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32D3D" w14:textId="27E9FC97" w:rsidR="00D1691B" w:rsidRDefault="00371979" w:rsidP="005558C3">
      <w:pPr>
        <w:tabs>
          <w:tab w:val="left" w:pos="8041"/>
        </w:tabs>
        <w:ind w:firstLine="0"/>
        <w:jc w:val="center"/>
        <w:rPr>
          <w:bCs/>
          <w:spacing w:val="20"/>
          <w:sz w:val="22"/>
          <w:szCs w:val="22"/>
        </w:rPr>
      </w:pPr>
      <w:r>
        <w:rPr>
          <w:bCs/>
          <w:spacing w:val="20"/>
          <w:sz w:val="22"/>
          <w:szCs w:val="22"/>
        </w:rPr>
        <w:t xml:space="preserve"> </w:t>
      </w:r>
      <w:r w:rsidR="00D1691B">
        <w:rPr>
          <w:noProof/>
          <w:color w:val="000000"/>
          <w:sz w:val="24"/>
          <w:szCs w:val="24"/>
        </w:rPr>
        <w:drawing>
          <wp:inline distT="0" distB="0" distL="0" distR="0" wp14:anchorId="3E9EAE7C" wp14:editId="6898AFC0">
            <wp:extent cx="609600" cy="771525"/>
            <wp:effectExtent l="0" t="0" r="0" b="9525"/>
            <wp:docPr id="6" name="Рисунок 6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B7891" w14:textId="77777777" w:rsidR="00D1691B" w:rsidRDefault="00D1691B" w:rsidP="005558C3">
      <w:pPr>
        <w:tabs>
          <w:tab w:val="left" w:pos="8041"/>
        </w:tabs>
        <w:ind w:firstLine="0"/>
        <w:jc w:val="center"/>
        <w:rPr>
          <w:bCs/>
          <w:spacing w:val="20"/>
          <w:sz w:val="22"/>
          <w:szCs w:val="22"/>
        </w:rPr>
      </w:pPr>
    </w:p>
    <w:p w14:paraId="78B107BE" w14:textId="70098C30" w:rsidR="00B53139" w:rsidRPr="00747079" w:rsidRDefault="00035D02" w:rsidP="005558C3">
      <w:pPr>
        <w:tabs>
          <w:tab w:val="left" w:pos="8041"/>
        </w:tabs>
        <w:ind w:firstLine="0"/>
        <w:jc w:val="center"/>
        <w:rPr>
          <w:b/>
          <w:bCs/>
          <w:spacing w:val="20"/>
          <w:sz w:val="22"/>
          <w:szCs w:val="22"/>
        </w:rPr>
      </w:pPr>
      <w:r w:rsidRPr="00747079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D76280" wp14:editId="6C4361BD">
                <wp:simplePos x="0" y="0"/>
                <wp:positionH relativeFrom="column">
                  <wp:posOffset>2985770</wp:posOffset>
                </wp:positionH>
                <wp:positionV relativeFrom="paragraph">
                  <wp:posOffset>-2630805</wp:posOffset>
                </wp:positionV>
                <wp:extent cx="299720" cy="210185"/>
                <wp:effectExtent l="13970" t="17145" r="19685" b="10795"/>
                <wp:wrapNone/>
                <wp:docPr id="2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9720" cy="210185"/>
                        </a:xfrm>
                        <a:custGeom>
                          <a:avLst/>
                          <a:gdLst>
                            <a:gd name="T0" fmla="*/ 1169 w 1954"/>
                            <a:gd name="T1" fmla="*/ 859 h 1376"/>
                            <a:gd name="T2" fmla="*/ 1153 w 1954"/>
                            <a:gd name="T3" fmla="*/ 856 h 1376"/>
                            <a:gd name="T4" fmla="*/ 1099 w 1954"/>
                            <a:gd name="T5" fmla="*/ 845 h 1376"/>
                            <a:gd name="T6" fmla="*/ 1048 w 1954"/>
                            <a:gd name="T7" fmla="*/ 830 h 1376"/>
                            <a:gd name="T8" fmla="*/ 1013 w 1954"/>
                            <a:gd name="T9" fmla="*/ 778 h 1376"/>
                            <a:gd name="T10" fmla="*/ 1091 w 1954"/>
                            <a:gd name="T11" fmla="*/ 780 h 1376"/>
                            <a:gd name="T12" fmla="*/ 1004 w 1954"/>
                            <a:gd name="T13" fmla="*/ 623 h 1376"/>
                            <a:gd name="T14" fmla="*/ 1056 w 1954"/>
                            <a:gd name="T15" fmla="*/ 684 h 1376"/>
                            <a:gd name="T16" fmla="*/ 1105 w 1954"/>
                            <a:gd name="T17" fmla="*/ 730 h 1376"/>
                            <a:gd name="T18" fmla="*/ 1023 w 1954"/>
                            <a:gd name="T19" fmla="*/ 585 h 1376"/>
                            <a:gd name="T20" fmla="*/ 1060 w 1954"/>
                            <a:gd name="T21" fmla="*/ 528 h 1376"/>
                            <a:gd name="T22" fmla="*/ 1247 w 1954"/>
                            <a:gd name="T23" fmla="*/ 829 h 1376"/>
                            <a:gd name="T24" fmla="*/ 1321 w 1954"/>
                            <a:gd name="T25" fmla="*/ 472 h 1376"/>
                            <a:gd name="T26" fmla="*/ 1377 w 1954"/>
                            <a:gd name="T27" fmla="*/ 491 h 1376"/>
                            <a:gd name="T28" fmla="*/ 1414 w 1954"/>
                            <a:gd name="T29" fmla="*/ 528 h 1376"/>
                            <a:gd name="T30" fmla="*/ 1395 w 1954"/>
                            <a:gd name="T31" fmla="*/ 396 h 1376"/>
                            <a:gd name="T32" fmla="*/ 1451 w 1954"/>
                            <a:gd name="T33" fmla="*/ 264 h 1376"/>
                            <a:gd name="T34" fmla="*/ 1526 w 1954"/>
                            <a:gd name="T35" fmla="*/ 170 h 1376"/>
                            <a:gd name="T36" fmla="*/ 1656 w 1954"/>
                            <a:gd name="T37" fmla="*/ 38 h 1376"/>
                            <a:gd name="T38" fmla="*/ 1705 w 1954"/>
                            <a:gd name="T39" fmla="*/ 17 h 1376"/>
                            <a:gd name="T40" fmla="*/ 1753 w 1954"/>
                            <a:gd name="T41" fmla="*/ 8 h 1376"/>
                            <a:gd name="T42" fmla="*/ 1805 w 1954"/>
                            <a:gd name="T43" fmla="*/ 38 h 1376"/>
                            <a:gd name="T44" fmla="*/ 1837 w 1954"/>
                            <a:gd name="T45" fmla="*/ 66 h 1376"/>
                            <a:gd name="T46" fmla="*/ 1861 w 1954"/>
                            <a:gd name="T47" fmla="*/ 113 h 1376"/>
                            <a:gd name="T48" fmla="*/ 1675 w 1954"/>
                            <a:gd name="T49" fmla="*/ 585 h 1376"/>
                            <a:gd name="T50" fmla="*/ 1618 w 1954"/>
                            <a:gd name="T51" fmla="*/ 660 h 1376"/>
                            <a:gd name="T52" fmla="*/ 1395 w 1954"/>
                            <a:gd name="T53" fmla="*/ 980 h 1376"/>
                            <a:gd name="T54" fmla="*/ 1153 w 1954"/>
                            <a:gd name="T55" fmla="*/ 1082 h 1376"/>
                            <a:gd name="T56" fmla="*/ 1110 w 1954"/>
                            <a:gd name="T57" fmla="*/ 1142 h 1376"/>
                            <a:gd name="T58" fmla="*/ 1072 w 1954"/>
                            <a:gd name="T59" fmla="*/ 1189 h 1376"/>
                            <a:gd name="T60" fmla="*/ 990 w 1954"/>
                            <a:gd name="T61" fmla="*/ 1265 h 1376"/>
                            <a:gd name="T62" fmla="*/ 932 w 1954"/>
                            <a:gd name="T63" fmla="*/ 1305 h 1376"/>
                            <a:gd name="T64" fmla="*/ 870 w 1954"/>
                            <a:gd name="T65" fmla="*/ 1336 h 1376"/>
                            <a:gd name="T66" fmla="*/ 756 w 1954"/>
                            <a:gd name="T67" fmla="*/ 1368 h 1376"/>
                            <a:gd name="T68" fmla="*/ 0 w 1954"/>
                            <a:gd name="T69" fmla="*/ 1263 h 1376"/>
                            <a:gd name="T70" fmla="*/ 13 w 1954"/>
                            <a:gd name="T71" fmla="*/ 1214 h 1376"/>
                            <a:gd name="T72" fmla="*/ 204 w 1954"/>
                            <a:gd name="T73" fmla="*/ 1055 h 1376"/>
                            <a:gd name="T74" fmla="*/ 205 w 1954"/>
                            <a:gd name="T75" fmla="*/ 949 h 1376"/>
                            <a:gd name="T76" fmla="*/ 223 w 1954"/>
                            <a:gd name="T77" fmla="*/ 905 h 1376"/>
                            <a:gd name="T78" fmla="*/ 242 w 1954"/>
                            <a:gd name="T79" fmla="*/ 860 h 1376"/>
                            <a:gd name="T80" fmla="*/ 255 w 1954"/>
                            <a:gd name="T81" fmla="*/ 835 h 1376"/>
                            <a:gd name="T82" fmla="*/ 521 w 1954"/>
                            <a:gd name="T83" fmla="*/ 980 h 1376"/>
                            <a:gd name="T84" fmla="*/ 502 w 1954"/>
                            <a:gd name="T85" fmla="*/ 867 h 1376"/>
                            <a:gd name="T86" fmla="*/ 474 w 1954"/>
                            <a:gd name="T87" fmla="*/ 603 h 1376"/>
                            <a:gd name="T88" fmla="*/ 614 w 1954"/>
                            <a:gd name="T89" fmla="*/ 642 h 1376"/>
                            <a:gd name="T90" fmla="*/ 571 w 1954"/>
                            <a:gd name="T91" fmla="*/ 922 h 1376"/>
                            <a:gd name="T92" fmla="*/ 699 w 1954"/>
                            <a:gd name="T93" fmla="*/ 725 h 1376"/>
                            <a:gd name="T94" fmla="*/ 577 w 1954"/>
                            <a:gd name="T95" fmla="*/ 1037 h 1376"/>
                            <a:gd name="T96" fmla="*/ 577 w 1954"/>
                            <a:gd name="T97" fmla="*/ 1093 h 1376"/>
                            <a:gd name="T98" fmla="*/ 577 w 1954"/>
                            <a:gd name="T99" fmla="*/ 1169 h 1376"/>
                            <a:gd name="T100" fmla="*/ 577 w 1954"/>
                            <a:gd name="T101" fmla="*/ 1301 h 1376"/>
                            <a:gd name="T102" fmla="*/ 647 w 1954"/>
                            <a:gd name="T103" fmla="*/ 1306 h 1376"/>
                            <a:gd name="T104" fmla="*/ 697 w 1954"/>
                            <a:gd name="T105" fmla="*/ 1305 h 1376"/>
                            <a:gd name="T106" fmla="*/ 828 w 1954"/>
                            <a:gd name="T107" fmla="*/ 1273 h 1376"/>
                            <a:gd name="T108" fmla="*/ 916 w 1954"/>
                            <a:gd name="T109" fmla="*/ 1226 h 1376"/>
                            <a:gd name="T110" fmla="*/ 969 w 1954"/>
                            <a:gd name="T111" fmla="*/ 1182 h 1376"/>
                            <a:gd name="T112" fmla="*/ 1046 w 1954"/>
                            <a:gd name="T113" fmla="*/ 1105 h 1376"/>
                            <a:gd name="T114" fmla="*/ 1135 w 1954"/>
                            <a:gd name="T115" fmla="*/ 980 h 1376"/>
                            <a:gd name="T116" fmla="*/ 1078 w 1954"/>
                            <a:gd name="T117" fmla="*/ 917 h 1376"/>
                            <a:gd name="T118" fmla="*/ 1069 w 1954"/>
                            <a:gd name="T119" fmla="*/ 899 h 1376"/>
                            <a:gd name="T120" fmla="*/ 1049 w 1954"/>
                            <a:gd name="T121" fmla="*/ 875 h 1376"/>
                            <a:gd name="T122" fmla="*/ 1222 w 1954"/>
                            <a:gd name="T123" fmla="*/ 867 h 13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954" h="1376">
                              <a:moveTo>
                                <a:pt x="1222" y="867"/>
                              </a:moveTo>
                              <a:lnTo>
                                <a:pt x="1205" y="865"/>
                              </a:lnTo>
                              <a:lnTo>
                                <a:pt x="1189" y="862"/>
                              </a:lnTo>
                              <a:lnTo>
                                <a:pt x="1169" y="859"/>
                              </a:lnTo>
                              <a:lnTo>
                                <a:pt x="1158" y="857"/>
                              </a:lnTo>
                              <a:lnTo>
                                <a:pt x="1156" y="856"/>
                              </a:lnTo>
                              <a:lnTo>
                                <a:pt x="1155" y="856"/>
                              </a:lnTo>
                              <a:lnTo>
                                <a:pt x="1153" y="856"/>
                              </a:lnTo>
                              <a:lnTo>
                                <a:pt x="1148" y="856"/>
                              </a:lnTo>
                              <a:lnTo>
                                <a:pt x="1124" y="850"/>
                              </a:lnTo>
                              <a:lnTo>
                                <a:pt x="1111" y="847"/>
                              </a:lnTo>
                              <a:lnTo>
                                <a:pt x="1099" y="845"/>
                              </a:lnTo>
                              <a:lnTo>
                                <a:pt x="1084" y="840"/>
                              </a:lnTo>
                              <a:lnTo>
                                <a:pt x="1071" y="837"/>
                              </a:lnTo>
                              <a:lnTo>
                                <a:pt x="1056" y="832"/>
                              </a:lnTo>
                              <a:lnTo>
                                <a:pt x="1048" y="830"/>
                              </a:lnTo>
                              <a:lnTo>
                                <a:pt x="1042" y="829"/>
                              </a:lnTo>
                              <a:lnTo>
                                <a:pt x="1031" y="816"/>
                              </a:lnTo>
                              <a:lnTo>
                                <a:pt x="1022" y="800"/>
                              </a:lnTo>
                              <a:lnTo>
                                <a:pt x="1013" y="778"/>
                              </a:lnTo>
                              <a:lnTo>
                                <a:pt x="1004" y="754"/>
                              </a:lnTo>
                              <a:lnTo>
                                <a:pt x="1025" y="763"/>
                              </a:lnTo>
                              <a:lnTo>
                                <a:pt x="1055" y="771"/>
                              </a:lnTo>
                              <a:lnTo>
                                <a:pt x="1091" y="780"/>
                              </a:lnTo>
                              <a:lnTo>
                                <a:pt x="1112" y="785"/>
                              </a:lnTo>
                              <a:lnTo>
                                <a:pt x="1135" y="791"/>
                              </a:lnTo>
                              <a:lnTo>
                                <a:pt x="1004" y="716"/>
                              </a:lnTo>
                              <a:lnTo>
                                <a:pt x="1004" y="623"/>
                              </a:lnTo>
                              <a:lnTo>
                                <a:pt x="1022" y="644"/>
                              </a:lnTo>
                              <a:lnTo>
                                <a:pt x="1039" y="665"/>
                              </a:lnTo>
                              <a:lnTo>
                                <a:pt x="1047" y="674"/>
                              </a:lnTo>
                              <a:lnTo>
                                <a:pt x="1056" y="684"/>
                              </a:lnTo>
                              <a:lnTo>
                                <a:pt x="1073" y="702"/>
                              </a:lnTo>
                              <a:lnTo>
                                <a:pt x="1089" y="716"/>
                              </a:lnTo>
                              <a:lnTo>
                                <a:pt x="1097" y="723"/>
                              </a:lnTo>
                              <a:lnTo>
                                <a:pt x="1105" y="730"/>
                              </a:lnTo>
                              <a:lnTo>
                                <a:pt x="1112" y="736"/>
                              </a:lnTo>
                              <a:lnTo>
                                <a:pt x="1120" y="743"/>
                              </a:lnTo>
                              <a:lnTo>
                                <a:pt x="1135" y="754"/>
                              </a:lnTo>
                              <a:lnTo>
                                <a:pt x="1023" y="585"/>
                              </a:lnTo>
                              <a:lnTo>
                                <a:pt x="1032" y="573"/>
                              </a:lnTo>
                              <a:lnTo>
                                <a:pt x="1041" y="561"/>
                              </a:lnTo>
                              <a:lnTo>
                                <a:pt x="1049" y="545"/>
                              </a:lnTo>
                              <a:lnTo>
                                <a:pt x="1060" y="528"/>
                              </a:lnTo>
                              <a:lnTo>
                                <a:pt x="1191" y="754"/>
                              </a:lnTo>
                              <a:lnTo>
                                <a:pt x="1098" y="510"/>
                              </a:lnTo>
                              <a:lnTo>
                                <a:pt x="1172" y="453"/>
                              </a:lnTo>
                              <a:lnTo>
                                <a:pt x="1247" y="829"/>
                              </a:lnTo>
                              <a:lnTo>
                                <a:pt x="1210" y="453"/>
                              </a:lnTo>
                              <a:lnTo>
                                <a:pt x="1284" y="453"/>
                              </a:lnTo>
                              <a:lnTo>
                                <a:pt x="1302" y="867"/>
                              </a:lnTo>
                              <a:lnTo>
                                <a:pt x="1321" y="472"/>
                              </a:lnTo>
                              <a:lnTo>
                                <a:pt x="1331" y="473"/>
                              </a:lnTo>
                              <a:lnTo>
                                <a:pt x="1344" y="476"/>
                              </a:lnTo>
                              <a:lnTo>
                                <a:pt x="1358" y="482"/>
                              </a:lnTo>
                              <a:lnTo>
                                <a:pt x="1377" y="491"/>
                              </a:lnTo>
                              <a:lnTo>
                                <a:pt x="1321" y="905"/>
                              </a:lnTo>
                              <a:lnTo>
                                <a:pt x="1358" y="942"/>
                              </a:lnTo>
                              <a:lnTo>
                                <a:pt x="1526" y="679"/>
                              </a:lnTo>
                              <a:lnTo>
                                <a:pt x="1414" y="528"/>
                              </a:lnTo>
                              <a:lnTo>
                                <a:pt x="1395" y="415"/>
                              </a:lnTo>
                              <a:lnTo>
                                <a:pt x="1545" y="642"/>
                              </a:lnTo>
                              <a:lnTo>
                                <a:pt x="1545" y="623"/>
                              </a:lnTo>
                              <a:lnTo>
                                <a:pt x="1395" y="396"/>
                              </a:lnTo>
                              <a:lnTo>
                                <a:pt x="1451" y="302"/>
                              </a:lnTo>
                              <a:lnTo>
                                <a:pt x="1582" y="585"/>
                              </a:lnTo>
                              <a:lnTo>
                                <a:pt x="1582" y="547"/>
                              </a:lnTo>
                              <a:lnTo>
                                <a:pt x="1451" y="264"/>
                              </a:lnTo>
                              <a:lnTo>
                                <a:pt x="1508" y="208"/>
                              </a:lnTo>
                              <a:lnTo>
                                <a:pt x="1601" y="510"/>
                              </a:lnTo>
                              <a:lnTo>
                                <a:pt x="1601" y="491"/>
                              </a:lnTo>
                              <a:lnTo>
                                <a:pt x="1526" y="170"/>
                              </a:lnTo>
                              <a:lnTo>
                                <a:pt x="1545" y="113"/>
                              </a:lnTo>
                              <a:lnTo>
                                <a:pt x="1637" y="434"/>
                              </a:lnTo>
                              <a:lnTo>
                                <a:pt x="1582" y="95"/>
                              </a:lnTo>
                              <a:lnTo>
                                <a:pt x="1656" y="38"/>
                              </a:lnTo>
                              <a:lnTo>
                                <a:pt x="1656" y="396"/>
                              </a:lnTo>
                              <a:lnTo>
                                <a:pt x="1693" y="19"/>
                              </a:lnTo>
                              <a:lnTo>
                                <a:pt x="1698" y="18"/>
                              </a:lnTo>
                              <a:lnTo>
                                <a:pt x="1705" y="17"/>
                              </a:lnTo>
                              <a:lnTo>
                                <a:pt x="1713" y="15"/>
                              </a:lnTo>
                              <a:lnTo>
                                <a:pt x="1725" y="14"/>
                              </a:lnTo>
                              <a:lnTo>
                                <a:pt x="1737" y="10"/>
                              </a:lnTo>
                              <a:lnTo>
                                <a:pt x="1753" y="8"/>
                              </a:lnTo>
                              <a:lnTo>
                                <a:pt x="1768" y="4"/>
                              </a:lnTo>
                              <a:lnTo>
                                <a:pt x="1787" y="0"/>
                              </a:lnTo>
                              <a:lnTo>
                                <a:pt x="1693" y="434"/>
                              </a:lnTo>
                              <a:lnTo>
                                <a:pt x="1805" y="38"/>
                              </a:lnTo>
                              <a:lnTo>
                                <a:pt x="1813" y="42"/>
                              </a:lnTo>
                              <a:lnTo>
                                <a:pt x="1822" y="49"/>
                              </a:lnTo>
                              <a:lnTo>
                                <a:pt x="1829" y="56"/>
                              </a:lnTo>
                              <a:lnTo>
                                <a:pt x="1837" y="66"/>
                              </a:lnTo>
                              <a:lnTo>
                                <a:pt x="1843" y="75"/>
                              </a:lnTo>
                              <a:lnTo>
                                <a:pt x="1849" y="87"/>
                              </a:lnTo>
                              <a:lnTo>
                                <a:pt x="1855" y="99"/>
                              </a:lnTo>
                              <a:lnTo>
                                <a:pt x="1861" y="113"/>
                              </a:lnTo>
                              <a:lnTo>
                                <a:pt x="1693" y="528"/>
                              </a:lnTo>
                              <a:lnTo>
                                <a:pt x="1899" y="132"/>
                              </a:lnTo>
                              <a:lnTo>
                                <a:pt x="1954" y="245"/>
                              </a:lnTo>
                              <a:lnTo>
                                <a:pt x="1675" y="585"/>
                              </a:lnTo>
                              <a:lnTo>
                                <a:pt x="1954" y="321"/>
                              </a:lnTo>
                              <a:lnTo>
                                <a:pt x="1899" y="491"/>
                              </a:lnTo>
                              <a:lnTo>
                                <a:pt x="1637" y="623"/>
                              </a:lnTo>
                              <a:lnTo>
                                <a:pt x="1618" y="660"/>
                              </a:lnTo>
                              <a:lnTo>
                                <a:pt x="1880" y="547"/>
                              </a:lnTo>
                              <a:lnTo>
                                <a:pt x="1861" y="642"/>
                              </a:lnTo>
                              <a:lnTo>
                                <a:pt x="1601" y="698"/>
                              </a:lnTo>
                              <a:lnTo>
                                <a:pt x="1395" y="980"/>
                              </a:lnTo>
                              <a:lnTo>
                                <a:pt x="1395" y="1074"/>
                              </a:lnTo>
                              <a:lnTo>
                                <a:pt x="1172" y="1055"/>
                              </a:lnTo>
                              <a:lnTo>
                                <a:pt x="1159" y="1073"/>
                              </a:lnTo>
                              <a:lnTo>
                                <a:pt x="1153" y="1082"/>
                              </a:lnTo>
                              <a:lnTo>
                                <a:pt x="1149" y="1087"/>
                              </a:lnTo>
                              <a:lnTo>
                                <a:pt x="1147" y="1092"/>
                              </a:lnTo>
                              <a:lnTo>
                                <a:pt x="1123" y="1127"/>
                              </a:lnTo>
                              <a:lnTo>
                                <a:pt x="1110" y="1142"/>
                              </a:lnTo>
                              <a:lnTo>
                                <a:pt x="1103" y="1150"/>
                              </a:lnTo>
                              <a:lnTo>
                                <a:pt x="1098" y="1159"/>
                              </a:lnTo>
                              <a:lnTo>
                                <a:pt x="1084" y="1173"/>
                              </a:lnTo>
                              <a:lnTo>
                                <a:pt x="1072" y="1189"/>
                              </a:lnTo>
                              <a:lnTo>
                                <a:pt x="1058" y="1202"/>
                              </a:lnTo>
                              <a:lnTo>
                                <a:pt x="1045" y="1216"/>
                              </a:lnTo>
                              <a:lnTo>
                                <a:pt x="1019" y="1242"/>
                              </a:lnTo>
                              <a:lnTo>
                                <a:pt x="990" y="1265"/>
                              </a:lnTo>
                              <a:lnTo>
                                <a:pt x="982" y="1270"/>
                              </a:lnTo>
                              <a:lnTo>
                                <a:pt x="976" y="1275"/>
                              </a:lnTo>
                              <a:lnTo>
                                <a:pt x="962" y="1286"/>
                              </a:lnTo>
                              <a:lnTo>
                                <a:pt x="932" y="1305"/>
                              </a:lnTo>
                              <a:lnTo>
                                <a:pt x="916" y="1313"/>
                              </a:lnTo>
                              <a:lnTo>
                                <a:pt x="902" y="1322"/>
                              </a:lnTo>
                              <a:lnTo>
                                <a:pt x="886" y="1328"/>
                              </a:lnTo>
                              <a:lnTo>
                                <a:pt x="870" y="1336"/>
                              </a:lnTo>
                              <a:lnTo>
                                <a:pt x="839" y="1348"/>
                              </a:lnTo>
                              <a:lnTo>
                                <a:pt x="806" y="1358"/>
                              </a:lnTo>
                              <a:lnTo>
                                <a:pt x="773" y="1366"/>
                              </a:lnTo>
                              <a:lnTo>
                                <a:pt x="756" y="1368"/>
                              </a:lnTo>
                              <a:lnTo>
                                <a:pt x="747" y="1370"/>
                              </a:lnTo>
                              <a:lnTo>
                                <a:pt x="739" y="1372"/>
                              </a:lnTo>
                              <a:lnTo>
                                <a:pt x="706" y="1376"/>
                              </a:lnTo>
                              <a:lnTo>
                                <a:pt x="0" y="1263"/>
                              </a:lnTo>
                              <a:lnTo>
                                <a:pt x="1" y="1251"/>
                              </a:lnTo>
                              <a:lnTo>
                                <a:pt x="4" y="1239"/>
                              </a:lnTo>
                              <a:lnTo>
                                <a:pt x="10" y="1223"/>
                              </a:lnTo>
                              <a:lnTo>
                                <a:pt x="13" y="1214"/>
                              </a:lnTo>
                              <a:lnTo>
                                <a:pt x="19" y="1206"/>
                              </a:lnTo>
                              <a:lnTo>
                                <a:pt x="502" y="1301"/>
                              </a:lnTo>
                              <a:lnTo>
                                <a:pt x="521" y="1169"/>
                              </a:lnTo>
                              <a:lnTo>
                                <a:pt x="204" y="1055"/>
                              </a:lnTo>
                              <a:lnTo>
                                <a:pt x="204" y="999"/>
                              </a:lnTo>
                              <a:lnTo>
                                <a:pt x="502" y="1112"/>
                              </a:lnTo>
                              <a:lnTo>
                                <a:pt x="204" y="961"/>
                              </a:lnTo>
                              <a:lnTo>
                                <a:pt x="205" y="949"/>
                              </a:lnTo>
                              <a:lnTo>
                                <a:pt x="209" y="937"/>
                              </a:lnTo>
                              <a:lnTo>
                                <a:pt x="214" y="921"/>
                              </a:lnTo>
                              <a:lnTo>
                                <a:pt x="217" y="912"/>
                              </a:lnTo>
                              <a:lnTo>
                                <a:pt x="223" y="905"/>
                              </a:lnTo>
                              <a:lnTo>
                                <a:pt x="521" y="1074"/>
                              </a:lnTo>
                              <a:lnTo>
                                <a:pt x="521" y="1018"/>
                              </a:lnTo>
                              <a:lnTo>
                                <a:pt x="242" y="867"/>
                              </a:lnTo>
                              <a:lnTo>
                                <a:pt x="242" y="860"/>
                              </a:lnTo>
                              <a:lnTo>
                                <a:pt x="244" y="855"/>
                              </a:lnTo>
                              <a:lnTo>
                                <a:pt x="246" y="848"/>
                              </a:lnTo>
                              <a:lnTo>
                                <a:pt x="250" y="842"/>
                              </a:lnTo>
                              <a:lnTo>
                                <a:pt x="255" y="835"/>
                              </a:lnTo>
                              <a:lnTo>
                                <a:pt x="261" y="827"/>
                              </a:lnTo>
                              <a:lnTo>
                                <a:pt x="269" y="818"/>
                              </a:lnTo>
                              <a:lnTo>
                                <a:pt x="279" y="810"/>
                              </a:lnTo>
                              <a:lnTo>
                                <a:pt x="521" y="980"/>
                              </a:lnTo>
                              <a:lnTo>
                                <a:pt x="521" y="923"/>
                              </a:lnTo>
                              <a:lnTo>
                                <a:pt x="298" y="773"/>
                              </a:lnTo>
                              <a:lnTo>
                                <a:pt x="353" y="679"/>
                              </a:lnTo>
                              <a:lnTo>
                                <a:pt x="502" y="867"/>
                              </a:lnTo>
                              <a:lnTo>
                                <a:pt x="521" y="829"/>
                              </a:lnTo>
                              <a:lnTo>
                                <a:pt x="427" y="623"/>
                              </a:lnTo>
                              <a:lnTo>
                                <a:pt x="447" y="612"/>
                              </a:lnTo>
                              <a:lnTo>
                                <a:pt x="474" y="603"/>
                              </a:lnTo>
                              <a:lnTo>
                                <a:pt x="504" y="594"/>
                              </a:lnTo>
                              <a:lnTo>
                                <a:pt x="539" y="585"/>
                              </a:lnTo>
                              <a:lnTo>
                                <a:pt x="539" y="829"/>
                              </a:lnTo>
                              <a:lnTo>
                                <a:pt x="614" y="642"/>
                              </a:lnTo>
                              <a:lnTo>
                                <a:pt x="669" y="698"/>
                              </a:lnTo>
                              <a:lnTo>
                                <a:pt x="558" y="905"/>
                              </a:lnTo>
                              <a:lnTo>
                                <a:pt x="566" y="913"/>
                              </a:lnTo>
                              <a:lnTo>
                                <a:pt x="571" y="922"/>
                              </a:lnTo>
                              <a:lnTo>
                                <a:pt x="575" y="931"/>
                              </a:lnTo>
                              <a:lnTo>
                                <a:pt x="577" y="942"/>
                              </a:lnTo>
                              <a:lnTo>
                                <a:pt x="688" y="716"/>
                              </a:lnTo>
                              <a:lnTo>
                                <a:pt x="699" y="725"/>
                              </a:lnTo>
                              <a:lnTo>
                                <a:pt x="715" y="734"/>
                              </a:lnTo>
                              <a:lnTo>
                                <a:pt x="736" y="743"/>
                              </a:lnTo>
                              <a:lnTo>
                                <a:pt x="763" y="754"/>
                              </a:lnTo>
                              <a:lnTo>
                                <a:pt x="577" y="1037"/>
                              </a:lnTo>
                              <a:lnTo>
                                <a:pt x="781" y="810"/>
                              </a:lnTo>
                              <a:lnTo>
                                <a:pt x="819" y="810"/>
                              </a:lnTo>
                              <a:lnTo>
                                <a:pt x="819" y="867"/>
                              </a:lnTo>
                              <a:lnTo>
                                <a:pt x="577" y="1093"/>
                              </a:lnTo>
                              <a:lnTo>
                                <a:pt x="781" y="942"/>
                              </a:lnTo>
                              <a:lnTo>
                                <a:pt x="763" y="1018"/>
                              </a:lnTo>
                              <a:lnTo>
                                <a:pt x="577" y="1112"/>
                              </a:lnTo>
                              <a:lnTo>
                                <a:pt x="577" y="1169"/>
                              </a:lnTo>
                              <a:lnTo>
                                <a:pt x="763" y="1037"/>
                              </a:lnTo>
                              <a:lnTo>
                                <a:pt x="763" y="1112"/>
                              </a:lnTo>
                              <a:lnTo>
                                <a:pt x="577" y="1188"/>
                              </a:lnTo>
                              <a:lnTo>
                                <a:pt x="577" y="1301"/>
                              </a:lnTo>
                              <a:lnTo>
                                <a:pt x="597" y="1303"/>
                              </a:lnTo>
                              <a:lnTo>
                                <a:pt x="617" y="1305"/>
                              </a:lnTo>
                              <a:lnTo>
                                <a:pt x="637" y="1306"/>
                              </a:lnTo>
                              <a:lnTo>
                                <a:pt x="647" y="1306"/>
                              </a:lnTo>
                              <a:lnTo>
                                <a:pt x="658" y="1307"/>
                              </a:lnTo>
                              <a:lnTo>
                                <a:pt x="667" y="1306"/>
                              </a:lnTo>
                              <a:lnTo>
                                <a:pt x="677" y="1306"/>
                              </a:lnTo>
                              <a:lnTo>
                                <a:pt x="697" y="1305"/>
                              </a:lnTo>
                              <a:lnTo>
                                <a:pt x="736" y="1301"/>
                              </a:lnTo>
                              <a:lnTo>
                                <a:pt x="773" y="1292"/>
                              </a:lnTo>
                              <a:lnTo>
                                <a:pt x="811" y="1281"/>
                              </a:lnTo>
                              <a:lnTo>
                                <a:pt x="828" y="1273"/>
                              </a:lnTo>
                              <a:lnTo>
                                <a:pt x="847" y="1266"/>
                              </a:lnTo>
                              <a:lnTo>
                                <a:pt x="865" y="1257"/>
                              </a:lnTo>
                              <a:lnTo>
                                <a:pt x="883" y="1249"/>
                              </a:lnTo>
                              <a:lnTo>
                                <a:pt x="916" y="1226"/>
                              </a:lnTo>
                              <a:lnTo>
                                <a:pt x="933" y="1213"/>
                              </a:lnTo>
                              <a:lnTo>
                                <a:pt x="950" y="1201"/>
                              </a:lnTo>
                              <a:lnTo>
                                <a:pt x="966" y="1186"/>
                              </a:lnTo>
                              <a:lnTo>
                                <a:pt x="969" y="1182"/>
                              </a:lnTo>
                              <a:lnTo>
                                <a:pt x="973" y="1179"/>
                              </a:lnTo>
                              <a:lnTo>
                                <a:pt x="982" y="1172"/>
                              </a:lnTo>
                              <a:lnTo>
                                <a:pt x="1015" y="1141"/>
                              </a:lnTo>
                              <a:lnTo>
                                <a:pt x="1046" y="1105"/>
                              </a:lnTo>
                              <a:lnTo>
                                <a:pt x="1077" y="1067"/>
                              </a:lnTo>
                              <a:lnTo>
                                <a:pt x="1105" y="1024"/>
                              </a:lnTo>
                              <a:lnTo>
                                <a:pt x="1120" y="1002"/>
                              </a:lnTo>
                              <a:lnTo>
                                <a:pt x="1135" y="980"/>
                              </a:lnTo>
                              <a:lnTo>
                                <a:pt x="1302" y="999"/>
                              </a:lnTo>
                              <a:lnTo>
                                <a:pt x="1266" y="923"/>
                              </a:lnTo>
                              <a:lnTo>
                                <a:pt x="1079" y="923"/>
                              </a:lnTo>
                              <a:lnTo>
                                <a:pt x="1078" y="917"/>
                              </a:lnTo>
                              <a:lnTo>
                                <a:pt x="1076" y="911"/>
                              </a:lnTo>
                              <a:lnTo>
                                <a:pt x="1072" y="905"/>
                              </a:lnTo>
                              <a:lnTo>
                                <a:pt x="1070" y="901"/>
                              </a:lnTo>
                              <a:lnTo>
                                <a:pt x="1069" y="899"/>
                              </a:lnTo>
                              <a:lnTo>
                                <a:pt x="1066" y="895"/>
                              </a:lnTo>
                              <a:lnTo>
                                <a:pt x="1064" y="891"/>
                              </a:lnTo>
                              <a:lnTo>
                                <a:pt x="1057" y="883"/>
                              </a:lnTo>
                              <a:lnTo>
                                <a:pt x="1049" y="875"/>
                              </a:lnTo>
                              <a:lnTo>
                                <a:pt x="1045" y="870"/>
                              </a:lnTo>
                              <a:lnTo>
                                <a:pt x="1043" y="868"/>
                              </a:lnTo>
                              <a:lnTo>
                                <a:pt x="1042" y="867"/>
                              </a:lnTo>
                              <a:lnTo>
                                <a:pt x="1222" y="867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6" o:spid="_x0000_s1026" style="position:absolute;margin-left:235.1pt;margin-top:-207.15pt;width:23.6pt;height:1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54,1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" path="m1222,867r-17,-2l1189,862r-20,-3l1158,857r-2,-1l1155,856r-2,l1148,856r-24,-6l1111,847r-12,-2l1084,840r-13,-3l1056,832r-8,-2l1042,829r-11,-13l1022,800r-9,-22l1004,754r21,9l1055,771r36,9l1112,785r23,6l1004,716r,-93l1022,644r17,21l1047,674r9,10l1073,702r16,14l1097,723r8,7l1112,736r8,7l1135,754,1023,585r9,-12l1041,561r8,-16l1060,528r131,226l1098,510r74,-57l1247,829,1210,453r74,l1302,867r19,-395l1331,473r13,3l1358,482r19,9l1321,905r37,37l1526,679,1414,528,1395,415r150,227l1545,623,1395,396r56,-94l1582,585r,-38l1451,264r57,-56l1601,510r,-19l1526,170r19,-57l1637,434,1582,95r74,-57l1656,396,1693,19r5,-1l1705,17r8,-2l1725,14r12,-4l1753,8r15,-4l1787,r-94,434l1805,38r8,4l1822,49r7,7l1837,66r6,9l1849,87r6,12l1861,113,1693,528,1899,132r55,113l1675,585,1954,321r-55,170l1637,623r-19,37l1880,547r-19,95l1601,698,1395,980r,94l1172,1055r-13,18l1153,1082r-4,5l1147,1092r-24,35l1110,1142r-7,8l1098,1159r-14,14l1072,1189r-14,13l1045,1216r-26,26l990,1265r-8,5l976,1275r-14,11l932,1305r-16,8l902,1322r-16,6l870,1336r-31,12l806,1358r-33,8l756,1368r-9,2l739,1372r-33,4l,1263r1,-12l4,1239r6,-16l13,1214r6,-8l502,1301r19,-132l204,1055r,-56l502,1112,204,961r1,-12l209,937r5,-16l217,912r6,-7l521,1074r,-56l242,867r,-7l244,855r2,-7l250,842r5,-7l261,827r8,-9l279,810,521,980r,-57l298,773r55,-94l502,867r19,-38l427,623r20,-11l474,603r30,-9l539,585r,244l614,642r55,56l558,905r8,8l571,922r4,9l577,942,688,716r11,9l715,734r21,9l763,754,577,1037,781,810r38,l819,867,577,1093,781,942r-18,76l577,1112r,57l763,1037r,75l577,1188r,113l597,1303r20,2l637,1306r10,l658,1307r9,-1l677,1306r20,-1l736,1301r37,-9l811,1281r17,-8l847,1266r18,-9l883,1249r33,-23l933,1213r17,-12l966,1186r3,-4l973,1179r9,-7l1015,1141r31,-36l1077,1067r28,-43l1120,1002r15,-22l1302,999r-36,-76l1079,923r-1,-6l1076,911r-4,-6l1070,901r-1,-2l1066,895r-2,-4l1057,883r-8,-8l1045,870r-2,-2l1042,867r180,e" filled="f" strokeweight="0">
                <v:path arrowok="t" o:connecttype="custom" o:connectlocs="179310,131213;176856,130755;168573,129074;160751,126783;155382,118840;167346,119146;154001,95164;161978,104481;169494,111508;156916,89359;162591,80652;191275,126630;202625,72098;211215,75001;216891,80652;213976,60489;222566,40326;234070,25968;254010,5805;261526,2597;268889,1222;276865,5805;281774,10082;285455,17261;256925,89359;248182,100815;213976,149696;176856,165276;170261,174441;164432,181621;151854,193230;142958,199340;133447,204075;115961,208963;0,192924;1994,185439;31291,161152;31445,144960;34206,138239;37120,131366;39114,127547;79915,149696;77001,132435;72706,92109;94180,98066;87585,140836;107218,110744;88505,158403;88505,166957;88505,178566;88505,198729;99242,199492;106911,199340;127005,194452;140503,187272;148633,180551;160444,168790;174095,149696;165352,140072;163972,137323;160904,133657;187440,132435" o:connectangles="0,0,0,0,0,0,0,0,0,0,0,0,0,0,0,0,0,0,0,0,0,0,0,0,0,0,0,0,0,0,0,0,0,0,0,0,0,0,0,0,0,0,0,0,0,0,0,0,0,0,0,0,0,0,0,0,0,0,0,0,0,0"/>
              </v:shape>
            </w:pict>
          </mc:Fallback>
        </mc:AlternateContent>
      </w:r>
      <w:r w:rsidR="00847859" w:rsidRPr="00747079">
        <w:rPr>
          <w:b/>
          <w:bCs/>
          <w:spacing w:val="20"/>
          <w:sz w:val="22"/>
          <w:szCs w:val="22"/>
        </w:rPr>
        <w:t>КОНТРОЛЬНО-СЧЕТНАЯ ПАЛАТА</w:t>
      </w:r>
      <w:r w:rsidR="00034CA7" w:rsidRPr="00747079">
        <w:rPr>
          <w:b/>
          <w:bCs/>
          <w:spacing w:val="20"/>
          <w:sz w:val="22"/>
          <w:szCs w:val="22"/>
        </w:rPr>
        <w:t xml:space="preserve"> </w:t>
      </w:r>
      <w:r w:rsidR="00B53139" w:rsidRPr="00747079">
        <w:rPr>
          <w:b/>
          <w:bCs/>
          <w:spacing w:val="20"/>
          <w:sz w:val="22"/>
          <w:szCs w:val="22"/>
        </w:rPr>
        <w:t>АРСЕНЬЕВСКОГО</w:t>
      </w:r>
      <w:r w:rsidR="00D44A50" w:rsidRPr="00747079">
        <w:rPr>
          <w:b/>
          <w:bCs/>
          <w:spacing w:val="20"/>
          <w:sz w:val="22"/>
          <w:szCs w:val="22"/>
        </w:rPr>
        <w:t xml:space="preserve"> </w:t>
      </w:r>
      <w:r w:rsidR="00B53139" w:rsidRPr="00747079">
        <w:rPr>
          <w:b/>
          <w:bCs/>
          <w:spacing w:val="20"/>
          <w:sz w:val="22"/>
          <w:szCs w:val="22"/>
        </w:rPr>
        <w:t>ГОРОДСКОГО ОКРУГА</w:t>
      </w:r>
    </w:p>
    <w:p w14:paraId="3A82FCF5" w14:textId="77777777" w:rsidR="002D76DB" w:rsidRDefault="002D76DB" w:rsidP="00B53139">
      <w:pPr>
        <w:shd w:val="clear" w:color="auto" w:fill="FFFFFF"/>
        <w:ind w:firstLine="0"/>
        <w:jc w:val="center"/>
        <w:rPr>
          <w:szCs w:val="26"/>
        </w:rPr>
      </w:pPr>
    </w:p>
    <w:p w14:paraId="336832F6" w14:textId="77777777" w:rsidR="00F52878" w:rsidRDefault="00F52878" w:rsidP="001C2A35">
      <w:pPr>
        <w:tabs>
          <w:tab w:val="left" w:pos="5812"/>
          <w:tab w:val="left" w:pos="5954"/>
        </w:tabs>
        <w:ind w:firstLine="0"/>
        <w:rPr>
          <w:szCs w:val="26"/>
          <w:highlight w:val="yellow"/>
        </w:rPr>
      </w:pPr>
    </w:p>
    <w:p w14:paraId="267A10D9" w14:textId="62FBAF68" w:rsidR="001C2A35" w:rsidRPr="00D80624" w:rsidRDefault="00E609C9" w:rsidP="001C2A35">
      <w:pPr>
        <w:tabs>
          <w:tab w:val="left" w:pos="5812"/>
          <w:tab w:val="left" w:pos="5954"/>
        </w:tabs>
        <w:ind w:firstLine="0"/>
        <w:rPr>
          <w:szCs w:val="26"/>
        </w:rPr>
      </w:pPr>
      <w:r w:rsidRPr="00A33A2A">
        <w:rPr>
          <w:szCs w:val="26"/>
        </w:rPr>
        <w:t>10</w:t>
      </w:r>
      <w:r w:rsidR="001D632F" w:rsidRPr="00A33A2A">
        <w:rPr>
          <w:szCs w:val="26"/>
        </w:rPr>
        <w:t>.</w:t>
      </w:r>
      <w:r w:rsidR="00386F4D" w:rsidRPr="00A33A2A">
        <w:rPr>
          <w:szCs w:val="26"/>
        </w:rPr>
        <w:t>0</w:t>
      </w:r>
      <w:r w:rsidRPr="00A33A2A">
        <w:rPr>
          <w:szCs w:val="26"/>
        </w:rPr>
        <w:t>7</w:t>
      </w:r>
      <w:r w:rsidR="001D632F" w:rsidRPr="00A33A2A">
        <w:rPr>
          <w:szCs w:val="26"/>
        </w:rPr>
        <w:t>.202</w:t>
      </w:r>
      <w:r w:rsidRPr="00A33A2A">
        <w:rPr>
          <w:szCs w:val="26"/>
        </w:rPr>
        <w:t>6</w:t>
      </w:r>
      <w:r w:rsidR="0055476B" w:rsidRPr="00D80624">
        <w:rPr>
          <w:szCs w:val="26"/>
        </w:rPr>
        <w:t xml:space="preserve">                                                                                                             </w:t>
      </w:r>
      <w:r w:rsidR="001C2A35" w:rsidRPr="00D80624">
        <w:rPr>
          <w:szCs w:val="26"/>
        </w:rPr>
        <w:t>г. Арсеньев</w:t>
      </w:r>
    </w:p>
    <w:p w14:paraId="02B43A32" w14:textId="77777777" w:rsidR="004F284C" w:rsidRDefault="004F284C" w:rsidP="004F284C">
      <w:pPr>
        <w:spacing w:line="264" w:lineRule="auto"/>
        <w:jc w:val="center"/>
        <w:rPr>
          <w:b/>
          <w:sz w:val="24"/>
          <w:szCs w:val="24"/>
        </w:rPr>
      </w:pPr>
    </w:p>
    <w:p w14:paraId="146B4CCC" w14:textId="7D8E1E16" w:rsidR="00F8534D" w:rsidRDefault="00B4462A" w:rsidP="004F284C">
      <w:pPr>
        <w:spacing w:line="264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</w:t>
      </w:r>
    </w:p>
    <w:p w14:paraId="3372D7C7" w14:textId="77777777" w:rsidR="009A3B5E" w:rsidRPr="00C054BE" w:rsidRDefault="009A3B5E" w:rsidP="004F284C">
      <w:pPr>
        <w:spacing w:line="264" w:lineRule="auto"/>
        <w:jc w:val="center"/>
        <w:rPr>
          <w:b/>
          <w:sz w:val="24"/>
          <w:szCs w:val="24"/>
        </w:rPr>
      </w:pPr>
    </w:p>
    <w:p w14:paraId="380B239D" w14:textId="4F5AEA5F" w:rsidR="00E609C9" w:rsidRPr="00C054BE" w:rsidRDefault="00F8534D" w:rsidP="00875A4C">
      <w:pPr>
        <w:jc w:val="center"/>
        <w:rPr>
          <w:szCs w:val="26"/>
        </w:rPr>
      </w:pPr>
      <w:r w:rsidRPr="00C054BE">
        <w:rPr>
          <w:szCs w:val="26"/>
        </w:rPr>
        <w:t>о результата</w:t>
      </w:r>
      <w:r w:rsidR="000040B8">
        <w:rPr>
          <w:szCs w:val="26"/>
        </w:rPr>
        <w:t>х</w:t>
      </w:r>
      <w:r w:rsidRPr="00C054BE">
        <w:rPr>
          <w:szCs w:val="26"/>
        </w:rPr>
        <w:t xml:space="preserve"> экспертно-аналитического мероприятия </w:t>
      </w:r>
      <w:r w:rsidR="00E609C9" w:rsidRPr="00C054BE">
        <w:rPr>
          <w:szCs w:val="26"/>
        </w:rPr>
        <w:t>«Анализ обоснованности и эффективности использования бюджетных средств, направленных на разработку проектно-сметной документации в учреждениях, подведомственных управлению образования администрации Арсеньевского городского округа в 2023-2025 годах».</w:t>
      </w:r>
    </w:p>
    <w:p w14:paraId="4D8F04B4" w14:textId="77777777" w:rsidR="004F284C" w:rsidRPr="00C054BE" w:rsidRDefault="004F284C" w:rsidP="00875A4C">
      <w:pPr>
        <w:jc w:val="center"/>
        <w:rPr>
          <w:snapToGrid w:val="0"/>
          <w:szCs w:val="26"/>
        </w:rPr>
      </w:pPr>
    </w:p>
    <w:p w14:paraId="6959C1AF" w14:textId="77777777" w:rsidR="00F52878" w:rsidRPr="00C054BE" w:rsidRDefault="00F52878" w:rsidP="00875A4C">
      <w:pPr>
        <w:jc w:val="center"/>
        <w:rPr>
          <w:snapToGrid w:val="0"/>
          <w:szCs w:val="26"/>
        </w:rPr>
      </w:pPr>
    </w:p>
    <w:p w14:paraId="5B571E77" w14:textId="4558EC38" w:rsidR="00D6590F" w:rsidRPr="00C054BE" w:rsidRDefault="000040B8" w:rsidP="00F52878">
      <w:pPr>
        <w:widowControl/>
        <w:autoSpaceDE/>
        <w:autoSpaceDN/>
        <w:adjustRightInd/>
        <w:spacing w:line="252" w:lineRule="auto"/>
        <w:rPr>
          <w:szCs w:val="26"/>
        </w:rPr>
      </w:pPr>
      <w:r w:rsidRPr="0096051A">
        <w:rPr>
          <w:szCs w:val="26"/>
        </w:rPr>
        <w:t>Контрольно-счетной палатой Арсеньевского городского округа в соответствии с пунктом 2.4 плана работы на 202</w:t>
      </w:r>
      <w:r>
        <w:rPr>
          <w:szCs w:val="26"/>
        </w:rPr>
        <w:t>6</w:t>
      </w:r>
      <w:r w:rsidRPr="0096051A">
        <w:rPr>
          <w:szCs w:val="26"/>
        </w:rPr>
        <w:t xml:space="preserve"> год проведено </w:t>
      </w:r>
      <w:r w:rsidRPr="0096051A">
        <w:rPr>
          <w:rFonts w:eastAsiaTheme="minorHAnsi"/>
          <w:szCs w:val="26"/>
          <w:lang w:eastAsia="en-US"/>
        </w:rPr>
        <w:t>экспертно-аналитическое</w:t>
      </w:r>
      <w:r w:rsidRPr="0096051A">
        <w:rPr>
          <w:rFonts w:eastAsia="Calibri"/>
          <w:bCs/>
          <w:spacing w:val="-4"/>
          <w:szCs w:val="26"/>
          <w14:ligatures w14:val="standard"/>
          <w14:numSpacing w14:val="proportional"/>
        </w:rPr>
        <w:t xml:space="preserve"> мероприятие </w:t>
      </w:r>
      <w:r w:rsidRPr="00C054BE">
        <w:rPr>
          <w:szCs w:val="26"/>
        </w:rPr>
        <w:t>«Анализ обоснованности и эффективности использования бюджетных средств, направленных на разработку проектно-сметной документации в учреждениях, подведомственных управлению образования администрации Арсеньевского городского округа в 2023-2025 годах».</w:t>
      </w:r>
    </w:p>
    <w:p w14:paraId="3838A3E8" w14:textId="4CE03FB6" w:rsidR="00D6590F" w:rsidRPr="00C054BE" w:rsidRDefault="00D6590F" w:rsidP="00F52878">
      <w:pPr>
        <w:widowControl/>
        <w:spacing w:line="252" w:lineRule="auto"/>
        <w:rPr>
          <w:b/>
          <w:bCs/>
          <w:spacing w:val="-4"/>
          <w:kern w:val="36"/>
          <w:szCs w:val="26"/>
          <w14:ligatures w14:val="standard"/>
          <w14:numSpacing w14:val="proportional"/>
        </w:rPr>
      </w:pPr>
      <w:r w:rsidRPr="00C054BE">
        <w:rPr>
          <w:b/>
          <w:bCs/>
          <w:spacing w:val="-4"/>
          <w:kern w:val="36"/>
          <w:szCs w:val="26"/>
          <w14:ligatures w14:val="standard"/>
          <w14:numSpacing w14:val="proportional"/>
        </w:rPr>
        <w:t xml:space="preserve">Предмет </w:t>
      </w:r>
      <w:r w:rsidRPr="00C054BE">
        <w:rPr>
          <w:rFonts w:eastAsiaTheme="minorHAnsi"/>
          <w:b/>
          <w:szCs w:val="26"/>
          <w:lang w:eastAsia="en-US"/>
        </w:rPr>
        <w:t xml:space="preserve">экспертно-аналитического </w:t>
      </w:r>
      <w:r w:rsidRPr="00C054BE">
        <w:rPr>
          <w:b/>
          <w:bCs/>
          <w:spacing w:val="-4"/>
          <w:kern w:val="36"/>
          <w:szCs w:val="26"/>
          <w14:ligatures w14:val="standard"/>
          <w14:numSpacing w14:val="proportional"/>
        </w:rPr>
        <w:t>мероприятия.</w:t>
      </w:r>
      <w:r w:rsidR="00995220" w:rsidRPr="00C054BE">
        <w:rPr>
          <w:b/>
          <w:bCs/>
          <w:spacing w:val="-4"/>
          <w:kern w:val="36"/>
          <w:szCs w:val="26"/>
          <w14:ligatures w14:val="standard"/>
          <w14:numSpacing w14:val="proportional"/>
        </w:rPr>
        <w:t xml:space="preserve"> </w:t>
      </w:r>
    </w:p>
    <w:p w14:paraId="734C071C" w14:textId="57CCCDE0" w:rsidR="009F13F2" w:rsidRPr="00C054BE" w:rsidRDefault="009F13F2" w:rsidP="00F52878">
      <w:pPr>
        <w:spacing w:line="252" w:lineRule="auto"/>
        <w:rPr>
          <w:b/>
          <w:bCs/>
          <w:spacing w:val="-4"/>
          <w:kern w:val="36"/>
          <w:szCs w:val="26"/>
          <w14:ligatures w14:val="standard"/>
          <w14:numSpacing w14:val="proportional"/>
        </w:rPr>
      </w:pPr>
      <w:r w:rsidRPr="00C054BE">
        <w:rPr>
          <w:szCs w:val="26"/>
        </w:rPr>
        <w:t>Средства бюджета Арсеньевского городского округа, направленные на разработку проектно-сметной документации</w:t>
      </w:r>
      <w:r w:rsidR="00E11245" w:rsidRPr="00C054BE">
        <w:rPr>
          <w:szCs w:val="26"/>
        </w:rPr>
        <w:t xml:space="preserve"> (далее – ПСД)</w:t>
      </w:r>
      <w:r w:rsidRPr="00C054BE">
        <w:rPr>
          <w:szCs w:val="26"/>
        </w:rPr>
        <w:t xml:space="preserve"> </w:t>
      </w:r>
      <w:r w:rsidR="000408CD" w:rsidRPr="00C054BE">
        <w:rPr>
          <w:szCs w:val="26"/>
        </w:rPr>
        <w:t xml:space="preserve">для муниципальных </w:t>
      </w:r>
      <w:r w:rsidRPr="00C054BE">
        <w:rPr>
          <w:szCs w:val="26"/>
        </w:rPr>
        <w:t>учреждени</w:t>
      </w:r>
      <w:r w:rsidR="000408CD" w:rsidRPr="00C054BE">
        <w:rPr>
          <w:szCs w:val="26"/>
        </w:rPr>
        <w:t>й</w:t>
      </w:r>
      <w:r w:rsidRPr="00C054BE">
        <w:rPr>
          <w:szCs w:val="26"/>
        </w:rPr>
        <w:t>, подведомственны</w:t>
      </w:r>
      <w:r w:rsidR="000408CD" w:rsidRPr="00C054BE">
        <w:rPr>
          <w:szCs w:val="26"/>
        </w:rPr>
        <w:t>х</w:t>
      </w:r>
      <w:r w:rsidRPr="00C054BE">
        <w:rPr>
          <w:szCs w:val="26"/>
        </w:rPr>
        <w:t xml:space="preserve"> управлению образования администрации Арсеньевского городского округа</w:t>
      </w:r>
      <w:r w:rsidR="00E06BC6" w:rsidRPr="00C054BE">
        <w:rPr>
          <w:szCs w:val="26"/>
        </w:rPr>
        <w:t xml:space="preserve"> в 2023-2025 годах,</w:t>
      </w:r>
      <w:r w:rsidR="00DD176D" w:rsidRPr="00C054BE">
        <w:rPr>
          <w:szCs w:val="26"/>
        </w:rPr>
        <w:t xml:space="preserve"> муниципальные контракты (до</w:t>
      </w:r>
      <w:r w:rsidR="00E06BC6" w:rsidRPr="00C054BE">
        <w:rPr>
          <w:szCs w:val="26"/>
        </w:rPr>
        <w:t>говор</w:t>
      </w:r>
      <w:r w:rsidR="00F44973" w:rsidRPr="00C054BE">
        <w:rPr>
          <w:szCs w:val="26"/>
        </w:rPr>
        <w:t>ы</w:t>
      </w:r>
      <w:r w:rsidR="00E06BC6" w:rsidRPr="00C054BE">
        <w:rPr>
          <w:szCs w:val="26"/>
        </w:rPr>
        <w:t>), акты выполненных работ</w:t>
      </w:r>
      <w:r w:rsidR="009A3B5E" w:rsidRPr="00C054BE">
        <w:rPr>
          <w:szCs w:val="26"/>
        </w:rPr>
        <w:t>, другие документы</w:t>
      </w:r>
      <w:r w:rsidR="00E06BC6" w:rsidRPr="00C054BE">
        <w:rPr>
          <w:szCs w:val="26"/>
        </w:rPr>
        <w:t>.</w:t>
      </w:r>
      <w:r w:rsidR="00DD176D" w:rsidRPr="00C054BE">
        <w:rPr>
          <w:szCs w:val="26"/>
          <w:u w:val="single"/>
        </w:rPr>
        <w:t xml:space="preserve"> </w:t>
      </w:r>
    </w:p>
    <w:p w14:paraId="4D108167" w14:textId="6A8D3007" w:rsidR="00357D59" w:rsidRPr="00C054BE" w:rsidRDefault="00357D59" w:rsidP="00F52878">
      <w:pPr>
        <w:widowControl/>
        <w:autoSpaceDE/>
        <w:autoSpaceDN/>
        <w:adjustRightInd/>
        <w:spacing w:line="252" w:lineRule="auto"/>
        <w:rPr>
          <w:szCs w:val="26"/>
          <w14:ligatures w14:val="standard"/>
        </w:rPr>
      </w:pPr>
      <w:r w:rsidRPr="00C054BE">
        <w:rPr>
          <w:b/>
          <w:bCs/>
          <w:szCs w:val="26"/>
          <w14:ligatures w14:val="standard"/>
        </w:rPr>
        <w:t>Исследуемый период деятельности:</w:t>
      </w:r>
      <w:r w:rsidRPr="00C054BE">
        <w:rPr>
          <w:szCs w:val="26"/>
          <w14:ligatures w14:val="standard"/>
        </w:rPr>
        <w:t xml:space="preserve"> 2023 – 2025 годы.</w:t>
      </w:r>
    </w:p>
    <w:p w14:paraId="0D411FAB" w14:textId="77777777" w:rsidR="00357D59" w:rsidRPr="00C054BE" w:rsidRDefault="00357D59" w:rsidP="00F52878">
      <w:pPr>
        <w:widowControl/>
        <w:spacing w:line="252" w:lineRule="auto"/>
        <w:rPr>
          <w:rFonts w:eastAsiaTheme="minorHAnsi"/>
          <w:b/>
          <w:szCs w:val="26"/>
          <w:lang w:eastAsia="en-US"/>
        </w:rPr>
      </w:pPr>
      <w:r w:rsidRPr="00C054BE">
        <w:rPr>
          <w:rFonts w:eastAsiaTheme="minorHAnsi"/>
          <w:b/>
          <w:szCs w:val="26"/>
          <w:lang w:eastAsia="en-US"/>
        </w:rPr>
        <w:t>Сроки проведения экспертно-аналитического мероприятия.</w:t>
      </w:r>
    </w:p>
    <w:p w14:paraId="75F89B58" w14:textId="3A0040F0" w:rsidR="00E11245" w:rsidRPr="00C054BE" w:rsidRDefault="00357D59" w:rsidP="00F52878">
      <w:pPr>
        <w:spacing w:line="252" w:lineRule="auto"/>
        <w:rPr>
          <w:bCs/>
          <w:szCs w:val="26"/>
        </w:rPr>
      </w:pPr>
      <w:r w:rsidRPr="00C054BE">
        <w:rPr>
          <w:bCs/>
          <w:szCs w:val="26"/>
        </w:rPr>
        <w:t>С</w:t>
      </w:r>
      <w:r w:rsidR="005F5377" w:rsidRPr="00C054BE">
        <w:rPr>
          <w:bCs/>
          <w:szCs w:val="26"/>
        </w:rPr>
        <w:t xml:space="preserve"> </w:t>
      </w:r>
      <w:r w:rsidRPr="00C054BE">
        <w:rPr>
          <w:bCs/>
          <w:szCs w:val="26"/>
        </w:rPr>
        <w:t>08 июня по 10 июля 2026 года.</w:t>
      </w:r>
    </w:p>
    <w:p w14:paraId="6EDA132C" w14:textId="5E0F9F4D" w:rsidR="00904E12" w:rsidRDefault="00904E12" w:rsidP="00F52878">
      <w:pPr>
        <w:spacing w:line="252" w:lineRule="auto"/>
        <w:rPr>
          <w:szCs w:val="26"/>
        </w:rPr>
      </w:pPr>
      <w:r w:rsidRPr="00C054BE">
        <w:rPr>
          <w:b/>
          <w:szCs w:val="26"/>
        </w:rPr>
        <w:t xml:space="preserve">Цель </w:t>
      </w:r>
      <w:r w:rsidRPr="00C054BE">
        <w:rPr>
          <w:rFonts w:eastAsiaTheme="minorHAnsi"/>
          <w:b/>
          <w:szCs w:val="26"/>
          <w:lang w:eastAsia="en-US"/>
        </w:rPr>
        <w:t xml:space="preserve">экспертно-аналитического </w:t>
      </w:r>
      <w:r w:rsidRPr="00C054BE">
        <w:rPr>
          <w:b/>
          <w:szCs w:val="26"/>
        </w:rPr>
        <w:t>мероприятия</w:t>
      </w:r>
      <w:r w:rsidRPr="00C054BE">
        <w:rPr>
          <w:szCs w:val="26"/>
        </w:rPr>
        <w:t>: проанализировать использование средств бюджета городского округа, выделенных на разработку проектно-сметной документации</w:t>
      </w:r>
      <w:r w:rsidR="00A33A2A" w:rsidRPr="00C054BE">
        <w:rPr>
          <w:szCs w:val="26"/>
        </w:rPr>
        <w:t>,</w:t>
      </w:r>
      <w:r w:rsidRPr="00C054BE">
        <w:rPr>
          <w:szCs w:val="26"/>
        </w:rPr>
        <w:t xml:space="preserve"> </w:t>
      </w:r>
      <w:r w:rsidR="0034426A" w:rsidRPr="00C054BE">
        <w:rPr>
          <w:szCs w:val="26"/>
        </w:rPr>
        <w:t xml:space="preserve">для дальнейшего проведения капитального ремонта объектов капитального строительства, автоматической пожарной сигнализации </w:t>
      </w:r>
      <w:r w:rsidRPr="00C054BE">
        <w:rPr>
          <w:szCs w:val="26"/>
        </w:rPr>
        <w:t xml:space="preserve">в учреждениях, подведомственных управлению образования администрации Арсеньевского городского округа в 2023-2025 годах. </w:t>
      </w:r>
    </w:p>
    <w:p w14:paraId="2E9D97EC" w14:textId="6A99E183" w:rsidR="00904E12" w:rsidRPr="00C054BE" w:rsidRDefault="009A3B5E" w:rsidP="00F52878">
      <w:pPr>
        <w:spacing w:line="252" w:lineRule="auto"/>
        <w:rPr>
          <w:b/>
          <w:bCs/>
          <w:szCs w:val="26"/>
        </w:rPr>
      </w:pPr>
      <w:r w:rsidRPr="00C054BE">
        <w:rPr>
          <w:b/>
          <w:bCs/>
          <w:szCs w:val="26"/>
        </w:rPr>
        <w:t>1. Общие положения</w:t>
      </w:r>
    </w:p>
    <w:p w14:paraId="6850F144" w14:textId="629D7DD2" w:rsidR="009A3B5E" w:rsidRPr="00C054BE" w:rsidRDefault="009A3B5E" w:rsidP="00F52878">
      <w:pPr>
        <w:widowControl/>
        <w:shd w:val="clear" w:color="auto" w:fill="FFFFFF"/>
        <w:autoSpaceDE/>
        <w:autoSpaceDN/>
        <w:adjustRightInd/>
        <w:spacing w:line="252" w:lineRule="auto"/>
        <w:rPr>
          <w:spacing w:val="3"/>
          <w:szCs w:val="26"/>
        </w:rPr>
      </w:pPr>
      <w:r w:rsidRPr="00C054BE">
        <w:rPr>
          <w:spacing w:val="3"/>
          <w:szCs w:val="26"/>
        </w:rPr>
        <w:t>В Указе Президента РФ от 07.05.2024 №</w:t>
      </w:r>
      <w:r w:rsidR="00C0320C" w:rsidRPr="00C054BE">
        <w:rPr>
          <w:spacing w:val="3"/>
          <w:szCs w:val="26"/>
        </w:rPr>
        <w:t xml:space="preserve"> </w:t>
      </w:r>
      <w:r w:rsidRPr="00C054BE">
        <w:rPr>
          <w:spacing w:val="3"/>
          <w:szCs w:val="26"/>
        </w:rPr>
        <w:t>309 «О национальных целях развития Российской Федерации на период до 2030 года и на перспективу до 2036 года»</w:t>
      </w:r>
      <w:r w:rsidR="00C0320C" w:rsidRPr="00C054BE">
        <w:rPr>
          <w:spacing w:val="3"/>
          <w:szCs w:val="26"/>
        </w:rPr>
        <w:t xml:space="preserve"> (далее – Указ Президента)</w:t>
      </w:r>
      <w:r w:rsidRPr="00C054BE">
        <w:rPr>
          <w:spacing w:val="3"/>
          <w:szCs w:val="26"/>
        </w:rPr>
        <w:t xml:space="preserve"> среди прочих </w:t>
      </w:r>
      <w:r w:rsidR="001F7C71" w:rsidRPr="00C054BE">
        <w:rPr>
          <w:spacing w:val="3"/>
          <w:szCs w:val="26"/>
        </w:rPr>
        <w:t>определены</w:t>
      </w:r>
      <w:r w:rsidRPr="00C054BE">
        <w:rPr>
          <w:spacing w:val="3"/>
          <w:szCs w:val="26"/>
        </w:rPr>
        <w:t xml:space="preserve"> следующие приоритеты:</w:t>
      </w:r>
    </w:p>
    <w:p w14:paraId="0444A2F0" w14:textId="6EC76E9C" w:rsidR="009A3B5E" w:rsidRPr="00C054BE" w:rsidRDefault="009A3B5E" w:rsidP="00F52878">
      <w:pPr>
        <w:widowControl/>
        <w:shd w:val="clear" w:color="auto" w:fill="FFFFFF"/>
        <w:autoSpaceDE/>
        <w:autoSpaceDN/>
        <w:adjustRightInd/>
        <w:spacing w:line="252" w:lineRule="auto"/>
        <w:rPr>
          <w:spacing w:val="3"/>
          <w:szCs w:val="26"/>
        </w:rPr>
      </w:pPr>
      <w:r w:rsidRPr="00C054BE">
        <w:rPr>
          <w:spacing w:val="3"/>
          <w:szCs w:val="26"/>
        </w:rPr>
        <w:t>- сохранение населения, укрепление здоровья и повышение благополучия людей, поддержка семьи;</w:t>
      </w:r>
    </w:p>
    <w:p w14:paraId="582B8483" w14:textId="36B2FA9B" w:rsidR="009A3B5E" w:rsidRPr="00C054BE" w:rsidRDefault="009A3B5E" w:rsidP="00F52878">
      <w:pPr>
        <w:widowControl/>
        <w:shd w:val="clear" w:color="auto" w:fill="FFFFFF"/>
        <w:autoSpaceDE/>
        <w:autoSpaceDN/>
        <w:adjustRightInd/>
        <w:spacing w:line="252" w:lineRule="auto"/>
        <w:rPr>
          <w:i/>
          <w:spacing w:val="3"/>
          <w:szCs w:val="26"/>
        </w:rPr>
      </w:pPr>
      <w:r w:rsidRPr="00C054BE">
        <w:rPr>
          <w:b/>
          <w:bCs/>
          <w:i/>
          <w:spacing w:val="3"/>
          <w:szCs w:val="26"/>
        </w:rPr>
        <w:t>- реализация потенциала каждого человека, развитие его талантов, воспитание патриотичной и социально ответственной личности</w:t>
      </w:r>
      <w:r w:rsidR="00B55033" w:rsidRPr="00C054BE">
        <w:rPr>
          <w:i/>
          <w:spacing w:val="3"/>
          <w:szCs w:val="26"/>
        </w:rPr>
        <w:t>.</w:t>
      </w:r>
    </w:p>
    <w:p w14:paraId="4FEF14B7" w14:textId="16CDDAD0" w:rsidR="00B55033" w:rsidRPr="00C054BE" w:rsidRDefault="00B55033" w:rsidP="00F52878">
      <w:pPr>
        <w:widowControl/>
        <w:shd w:val="clear" w:color="auto" w:fill="FFFFFF"/>
        <w:autoSpaceDE/>
        <w:autoSpaceDN/>
        <w:adjustRightInd/>
        <w:spacing w:line="252" w:lineRule="auto"/>
        <w:rPr>
          <w:b/>
          <w:i/>
          <w:spacing w:val="3"/>
          <w:szCs w:val="26"/>
        </w:rPr>
      </w:pPr>
      <w:proofErr w:type="gramStart"/>
      <w:r w:rsidRPr="00C054BE">
        <w:rPr>
          <w:spacing w:val="3"/>
          <w:szCs w:val="26"/>
        </w:rPr>
        <w:t>Одним из целевых показателей</w:t>
      </w:r>
      <w:r w:rsidR="00A33A2A" w:rsidRPr="00C054BE">
        <w:rPr>
          <w:spacing w:val="3"/>
          <w:szCs w:val="26"/>
        </w:rPr>
        <w:t>,</w:t>
      </w:r>
      <w:r w:rsidRPr="00C054BE">
        <w:rPr>
          <w:spacing w:val="3"/>
          <w:szCs w:val="26"/>
        </w:rPr>
        <w:t xml:space="preserve"> характеризующих достижение приоритета «</w:t>
      </w:r>
      <w:r w:rsidRPr="00C054BE">
        <w:rPr>
          <w:b/>
          <w:bCs/>
          <w:i/>
          <w:spacing w:val="3"/>
          <w:szCs w:val="26"/>
        </w:rPr>
        <w:t xml:space="preserve">реализация потенциала каждого человека, развитие его талантов, воспитание </w:t>
      </w:r>
      <w:r w:rsidRPr="00C054BE">
        <w:rPr>
          <w:b/>
          <w:bCs/>
          <w:i/>
          <w:spacing w:val="3"/>
          <w:szCs w:val="26"/>
        </w:rPr>
        <w:lastRenderedPageBreak/>
        <w:t>патриотичной и социально ответственной личности</w:t>
      </w:r>
      <w:r w:rsidRPr="00C054BE">
        <w:rPr>
          <w:i/>
          <w:spacing w:val="3"/>
          <w:szCs w:val="26"/>
        </w:rPr>
        <w:t xml:space="preserve">», </w:t>
      </w:r>
      <w:r w:rsidRPr="00C054BE">
        <w:rPr>
          <w:spacing w:val="3"/>
          <w:szCs w:val="26"/>
        </w:rPr>
        <w:t xml:space="preserve">утвержденных в </w:t>
      </w:r>
      <w:r w:rsidR="00C0320C" w:rsidRPr="00C054BE">
        <w:rPr>
          <w:spacing w:val="3"/>
          <w:szCs w:val="26"/>
        </w:rPr>
        <w:t>У</w:t>
      </w:r>
      <w:r w:rsidRPr="00C054BE">
        <w:rPr>
          <w:spacing w:val="3"/>
          <w:szCs w:val="26"/>
        </w:rPr>
        <w:t>казе Президента</w:t>
      </w:r>
      <w:r w:rsidR="008C0F23" w:rsidRPr="00C054BE">
        <w:rPr>
          <w:spacing w:val="3"/>
          <w:szCs w:val="26"/>
        </w:rPr>
        <w:t>,</w:t>
      </w:r>
      <w:r w:rsidRPr="00C054BE">
        <w:rPr>
          <w:spacing w:val="3"/>
          <w:szCs w:val="26"/>
        </w:rPr>
        <w:t xml:space="preserve"> является показатель</w:t>
      </w:r>
      <w:r w:rsidR="00A33A2A" w:rsidRPr="00C054BE">
        <w:rPr>
          <w:spacing w:val="3"/>
          <w:szCs w:val="26"/>
        </w:rPr>
        <w:t>:</w:t>
      </w:r>
      <w:r w:rsidRPr="00C054BE">
        <w:rPr>
          <w:spacing w:val="3"/>
          <w:szCs w:val="26"/>
        </w:rPr>
        <w:t xml:space="preserve"> </w:t>
      </w:r>
      <w:r w:rsidRPr="00C054BE">
        <w:rPr>
          <w:b/>
          <w:i/>
          <w:spacing w:val="3"/>
          <w:szCs w:val="26"/>
        </w:rPr>
        <w:t>«</w:t>
      </w:r>
      <w:r w:rsidR="008C0F23" w:rsidRPr="00C054BE">
        <w:rPr>
          <w:b/>
          <w:i/>
          <w:spacing w:val="3"/>
          <w:szCs w:val="26"/>
        </w:rPr>
        <w:t>з</w:t>
      </w:r>
      <w:r w:rsidRPr="00C054BE">
        <w:rPr>
          <w:b/>
          <w:i/>
          <w:spacing w:val="3"/>
          <w:szCs w:val="26"/>
        </w:rPr>
        <w:t>авершить до конца 2030 года капитальный ремонт зданий дошкольных образовательных организаций и общеобразовательных организаций, признанных нуждающимися в проведении такого ремонта по состоянию на 1 января 2025 года».</w:t>
      </w:r>
      <w:proofErr w:type="gramEnd"/>
    </w:p>
    <w:p w14:paraId="021D36F5" w14:textId="72501E4C" w:rsidR="009A3B5E" w:rsidRPr="00C054BE" w:rsidRDefault="009A3B5E" w:rsidP="00F52878">
      <w:pPr>
        <w:widowControl/>
        <w:shd w:val="clear" w:color="auto" w:fill="FFFFFF"/>
        <w:autoSpaceDE/>
        <w:autoSpaceDN/>
        <w:adjustRightInd/>
        <w:spacing w:line="252" w:lineRule="auto"/>
        <w:rPr>
          <w:spacing w:val="3"/>
          <w:szCs w:val="26"/>
        </w:rPr>
      </w:pPr>
      <w:r w:rsidRPr="00C054BE">
        <w:rPr>
          <w:spacing w:val="3"/>
          <w:szCs w:val="26"/>
        </w:rPr>
        <w:t>Государственная программа «Развитие образования»</w:t>
      </w:r>
      <w:r w:rsidR="00E63118" w:rsidRPr="00C054BE">
        <w:rPr>
          <w:spacing w:val="3"/>
          <w:szCs w:val="26"/>
        </w:rPr>
        <w:t xml:space="preserve">, </w:t>
      </w:r>
      <w:r w:rsidRPr="00C054BE">
        <w:rPr>
          <w:spacing w:val="3"/>
          <w:szCs w:val="26"/>
        </w:rPr>
        <w:t>утвержде</w:t>
      </w:r>
      <w:r w:rsidR="00E63118" w:rsidRPr="00C054BE">
        <w:rPr>
          <w:spacing w:val="3"/>
          <w:szCs w:val="26"/>
        </w:rPr>
        <w:t>н</w:t>
      </w:r>
      <w:r w:rsidRPr="00C054BE">
        <w:rPr>
          <w:spacing w:val="3"/>
          <w:szCs w:val="26"/>
        </w:rPr>
        <w:t>на</w:t>
      </w:r>
      <w:r w:rsidR="00E63118" w:rsidRPr="00C054BE">
        <w:rPr>
          <w:spacing w:val="3"/>
          <w:szCs w:val="26"/>
        </w:rPr>
        <w:t>я</w:t>
      </w:r>
      <w:r w:rsidRPr="00C054BE">
        <w:rPr>
          <w:spacing w:val="3"/>
          <w:szCs w:val="26"/>
        </w:rPr>
        <w:t xml:space="preserve"> </w:t>
      </w:r>
      <w:r w:rsidR="00E63118" w:rsidRPr="00C054BE">
        <w:rPr>
          <w:spacing w:val="3"/>
          <w:szCs w:val="26"/>
        </w:rPr>
        <w:t>п</w:t>
      </w:r>
      <w:r w:rsidRPr="00C054BE">
        <w:rPr>
          <w:spacing w:val="3"/>
          <w:szCs w:val="26"/>
        </w:rPr>
        <w:t>остановлением Правительства РФ от 26.12.2017 №16</w:t>
      </w:r>
      <w:r w:rsidR="00E63118" w:rsidRPr="00C054BE">
        <w:rPr>
          <w:spacing w:val="3"/>
          <w:szCs w:val="26"/>
        </w:rPr>
        <w:t>42</w:t>
      </w:r>
      <w:r w:rsidRPr="00C054BE">
        <w:rPr>
          <w:spacing w:val="3"/>
          <w:szCs w:val="26"/>
        </w:rPr>
        <w:t xml:space="preserve"> </w:t>
      </w:r>
      <w:r w:rsidR="00782ED6" w:rsidRPr="00C054BE">
        <w:rPr>
          <w:spacing w:val="3"/>
          <w:szCs w:val="26"/>
        </w:rPr>
        <w:t>(в ред. от 17.12.2025)</w:t>
      </w:r>
      <w:r w:rsidR="00A33A2A" w:rsidRPr="00C054BE">
        <w:rPr>
          <w:spacing w:val="3"/>
          <w:szCs w:val="26"/>
        </w:rPr>
        <w:t>,</w:t>
      </w:r>
      <w:r w:rsidR="00782ED6" w:rsidRPr="00C054BE">
        <w:rPr>
          <w:spacing w:val="3"/>
          <w:szCs w:val="26"/>
        </w:rPr>
        <w:t xml:space="preserve"> </w:t>
      </w:r>
      <w:r w:rsidRPr="00C054BE">
        <w:rPr>
          <w:spacing w:val="3"/>
          <w:szCs w:val="26"/>
        </w:rPr>
        <w:t>служит инструментом для достижения обозначенных в Указе президента целей. В её рамках реализуются мероприятия, напрямую связанные с перечисленными задачами:</w:t>
      </w:r>
    </w:p>
    <w:p w14:paraId="35D1F36D" w14:textId="61E5D25E" w:rsidR="009A3B5E" w:rsidRPr="00C054BE" w:rsidRDefault="009A3B5E" w:rsidP="00F52878">
      <w:pPr>
        <w:widowControl/>
        <w:shd w:val="clear" w:color="auto" w:fill="FFFFFF"/>
        <w:autoSpaceDE/>
        <w:autoSpaceDN/>
        <w:adjustRightInd/>
        <w:spacing w:line="252" w:lineRule="auto"/>
        <w:rPr>
          <w:spacing w:val="3"/>
          <w:szCs w:val="26"/>
        </w:rPr>
      </w:pPr>
      <w:r w:rsidRPr="00C054BE">
        <w:rPr>
          <w:spacing w:val="3"/>
          <w:szCs w:val="26"/>
        </w:rPr>
        <w:t>- создание условий для развития талантов и личностного роста (федеральный проект «Успех каждого ребёнка»);</w:t>
      </w:r>
    </w:p>
    <w:p w14:paraId="52746CB3" w14:textId="48690027" w:rsidR="009A3B5E" w:rsidRPr="00C054BE" w:rsidRDefault="009A3B5E" w:rsidP="00F52878">
      <w:pPr>
        <w:widowControl/>
        <w:shd w:val="clear" w:color="auto" w:fill="FFFFFF"/>
        <w:autoSpaceDE/>
        <w:autoSpaceDN/>
        <w:adjustRightInd/>
        <w:spacing w:line="252" w:lineRule="auto"/>
        <w:rPr>
          <w:b/>
          <w:i/>
          <w:spacing w:val="3"/>
          <w:szCs w:val="26"/>
        </w:rPr>
      </w:pPr>
      <w:r w:rsidRPr="00C054BE">
        <w:rPr>
          <w:b/>
          <w:i/>
          <w:spacing w:val="3"/>
          <w:szCs w:val="26"/>
        </w:rPr>
        <w:t>- модернизация инфраструктуры образования, включая капитальный ремонт зданий школ, детских садов, организаций среднего профессионального образования;</w:t>
      </w:r>
    </w:p>
    <w:p w14:paraId="0607F594" w14:textId="77777777" w:rsidR="00125690" w:rsidRPr="00C054BE" w:rsidRDefault="009A3B5E" w:rsidP="00F52878">
      <w:pPr>
        <w:widowControl/>
        <w:shd w:val="clear" w:color="auto" w:fill="FFFFFF"/>
        <w:autoSpaceDE/>
        <w:autoSpaceDN/>
        <w:adjustRightInd/>
        <w:spacing w:line="252" w:lineRule="auto"/>
        <w:rPr>
          <w:spacing w:val="3"/>
          <w:szCs w:val="26"/>
        </w:rPr>
      </w:pPr>
      <w:r w:rsidRPr="00C054BE">
        <w:rPr>
          <w:spacing w:val="3"/>
          <w:szCs w:val="26"/>
        </w:rPr>
        <w:t xml:space="preserve">- обновление материально-технической базы для занятий творчеством, наукой, спортом.  </w:t>
      </w:r>
    </w:p>
    <w:p w14:paraId="50D70E69" w14:textId="4133F7A5" w:rsidR="00E63118" w:rsidRPr="00C054BE" w:rsidRDefault="00E63118" w:rsidP="00F52878">
      <w:pPr>
        <w:pStyle w:val="aa"/>
        <w:spacing w:before="0" w:beforeAutospacing="0" w:after="0" w:afterAutospacing="0" w:line="252" w:lineRule="auto"/>
        <w:ind w:firstLine="709"/>
        <w:jc w:val="both"/>
        <w:rPr>
          <w:sz w:val="26"/>
          <w:szCs w:val="26"/>
        </w:rPr>
      </w:pPr>
      <w:r w:rsidRPr="00C054BE">
        <w:rPr>
          <w:spacing w:val="3"/>
          <w:sz w:val="26"/>
          <w:szCs w:val="26"/>
        </w:rPr>
        <w:t xml:space="preserve">На территории Приморского края действует </w:t>
      </w:r>
      <w:r w:rsidRPr="00C054BE">
        <w:rPr>
          <w:sz w:val="26"/>
          <w:szCs w:val="26"/>
        </w:rPr>
        <w:t>государственн</w:t>
      </w:r>
      <w:r w:rsidR="000D432A" w:rsidRPr="00C054BE">
        <w:rPr>
          <w:sz w:val="26"/>
          <w:szCs w:val="26"/>
        </w:rPr>
        <w:t>ая</w:t>
      </w:r>
      <w:r w:rsidRPr="00C054BE">
        <w:rPr>
          <w:sz w:val="26"/>
          <w:szCs w:val="26"/>
        </w:rPr>
        <w:t xml:space="preserve"> программ</w:t>
      </w:r>
      <w:r w:rsidR="000D432A" w:rsidRPr="00C054BE">
        <w:rPr>
          <w:sz w:val="26"/>
          <w:szCs w:val="26"/>
        </w:rPr>
        <w:t>а</w:t>
      </w:r>
      <w:r w:rsidRPr="00C054BE">
        <w:rPr>
          <w:sz w:val="26"/>
          <w:szCs w:val="26"/>
        </w:rPr>
        <w:t xml:space="preserve"> Приморского края «Развитие образования Приморского края»</w:t>
      </w:r>
      <w:r w:rsidR="000D432A" w:rsidRPr="00C054BE">
        <w:rPr>
          <w:sz w:val="26"/>
          <w:szCs w:val="26"/>
        </w:rPr>
        <w:t>,</w:t>
      </w:r>
      <w:r w:rsidRPr="00C054BE">
        <w:rPr>
          <w:sz w:val="26"/>
          <w:szCs w:val="26"/>
        </w:rPr>
        <w:t xml:space="preserve"> утвержден</w:t>
      </w:r>
      <w:r w:rsidR="000D432A" w:rsidRPr="00C054BE">
        <w:rPr>
          <w:sz w:val="26"/>
          <w:szCs w:val="26"/>
        </w:rPr>
        <w:t>н</w:t>
      </w:r>
      <w:r w:rsidRPr="00C054BE">
        <w:rPr>
          <w:sz w:val="26"/>
          <w:szCs w:val="26"/>
        </w:rPr>
        <w:t>а</w:t>
      </w:r>
      <w:r w:rsidR="000D432A" w:rsidRPr="00C054BE">
        <w:rPr>
          <w:sz w:val="26"/>
          <w:szCs w:val="26"/>
        </w:rPr>
        <w:t>я</w:t>
      </w:r>
      <w:r w:rsidRPr="00C054BE">
        <w:rPr>
          <w:sz w:val="26"/>
          <w:szCs w:val="26"/>
        </w:rPr>
        <w:t xml:space="preserve"> постановлением Администрации Приморского края от 16.12.2019 </w:t>
      </w:r>
      <w:r w:rsidR="000D432A" w:rsidRPr="00C054BE">
        <w:rPr>
          <w:sz w:val="26"/>
          <w:szCs w:val="26"/>
        </w:rPr>
        <w:t>№</w:t>
      </w:r>
      <w:r w:rsidRPr="00C054BE">
        <w:rPr>
          <w:sz w:val="26"/>
          <w:szCs w:val="26"/>
        </w:rPr>
        <w:t xml:space="preserve"> 848-па. </w:t>
      </w:r>
    </w:p>
    <w:p w14:paraId="577AE02C" w14:textId="06A7476B" w:rsidR="009A3B5E" w:rsidRPr="00C054BE" w:rsidRDefault="009A3B5E" w:rsidP="00F52878">
      <w:pPr>
        <w:widowControl/>
        <w:shd w:val="clear" w:color="auto" w:fill="FFFFFF"/>
        <w:autoSpaceDE/>
        <w:autoSpaceDN/>
        <w:adjustRightInd/>
        <w:spacing w:line="252" w:lineRule="auto"/>
        <w:rPr>
          <w:spacing w:val="3"/>
          <w:szCs w:val="26"/>
        </w:rPr>
      </w:pPr>
      <w:r w:rsidRPr="00C054BE">
        <w:rPr>
          <w:spacing w:val="3"/>
          <w:szCs w:val="26"/>
        </w:rPr>
        <w:t xml:space="preserve">На территории Арсеньевского городского округа </w:t>
      </w:r>
      <w:r w:rsidR="00125690" w:rsidRPr="00C054BE">
        <w:rPr>
          <w:spacing w:val="3"/>
          <w:szCs w:val="26"/>
        </w:rPr>
        <w:t>принята муниципальная программа «Развитие образовани</w:t>
      </w:r>
      <w:r w:rsidR="00E63118" w:rsidRPr="00C054BE">
        <w:rPr>
          <w:spacing w:val="3"/>
          <w:szCs w:val="26"/>
        </w:rPr>
        <w:t>я</w:t>
      </w:r>
      <w:r w:rsidR="00125690" w:rsidRPr="00C054BE">
        <w:rPr>
          <w:spacing w:val="3"/>
          <w:szCs w:val="26"/>
        </w:rPr>
        <w:t xml:space="preserve"> Арсеньевско</w:t>
      </w:r>
      <w:r w:rsidR="007C6047" w:rsidRPr="00C054BE">
        <w:rPr>
          <w:spacing w:val="3"/>
          <w:szCs w:val="26"/>
        </w:rPr>
        <w:t>го</w:t>
      </w:r>
      <w:r w:rsidR="00125690" w:rsidRPr="00C054BE">
        <w:rPr>
          <w:spacing w:val="3"/>
          <w:szCs w:val="26"/>
        </w:rPr>
        <w:t xml:space="preserve"> городско</w:t>
      </w:r>
      <w:r w:rsidR="007C6047" w:rsidRPr="00C054BE">
        <w:rPr>
          <w:spacing w:val="3"/>
          <w:szCs w:val="26"/>
        </w:rPr>
        <w:t>го</w:t>
      </w:r>
      <w:r w:rsidR="00125690" w:rsidRPr="00C054BE">
        <w:rPr>
          <w:spacing w:val="3"/>
          <w:szCs w:val="26"/>
        </w:rPr>
        <w:t xml:space="preserve"> </w:t>
      </w:r>
      <w:r w:rsidR="00E63118" w:rsidRPr="00C054BE">
        <w:rPr>
          <w:spacing w:val="3"/>
          <w:szCs w:val="26"/>
        </w:rPr>
        <w:t>округ</w:t>
      </w:r>
      <w:r w:rsidR="007C6047" w:rsidRPr="00C054BE">
        <w:rPr>
          <w:spacing w:val="3"/>
          <w:szCs w:val="26"/>
        </w:rPr>
        <w:t>а</w:t>
      </w:r>
      <w:r w:rsidR="00125690" w:rsidRPr="00C054BE">
        <w:rPr>
          <w:spacing w:val="3"/>
          <w:szCs w:val="26"/>
        </w:rPr>
        <w:t>»</w:t>
      </w:r>
      <w:r w:rsidR="00903615" w:rsidRPr="00C054BE">
        <w:rPr>
          <w:spacing w:val="3"/>
          <w:szCs w:val="26"/>
        </w:rPr>
        <w:t>,</w:t>
      </w:r>
      <w:r w:rsidR="00E63118" w:rsidRPr="00C054BE">
        <w:rPr>
          <w:spacing w:val="3"/>
          <w:szCs w:val="26"/>
        </w:rPr>
        <w:t xml:space="preserve"> </w:t>
      </w:r>
      <w:r w:rsidR="007C6047" w:rsidRPr="00C054BE">
        <w:rPr>
          <w:spacing w:val="3"/>
          <w:szCs w:val="26"/>
        </w:rPr>
        <w:t xml:space="preserve">утвержденная постановлением администрации Арсеньевского городского округа </w:t>
      </w:r>
      <w:r w:rsidR="007C6047" w:rsidRPr="00C054BE">
        <w:rPr>
          <w:szCs w:val="26"/>
        </w:rPr>
        <w:t xml:space="preserve">от 14.11.2019 </w:t>
      </w:r>
      <w:r w:rsidR="000D432A" w:rsidRPr="00C054BE">
        <w:rPr>
          <w:szCs w:val="26"/>
        </w:rPr>
        <w:br/>
      </w:r>
      <w:r w:rsidR="007C6047" w:rsidRPr="00C054BE">
        <w:rPr>
          <w:szCs w:val="26"/>
        </w:rPr>
        <w:t>№ 830-па</w:t>
      </w:r>
      <w:r w:rsidR="00A33A2A" w:rsidRPr="00C054BE">
        <w:rPr>
          <w:szCs w:val="26"/>
        </w:rPr>
        <w:t>,</w:t>
      </w:r>
      <w:r w:rsidR="007C6047" w:rsidRPr="00C054BE">
        <w:rPr>
          <w:spacing w:val="3"/>
          <w:szCs w:val="26"/>
        </w:rPr>
        <w:t xml:space="preserve"> </w:t>
      </w:r>
      <w:r w:rsidR="00E63118" w:rsidRPr="00C054BE">
        <w:rPr>
          <w:spacing w:val="3"/>
          <w:szCs w:val="26"/>
        </w:rPr>
        <w:t>в рамках которой реализуются основные цели и задачи, указанные в Указе Президента.</w:t>
      </w:r>
    </w:p>
    <w:p w14:paraId="546C4DB3" w14:textId="3139D5C4" w:rsidR="007B7027" w:rsidRPr="00C054BE" w:rsidRDefault="006C14BF" w:rsidP="00F52878">
      <w:pPr>
        <w:widowControl/>
        <w:tabs>
          <w:tab w:val="left" w:pos="3122"/>
        </w:tabs>
        <w:spacing w:line="252" w:lineRule="auto"/>
        <w:rPr>
          <w:szCs w:val="26"/>
        </w:rPr>
      </w:pPr>
      <w:r w:rsidRPr="00C054BE">
        <w:rPr>
          <w:szCs w:val="26"/>
        </w:rPr>
        <w:t xml:space="preserve">Управление образования администрации Арсеньевского городского округа (далее </w:t>
      </w:r>
      <w:r w:rsidR="007B7027" w:rsidRPr="00C054BE">
        <w:rPr>
          <w:szCs w:val="26"/>
        </w:rPr>
        <w:t>–</w:t>
      </w:r>
      <w:r w:rsidR="00012F01" w:rsidRPr="00C054BE">
        <w:rPr>
          <w:szCs w:val="26"/>
        </w:rPr>
        <w:t xml:space="preserve"> у</w:t>
      </w:r>
      <w:r w:rsidRPr="00C054BE">
        <w:rPr>
          <w:szCs w:val="26"/>
        </w:rPr>
        <w:t>правление</w:t>
      </w:r>
      <w:r w:rsidR="007B7027" w:rsidRPr="00C054BE">
        <w:rPr>
          <w:szCs w:val="26"/>
        </w:rPr>
        <w:t xml:space="preserve"> образования</w:t>
      </w:r>
      <w:r w:rsidRPr="00C054BE">
        <w:rPr>
          <w:szCs w:val="26"/>
        </w:rPr>
        <w:t>) является отраслевым (функциональным) органом администрации Арсеньевского городского округа, осуществляет в пределах своих полномочий управленческие функции в сфере образования на территории Арсеньевского городского округа</w:t>
      </w:r>
      <w:r w:rsidR="00E63118" w:rsidRPr="00C054BE">
        <w:rPr>
          <w:szCs w:val="26"/>
        </w:rPr>
        <w:t xml:space="preserve">, в </w:t>
      </w:r>
      <w:r w:rsidR="007B7027" w:rsidRPr="00C054BE">
        <w:rPr>
          <w:rFonts w:eastAsiaTheme="minorHAnsi"/>
          <w:szCs w:val="26"/>
          <w:lang w:eastAsia="en-US"/>
        </w:rPr>
        <w:t>соответствии с Положением</w:t>
      </w:r>
      <w:r w:rsidR="007B7027" w:rsidRPr="00C054BE">
        <w:rPr>
          <w:szCs w:val="26"/>
        </w:rPr>
        <w:t xml:space="preserve"> об управлении образования администрации </w:t>
      </w:r>
      <w:r w:rsidR="007B7027" w:rsidRPr="00C054BE">
        <w:rPr>
          <w:bCs/>
          <w:szCs w:val="26"/>
        </w:rPr>
        <w:t>Арсеньевского городского округа, утвержденным р</w:t>
      </w:r>
      <w:r w:rsidR="007B7027" w:rsidRPr="00C054BE">
        <w:rPr>
          <w:szCs w:val="26"/>
        </w:rPr>
        <w:t>ешением Думы Арсеньевского городского  округа от  25 марта 2015 года № 611.</w:t>
      </w:r>
    </w:p>
    <w:p w14:paraId="44048D29" w14:textId="51F357CB" w:rsidR="00AE5AE1" w:rsidRPr="00C054BE" w:rsidRDefault="007B7027" w:rsidP="00F52878">
      <w:pPr>
        <w:widowControl/>
        <w:tabs>
          <w:tab w:val="left" w:pos="3122"/>
        </w:tabs>
        <w:spacing w:line="252" w:lineRule="auto"/>
        <w:rPr>
          <w:sz w:val="32"/>
          <w:szCs w:val="32"/>
        </w:rPr>
      </w:pPr>
      <w:proofErr w:type="gramStart"/>
      <w:r w:rsidRPr="00C054BE">
        <w:rPr>
          <w:szCs w:val="26"/>
        </w:rPr>
        <w:t xml:space="preserve">В ведомственном подчинении </w:t>
      </w:r>
      <w:r w:rsidR="00012F01" w:rsidRPr="00C054BE">
        <w:rPr>
          <w:szCs w:val="26"/>
        </w:rPr>
        <w:t>у</w:t>
      </w:r>
      <w:r w:rsidRPr="00C054BE">
        <w:rPr>
          <w:szCs w:val="26"/>
        </w:rPr>
        <w:t>правления</w:t>
      </w:r>
      <w:r w:rsidR="00012F01" w:rsidRPr="00C054BE">
        <w:rPr>
          <w:szCs w:val="26"/>
        </w:rPr>
        <w:t xml:space="preserve"> образования</w:t>
      </w:r>
      <w:r w:rsidRPr="00C054BE">
        <w:rPr>
          <w:szCs w:val="26"/>
        </w:rPr>
        <w:t xml:space="preserve"> находятся </w:t>
      </w:r>
      <w:r w:rsidR="00632305" w:rsidRPr="00C054BE">
        <w:rPr>
          <w:szCs w:val="26"/>
        </w:rPr>
        <w:t xml:space="preserve">27 </w:t>
      </w:r>
      <w:r w:rsidRPr="00C054BE">
        <w:rPr>
          <w:szCs w:val="26"/>
        </w:rPr>
        <w:t>муниципальны</w:t>
      </w:r>
      <w:r w:rsidR="00632305" w:rsidRPr="00C054BE">
        <w:rPr>
          <w:szCs w:val="26"/>
        </w:rPr>
        <w:t>х</w:t>
      </w:r>
      <w:r w:rsidRPr="00C054BE">
        <w:rPr>
          <w:szCs w:val="26"/>
        </w:rPr>
        <w:t xml:space="preserve"> бюджетны</w:t>
      </w:r>
      <w:r w:rsidR="00904E12" w:rsidRPr="00C054BE">
        <w:rPr>
          <w:szCs w:val="26"/>
        </w:rPr>
        <w:t>х</w:t>
      </w:r>
      <w:r w:rsidRPr="00C054BE">
        <w:rPr>
          <w:szCs w:val="26"/>
        </w:rPr>
        <w:t xml:space="preserve"> </w:t>
      </w:r>
      <w:r w:rsidR="00632305" w:rsidRPr="00C054BE">
        <w:rPr>
          <w:szCs w:val="26"/>
        </w:rPr>
        <w:t>учреждени</w:t>
      </w:r>
      <w:r w:rsidR="00904E12" w:rsidRPr="00C054BE">
        <w:rPr>
          <w:szCs w:val="26"/>
        </w:rPr>
        <w:t>й</w:t>
      </w:r>
      <w:r w:rsidR="00632305" w:rsidRPr="00C054BE">
        <w:rPr>
          <w:szCs w:val="26"/>
        </w:rPr>
        <w:t>, в том числе</w:t>
      </w:r>
      <w:r w:rsidR="00DC68F1" w:rsidRPr="00C054BE">
        <w:rPr>
          <w:szCs w:val="26"/>
        </w:rPr>
        <w:t xml:space="preserve">: </w:t>
      </w:r>
      <w:r w:rsidR="00632305" w:rsidRPr="00C054BE">
        <w:rPr>
          <w:szCs w:val="26"/>
        </w:rPr>
        <w:t xml:space="preserve">учреждения дошкольного образования </w:t>
      </w:r>
      <w:r w:rsidR="0034426A" w:rsidRPr="00C054BE">
        <w:rPr>
          <w:szCs w:val="26"/>
        </w:rPr>
        <w:t xml:space="preserve">(детские сады) </w:t>
      </w:r>
      <w:r w:rsidR="00632305" w:rsidRPr="00C054BE">
        <w:rPr>
          <w:szCs w:val="26"/>
        </w:rPr>
        <w:t>– 16 ед.</w:t>
      </w:r>
      <w:r w:rsidRPr="00C054BE">
        <w:rPr>
          <w:szCs w:val="26"/>
        </w:rPr>
        <w:t xml:space="preserve">, </w:t>
      </w:r>
      <w:r w:rsidR="00632305" w:rsidRPr="00C054BE">
        <w:rPr>
          <w:szCs w:val="26"/>
        </w:rPr>
        <w:t xml:space="preserve">учреждения общего образования (школы) – 9 ед., </w:t>
      </w:r>
      <w:r w:rsidR="00632305" w:rsidRPr="00C054BE">
        <w:rPr>
          <w:rFonts w:eastAsia="Calibri"/>
        </w:rPr>
        <w:t xml:space="preserve">учреждение дополнительного образования детей «Центр внешкольной работы» - 1 ед.; </w:t>
      </w:r>
      <w:r w:rsidRPr="00C054BE">
        <w:rPr>
          <w:szCs w:val="26"/>
        </w:rPr>
        <w:t xml:space="preserve">муниципальное казенное учреждение «Централизованная бухгалтерия учреждений образования» Арсеньевского городского округа </w:t>
      </w:r>
      <w:r w:rsidR="00632305" w:rsidRPr="00C054BE">
        <w:rPr>
          <w:szCs w:val="26"/>
        </w:rPr>
        <w:t xml:space="preserve">– 1 ед. </w:t>
      </w:r>
      <w:r w:rsidRPr="00C054BE">
        <w:rPr>
          <w:szCs w:val="26"/>
        </w:rPr>
        <w:t>(далее –</w:t>
      </w:r>
      <w:r w:rsidR="00C0320C" w:rsidRPr="00C054BE">
        <w:rPr>
          <w:szCs w:val="26"/>
        </w:rPr>
        <w:t xml:space="preserve"> </w:t>
      </w:r>
      <w:r w:rsidR="00632305" w:rsidRPr="00C054BE">
        <w:rPr>
          <w:szCs w:val="26"/>
        </w:rPr>
        <w:t>учреждения</w:t>
      </w:r>
      <w:r w:rsidR="00C0320C" w:rsidRPr="00C054BE">
        <w:rPr>
          <w:szCs w:val="26"/>
        </w:rPr>
        <w:t xml:space="preserve"> образования</w:t>
      </w:r>
      <w:r w:rsidRPr="00C054BE">
        <w:rPr>
          <w:szCs w:val="26"/>
        </w:rPr>
        <w:t>).</w:t>
      </w:r>
      <w:proofErr w:type="gramEnd"/>
    </w:p>
    <w:p w14:paraId="4FF64D3B" w14:textId="671BAE29" w:rsidR="00903615" w:rsidRPr="00C054BE" w:rsidRDefault="006E1F7C" w:rsidP="00F52878">
      <w:pPr>
        <w:widowControl/>
        <w:spacing w:line="252" w:lineRule="auto"/>
        <w:rPr>
          <w:rFonts w:eastAsiaTheme="minorHAnsi"/>
          <w:b/>
          <w:szCs w:val="26"/>
          <w:lang w:eastAsia="en-US"/>
        </w:rPr>
      </w:pPr>
      <w:r w:rsidRPr="00C054BE">
        <w:rPr>
          <w:rFonts w:eastAsiaTheme="minorHAnsi"/>
          <w:b/>
          <w:szCs w:val="26"/>
          <w:lang w:eastAsia="en-US"/>
        </w:rPr>
        <w:t xml:space="preserve">2. </w:t>
      </w:r>
      <w:r w:rsidR="00903615" w:rsidRPr="00C054BE">
        <w:rPr>
          <w:rFonts w:eastAsiaTheme="minorHAnsi"/>
          <w:b/>
          <w:szCs w:val="26"/>
          <w:lang w:eastAsia="en-US"/>
        </w:rPr>
        <w:t>Аналитическая часть</w:t>
      </w:r>
    </w:p>
    <w:p w14:paraId="025C048B" w14:textId="36FDAA0C" w:rsidR="00023693" w:rsidRPr="00C054BE" w:rsidRDefault="00023693" w:rsidP="00F52878">
      <w:pPr>
        <w:widowControl/>
        <w:spacing w:line="252" w:lineRule="auto"/>
        <w:rPr>
          <w:rFonts w:eastAsiaTheme="minorHAnsi"/>
          <w:szCs w:val="26"/>
          <w:lang w:eastAsia="en-US"/>
        </w:rPr>
      </w:pPr>
      <w:r w:rsidRPr="00C054BE">
        <w:rPr>
          <w:rFonts w:eastAsiaTheme="minorHAnsi"/>
          <w:szCs w:val="26"/>
          <w:lang w:eastAsia="en-US"/>
        </w:rPr>
        <w:t>В результате проведения экспертно-аналитического мероприятия установлено следующе</w:t>
      </w:r>
      <w:r w:rsidR="00B12493" w:rsidRPr="00C054BE">
        <w:rPr>
          <w:rFonts w:eastAsiaTheme="minorHAnsi"/>
          <w:szCs w:val="26"/>
          <w:lang w:eastAsia="en-US"/>
        </w:rPr>
        <w:t>е</w:t>
      </w:r>
      <w:r w:rsidRPr="00C054BE">
        <w:rPr>
          <w:rFonts w:eastAsiaTheme="minorHAnsi"/>
          <w:szCs w:val="26"/>
          <w:lang w:eastAsia="en-US"/>
        </w:rPr>
        <w:t>.</w:t>
      </w:r>
    </w:p>
    <w:p w14:paraId="50F7C404" w14:textId="23E8364F" w:rsidR="00F5435B" w:rsidRPr="00C054BE" w:rsidRDefault="00F5435B" w:rsidP="00F52878">
      <w:pPr>
        <w:pStyle w:val="aa"/>
        <w:spacing w:before="0" w:beforeAutospacing="0" w:after="0" w:afterAutospacing="0" w:line="252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54BE">
        <w:rPr>
          <w:rFonts w:eastAsiaTheme="minorHAnsi"/>
          <w:sz w:val="26"/>
          <w:szCs w:val="26"/>
          <w:lang w:eastAsia="en-US"/>
        </w:rPr>
        <w:t>2.1. Согласно части 1 статьи 48 Градостроительного кодекса РФ а</w:t>
      </w:r>
      <w:r w:rsidRPr="00C054BE">
        <w:rPr>
          <w:sz w:val="26"/>
          <w:szCs w:val="26"/>
        </w:rPr>
        <w:t>рхитектурно-строительное проектирование осуществляется путем подготовки проектной документации, рабочей документации.</w:t>
      </w:r>
    </w:p>
    <w:p w14:paraId="0D8F9009" w14:textId="5A6B8672" w:rsidR="00375685" w:rsidRPr="00C054BE" w:rsidRDefault="00375685" w:rsidP="00F52878">
      <w:pPr>
        <w:widowControl/>
        <w:shd w:val="clear" w:color="auto" w:fill="FFFFFF"/>
        <w:tabs>
          <w:tab w:val="left" w:pos="709"/>
        </w:tabs>
        <w:autoSpaceDE/>
        <w:adjustRightInd/>
        <w:spacing w:line="252" w:lineRule="auto"/>
        <w:rPr>
          <w:szCs w:val="26"/>
        </w:rPr>
      </w:pPr>
      <w:bookmarkStart w:id="0" w:name="_GoBack"/>
      <w:bookmarkEnd w:id="0"/>
      <w:r w:rsidRPr="00316C7A">
        <w:rPr>
          <w:rFonts w:eastAsiaTheme="minorHAnsi" w:cstheme="minorBidi"/>
          <w:bCs/>
          <w:spacing w:val="-4"/>
          <w:szCs w:val="26"/>
          <w:lang w:eastAsia="en-US"/>
        </w:rPr>
        <w:t>За анализируемый период в учреждениях, подведомственных управ</w:t>
      </w:r>
      <w:r w:rsidRPr="00C054BE">
        <w:rPr>
          <w:rFonts w:eastAsiaTheme="minorHAnsi" w:cstheme="minorBidi"/>
          <w:bCs/>
          <w:spacing w:val="-4"/>
          <w:szCs w:val="26"/>
          <w:lang w:eastAsia="en-US"/>
        </w:rPr>
        <w:t>лению образования</w:t>
      </w:r>
      <w:r w:rsidR="00A33A2A" w:rsidRPr="00C054BE">
        <w:rPr>
          <w:rFonts w:eastAsiaTheme="minorHAnsi" w:cstheme="minorBidi"/>
          <w:bCs/>
          <w:spacing w:val="-4"/>
          <w:szCs w:val="26"/>
          <w:lang w:eastAsia="en-US"/>
        </w:rPr>
        <w:t>,</w:t>
      </w:r>
      <w:r w:rsidRPr="00C054BE">
        <w:rPr>
          <w:rFonts w:eastAsiaTheme="minorHAnsi" w:cstheme="minorBidi"/>
          <w:bCs/>
          <w:spacing w:val="-4"/>
          <w:szCs w:val="26"/>
          <w:lang w:eastAsia="en-US"/>
        </w:rPr>
        <w:t xml:space="preserve"> разработка </w:t>
      </w:r>
      <w:r w:rsidRPr="00C054BE">
        <w:rPr>
          <w:szCs w:val="26"/>
        </w:rPr>
        <w:t>проектно-сметной документации осуществлялась по следующим направлениям:</w:t>
      </w:r>
    </w:p>
    <w:p w14:paraId="57955733" w14:textId="3E0C8935" w:rsidR="00375685" w:rsidRPr="00C054BE" w:rsidRDefault="00375685" w:rsidP="00F52878">
      <w:pPr>
        <w:widowControl/>
        <w:shd w:val="clear" w:color="auto" w:fill="FFFFFF"/>
        <w:tabs>
          <w:tab w:val="left" w:pos="709"/>
        </w:tabs>
        <w:autoSpaceDE/>
        <w:adjustRightInd/>
        <w:spacing w:line="252" w:lineRule="auto"/>
        <w:rPr>
          <w:szCs w:val="26"/>
        </w:rPr>
      </w:pPr>
      <w:r w:rsidRPr="00C054BE">
        <w:rPr>
          <w:szCs w:val="26"/>
        </w:rPr>
        <w:lastRenderedPageBreak/>
        <w:t xml:space="preserve">- на капитальный ремонт отдельных </w:t>
      </w:r>
      <w:r w:rsidR="00F51D27" w:rsidRPr="00C054BE">
        <w:rPr>
          <w:szCs w:val="26"/>
        </w:rPr>
        <w:t xml:space="preserve">частей </w:t>
      </w:r>
      <w:r w:rsidRPr="00C054BE">
        <w:rPr>
          <w:szCs w:val="26"/>
        </w:rPr>
        <w:t xml:space="preserve">зданий и сооружений </w:t>
      </w:r>
      <w:r w:rsidR="00F51D27" w:rsidRPr="00C054BE">
        <w:rPr>
          <w:szCs w:val="26"/>
        </w:rPr>
        <w:t xml:space="preserve">в </w:t>
      </w:r>
      <w:r w:rsidRPr="00C054BE">
        <w:rPr>
          <w:szCs w:val="26"/>
        </w:rPr>
        <w:t>учреждени</w:t>
      </w:r>
      <w:r w:rsidR="00F51D27" w:rsidRPr="00C054BE">
        <w:rPr>
          <w:szCs w:val="26"/>
        </w:rPr>
        <w:t>ях</w:t>
      </w:r>
      <w:r w:rsidRPr="00C054BE">
        <w:rPr>
          <w:szCs w:val="26"/>
        </w:rPr>
        <w:t xml:space="preserve"> образования (кровли, спортзала, входных групп, классов и помещений, и др.) (далее </w:t>
      </w:r>
      <w:r w:rsidR="00E302E7" w:rsidRPr="00C054BE">
        <w:rPr>
          <w:szCs w:val="26"/>
        </w:rPr>
        <w:t>–</w:t>
      </w:r>
      <w:r w:rsidRPr="00C054BE">
        <w:rPr>
          <w:szCs w:val="26"/>
        </w:rPr>
        <w:t xml:space="preserve"> </w:t>
      </w:r>
      <w:r w:rsidR="00E302E7" w:rsidRPr="00C054BE">
        <w:rPr>
          <w:szCs w:val="26"/>
        </w:rPr>
        <w:t xml:space="preserve">капремонт </w:t>
      </w:r>
      <w:r w:rsidRPr="00C054BE">
        <w:rPr>
          <w:szCs w:val="26"/>
        </w:rPr>
        <w:t>объектов капитального строительства);</w:t>
      </w:r>
    </w:p>
    <w:p w14:paraId="173F26A2" w14:textId="44AFD8C8" w:rsidR="00375685" w:rsidRPr="00C054BE" w:rsidRDefault="00375685" w:rsidP="00F52878">
      <w:pPr>
        <w:widowControl/>
        <w:shd w:val="clear" w:color="auto" w:fill="FFFFFF"/>
        <w:tabs>
          <w:tab w:val="left" w:pos="709"/>
        </w:tabs>
        <w:autoSpaceDE/>
        <w:adjustRightInd/>
        <w:spacing w:line="252" w:lineRule="auto"/>
        <w:rPr>
          <w:szCs w:val="26"/>
        </w:rPr>
      </w:pPr>
      <w:r w:rsidRPr="00C054BE">
        <w:rPr>
          <w:szCs w:val="26"/>
        </w:rPr>
        <w:t>- на капитальный ремонт автоматической пожарной сигнализации и системы оповещения и системы управления эвакуацией людей при пожаре (далее –</w:t>
      </w:r>
      <w:r w:rsidR="00E302E7" w:rsidRPr="00C054BE">
        <w:rPr>
          <w:szCs w:val="26"/>
        </w:rPr>
        <w:t xml:space="preserve"> капремонт</w:t>
      </w:r>
      <w:r w:rsidRPr="00C054BE">
        <w:rPr>
          <w:szCs w:val="26"/>
        </w:rPr>
        <w:t xml:space="preserve"> </w:t>
      </w:r>
      <w:r w:rsidR="00112321" w:rsidRPr="00C054BE">
        <w:rPr>
          <w:szCs w:val="26"/>
        </w:rPr>
        <w:t xml:space="preserve">системы </w:t>
      </w:r>
      <w:r w:rsidRPr="00C054BE">
        <w:rPr>
          <w:szCs w:val="26"/>
        </w:rPr>
        <w:t>АПС и СОУЭ</w:t>
      </w:r>
      <w:r w:rsidR="00E302E7" w:rsidRPr="00C054BE">
        <w:rPr>
          <w:szCs w:val="26"/>
        </w:rPr>
        <w:t xml:space="preserve"> при пожаре</w:t>
      </w:r>
      <w:r w:rsidRPr="00C054BE">
        <w:rPr>
          <w:szCs w:val="26"/>
        </w:rPr>
        <w:t>).</w:t>
      </w:r>
    </w:p>
    <w:p w14:paraId="0C9E0B4D" w14:textId="52233549" w:rsidR="00E2449A" w:rsidRPr="00C054BE" w:rsidRDefault="00E2449A" w:rsidP="00F52878">
      <w:pPr>
        <w:widowControl/>
        <w:shd w:val="clear" w:color="auto" w:fill="FFFFFF"/>
        <w:tabs>
          <w:tab w:val="left" w:pos="709"/>
        </w:tabs>
        <w:autoSpaceDE/>
        <w:adjustRightInd/>
        <w:spacing w:line="252" w:lineRule="auto"/>
        <w:rPr>
          <w:szCs w:val="26"/>
        </w:rPr>
      </w:pPr>
      <w:r w:rsidRPr="00C054BE">
        <w:rPr>
          <w:szCs w:val="26"/>
        </w:rPr>
        <w:t xml:space="preserve">Всего за период 2023 – 2025 годов учреждениями образования заключены </w:t>
      </w:r>
      <w:r w:rsidR="00C054BE">
        <w:rPr>
          <w:szCs w:val="26"/>
        </w:rPr>
        <w:br/>
      </w:r>
      <w:r w:rsidRPr="00C054BE">
        <w:rPr>
          <w:b/>
          <w:szCs w:val="26"/>
        </w:rPr>
        <w:t>28 договоров</w:t>
      </w:r>
      <w:r w:rsidRPr="00C054BE">
        <w:rPr>
          <w:szCs w:val="26"/>
        </w:rPr>
        <w:t xml:space="preserve"> на разработку ПСД для проведения капитального ремонта </w:t>
      </w:r>
      <w:r w:rsidR="00E302E7" w:rsidRPr="00C054BE">
        <w:rPr>
          <w:szCs w:val="26"/>
        </w:rPr>
        <w:t xml:space="preserve">на общую сумму </w:t>
      </w:r>
      <w:r w:rsidR="007D5092" w:rsidRPr="00C054BE">
        <w:rPr>
          <w:b/>
          <w:szCs w:val="26"/>
        </w:rPr>
        <w:t>7</w:t>
      </w:r>
      <w:r w:rsidR="00204FA1" w:rsidRPr="00C054BE">
        <w:rPr>
          <w:b/>
          <w:szCs w:val="26"/>
        </w:rPr>
        <w:t> </w:t>
      </w:r>
      <w:r w:rsidR="007D5092" w:rsidRPr="00C054BE">
        <w:rPr>
          <w:b/>
          <w:szCs w:val="26"/>
        </w:rPr>
        <w:t>355</w:t>
      </w:r>
      <w:r w:rsidR="00204FA1" w:rsidRPr="00C054BE">
        <w:rPr>
          <w:b/>
          <w:szCs w:val="26"/>
        </w:rPr>
        <w:t> </w:t>
      </w:r>
      <w:r w:rsidR="007D5092" w:rsidRPr="00C054BE">
        <w:rPr>
          <w:b/>
          <w:szCs w:val="26"/>
        </w:rPr>
        <w:t>727</w:t>
      </w:r>
      <w:r w:rsidR="00204FA1" w:rsidRPr="00C054BE">
        <w:rPr>
          <w:b/>
          <w:szCs w:val="26"/>
        </w:rPr>
        <w:t>,00</w:t>
      </w:r>
      <w:r w:rsidR="008C15F8" w:rsidRPr="00C054BE">
        <w:rPr>
          <w:szCs w:val="26"/>
        </w:rPr>
        <w:t xml:space="preserve"> </w:t>
      </w:r>
      <w:r w:rsidR="00E302E7" w:rsidRPr="00C054BE">
        <w:rPr>
          <w:szCs w:val="26"/>
        </w:rPr>
        <w:t>рублей.</w:t>
      </w:r>
      <w:r w:rsidRPr="00C054BE">
        <w:rPr>
          <w:szCs w:val="26"/>
        </w:rPr>
        <w:t xml:space="preserve"> </w:t>
      </w:r>
      <w:r w:rsidR="00B361D9" w:rsidRPr="00C054BE">
        <w:rPr>
          <w:szCs w:val="26"/>
        </w:rPr>
        <w:t>П</w:t>
      </w:r>
      <w:r w:rsidR="00A17BAB" w:rsidRPr="00C054BE">
        <w:rPr>
          <w:szCs w:val="26"/>
        </w:rPr>
        <w:t>роектная</w:t>
      </w:r>
      <w:r w:rsidR="00B361D9" w:rsidRPr="00C054BE">
        <w:rPr>
          <w:szCs w:val="26"/>
        </w:rPr>
        <w:t xml:space="preserve"> документация разработана для проведения капремонта в 24 </w:t>
      </w:r>
      <w:r w:rsidR="00F51D27" w:rsidRPr="00C054BE">
        <w:rPr>
          <w:szCs w:val="26"/>
        </w:rPr>
        <w:t xml:space="preserve">образовательных </w:t>
      </w:r>
      <w:r w:rsidR="00B361D9" w:rsidRPr="00C054BE">
        <w:rPr>
          <w:szCs w:val="26"/>
        </w:rPr>
        <w:t>учреждениях,</w:t>
      </w:r>
      <w:r w:rsidR="00F51D27" w:rsidRPr="00C054BE">
        <w:rPr>
          <w:szCs w:val="26"/>
        </w:rPr>
        <w:t xml:space="preserve"> из них: </w:t>
      </w:r>
      <w:r w:rsidR="00B361D9" w:rsidRPr="00C054BE">
        <w:rPr>
          <w:szCs w:val="26"/>
        </w:rPr>
        <w:t>15 детских дошкольных учреждений</w:t>
      </w:r>
      <w:r w:rsidR="00A17BAB" w:rsidRPr="00C054BE">
        <w:rPr>
          <w:szCs w:val="26"/>
        </w:rPr>
        <w:t xml:space="preserve"> и</w:t>
      </w:r>
      <w:r w:rsidR="00B361D9" w:rsidRPr="00C054BE">
        <w:rPr>
          <w:szCs w:val="26"/>
        </w:rPr>
        <w:t xml:space="preserve"> 9 средних общеобразовательных школ городского округа</w:t>
      </w:r>
      <w:r w:rsidR="00A17BAB" w:rsidRPr="00C054BE">
        <w:rPr>
          <w:szCs w:val="26"/>
        </w:rPr>
        <w:t>.</w:t>
      </w:r>
      <w:r w:rsidR="00B361D9" w:rsidRPr="00C054BE">
        <w:rPr>
          <w:szCs w:val="26"/>
        </w:rPr>
        <w:t xml:space="preserve"> </w:t>
      </w:r>
    </w:p>
    <w:p w14:paraId="6CB9C5ED" w14:textId="0C44B143" w:rsidR="00375685" w:rsidRPr="00C054BE" w:rsidRDefault="00375685" w:rsidP="00F52878">
      <w:pPr>
        <w:widowControl/>
        <w:shd w:val="clear" w:color="auto" w:fill="FFFFFF"/>
        <w:tabs>
          <w:tab w:val="left" w:pos="709"/>
        </w:tabs>
        <w:autoSpaceDE/>
        <w:adjustRightInd/>
        <w:spacing w:line="252" w:lineRule="auto"/>
        <w:rPr>
          <w:szCs w:val="26"/>
        </w:rPr>
      </w:pPr>
      <w:r w:rsidRPr="00C054BE">
        <w:rPr>
          <w:b/>
          <w:szCs w:val="26"/>
        </w:rPr>
        <w:t>В 2023 год</w:t>
      </w:r>
      <w:r w:rsidR="00E302E7" w:rsidRPr="00C054BE">
        <w:rPr>
          <w:b/>
          <w:szCs w:val="26"/>
        </w:rPr>
        <w:t>у</w:t>
      </w:r>
      <w:r w:rsidRPr="00C054BE">
        <w:rPr>
          <w:szCs w:val="26"/>
        </w:rPr>
        <w:t xml:space="preserve"> – всего заключено 18 договоров</w:t>
      </w:r>
      <w:r w:rsidR="00E2449A" w:rsidRPr="00C054BE">
        <w:rPr>
          <w:szCs w:val="26"/>
        </w:rPr>
        <w:t xml:space="preserve"> на разработку ПСД</w:t>
      </w:r>
      <w:r w:rsidR="00E302E7" w:rsidRPr="00C054BE">
        <w:rPr>
          <w:szCs w:val="26"/>
        </w:rPr>
        <w:t xml:space="preserve"> на сумму </w:t>
      </w:r>
      <w:r w:rsidR="007D5092" w:rsidRPr="00C054BE">
        <w:rPr>
          <w:szCs w:val="26"/>
        </w:rPr>
        <w:t>5</w:t>
      </w:r>
      <w:r w:rsidR="00C372CD" w:rsidRPr="00C054BE">
        <w:rPr>
          <w:szCs w:val="26"/>
        </w:rPr>
        <w:t> </w:t>
      </w:r>
      <w:r w:rsidR="007D5092" w:rsidRPr="00C054BE">
        <w:rPr>
          <w:szCs w:val="26"/>
        </w:rPr>
        <w:t>254</w:t>
      </w:r>
      <w:r w:rsidR="00C372CD" w:rsidRPr="00C054BE">
        <w:rPr>
          <w:szCs w:val="26"/>
        </w:rPr>
        <w:t> </w:t>
      </w:r>
      <w:r w:rsidR="007D5092" w:rsidRPr="00C054BE">
        <w:rPr>
          <w:szCs w:val="26"/>
        </w:rPr>
        <w:t>1</w:t>
      </w:r>
      <w:r w:rsidR="00E302E7" w:rsidRPr="00C054BE">
        <w:rPr>
          <w:szCs w:val="26"/>
        </w:rPr>
        <w:t>0</w:t>
      </w:r>
      <w:r w:rsidR="008C15F8" w:rsidRPr="00C054BE">
        <w:rPr>
          <w:szCs w:val="26"/>
        </w:rPr>
        <w:t>0</w:t>
      </w:r>
      <w:r w:rsidR="00C372CD" w:rsidRPr="00C054BE">
        <w:rPr>
          <w:szCs w:val="26"/>
        </w:rPr>
        <w:t>,00</w:t>
      </w:r>
      <w:r w:rsidR="00E302E7" w:rsidRPr="00C054BE">
        <w:rPr>
          <w:szCs w:val="26"/>
        </w:rPr>
        <w:t xml:space="preserve"> рублей</w:t>
      </w:r>
      <w:r w:rsidRPr="00C054BE">
        <w:rPr>
          <w:szCs w:val="26"/>
        </w:rPr>
        <w:t>, в том числе:</w:t>
      </w:r>
    </w:p>
    <w:p w14:paraId="2DEB1454" w14:textId="470C5400" w:rsidR="00375685" w:rsidRPr="00C054BE" w:rsidRDefault="000D39F8" w:rsidP="00F52878">
      <w:pPr>
        <w:widowControl/>
        <w:shd w:val="clear" w:color="auto" w:fill="FFFFFF"/>
        <w:tabs>
          <w:tab w:val="left" w:pos="709"/>
        </w:tabs>
        <w:autoSpaceDE/>
        <w:adjustRightInd/>
        <w:spacing w:line="252" w:lineRule="auto"/>
        <w:rPr>
          <w:szCs w:val="26"/>
        </w:rPr>
      </w:pPr>
      <w:r w:rsidRPr="00C054BE">
        <w:rPr>
          <w:szCs w:val="26"/>
        </w:rPr>
        <w:t xml:space="preserve">- разработка ПСД </w:t>
      </w:r>
      <w:r w:rsidR="00375685" w:rsidRPr="00C054BE">
        <w:rPr>
          <w:szCs w:val="26"/>
        </w:rPr>
        <w:t xml:space="preserve">на капремонт </w:t>
      </w:r>
      <w:r w:rsidRPr="00C054BE">
        <w:rPr>
          <w:szCs w:val="26"/>
        </w:rPr>
        <w:t>объектов</w:t>
      </w:r>
      <w:r w:rsidR="005E6EB5" w:rsidRPr="00C054BE">
        <w:rPr>
          <w:szCs w:val="26"/>
        </w:rPr>
        <w:t xml:space="preserve"> капитального строительства </w:t>
      </w:r>
      <w:r w:rsidR="00E2449A" w:rsidRPr="00C054BE">
        <w:rPr>
          <w:szCs w:val="26"/>
        </w:rPr>
        <w:t>– 15 договоров</w:t>
      </w:r>
      <w:r w:rsidR="00204FA1" w:rsidRPr="00C054BE">
        <w:rPr>
          <w:szCs w:val="26"/>
        </w:rPr>
        <w:t xml:space="preserve"> на сумму 5 060 </w:t>
      </w:r>
      <w:r w:rsidR="006E1F7C" w:rsidRPr="00C054BE">
        <w:rPr>
          <w:szCs w:val="26"/>
        </w:rPr>
        <w:t>000</w:t>
      </w:r>
      <w:r w:rsidR="00204FA1" w:rsidRPr="00C054BE">
        <w:rPr>
          <w:szCs w:val="26"/>
        </w:rPr>
        <w:t>,00</w:t>
      </w:r>
      <w:r w:rsidR="006E1F7C" w:rsidRPr="00C054BE">
        <w:rPr>
          <w:szCs w:val="26"/>
        </w:rPr>
        <w:t xml:space="preserve"> руб</w:t>
      </w:r>
      <w:r w:rsidR="00152139" w:rsidRPr="00C054BE">
        <w:rPr>
          <w:szCs w:val="26"/>
        </w:rPr>
        <w:t>лей</w:t>
      </w:r>
      <w:r w:rsidR="00375685" w:rsidRPr="00C054BE">
        <w:rPr>
          <w:szCs w:val="26"/>
        </w:rPr>
        <w:t xml:space="preserve">; </w:t>
      </w:r>
    </w:p>
    <w:p w14:paraId="2E779E7A" w14:textId="0EE92CCC" w:rsidR="00375685" w:rsidRPr="00C054BE" w:rsidRDefault="000D39F8" w:rsidP="00F52878">
      <w:pPr>
        <w:widowControl/>
        <w:shd w:val="clear" w:color="auto" w:fill="FFFFFF"/>
        <w:tabs>
          <w:tab w:val="left" w:pos="709"/>
        </w:tabs>
        <w:autoSpaceDE/>
        <w:adjustRightInd/>
        <w:spacing w:line="252" w:lineRule="auto"/>
        <w:rPr>
          <w:szCs w:val="26"/>
        </w:rPr>
      </w:pPr>
      <w:r w:rsidRPr="00C054BE">
        <w:rPr>
          <w:szCs w:val="26"/>
        </w:rPr>
        <w:t xml:space="preserve">- разработка ПСД </w:t>
      </w:r>
      <w:r w:rsidR="00375685" w:rsidRPr="00C054BE">
        <w:rPr>
          <w:szCs w:val="26"/>
        </w:rPr>
        <w:t xml:space="preserve">на </w:t>
      </w:r>
      <w:r w:rsidR="005E6EB5" w:rsidRPr="00C054BE">
        <w:rPr>
          <w:szCs w:val="26"/>
        </w:rPr>
        <w:t xml:space="preserve">капремонт </w:t>
      </w:r>
      <w:r w:rsidR="00375685" w:rsidRPr="00C054BE">
        <w:rPr>
          <w:szCs w:val="26"/>
        </w:rPr>
        <w:t>АПС И СОУЭ при пожаре – 3 договора</w:t>
      </w:r>
      <w:r w:rsidR="006E1F7C" w:rsidRPr="00C054BE">
        <w:rPr>
          <w:szCs w:val="26"/>
        </w:rPr>
        <w:t xml:space="preserve"> на сумму 194</w:t>
      </w:r>
      <w:r w:rsidR="00204FA1" w:rsidRPr="00C054BE">
        <w:rPr>
          <w:szCs w:val="26"/>
        </w:rPr>
        <w:t> </w:t>
      </w:r>
      <w:r w:rsidR="006E1F7C" w:rsidRPr="00C054BE">
        <w:rPr>
          <w:szCs w:val="26"/>
        </w:rPr>
        <w:t>100</w:t>
      </w:r>
      <w:r w:rsidR="00204FA1" w:rsidRPr="00C054BE">
        <w:rPr>
          <w:szCs w:val="26"/>
        </w:rPr>
        <w:t>,00</w:t>
      </w:r>
      <w:r w:rsidR="006E1F7C" w:rsidRPr="00C054BE">
        <w:rPr>
          <w:szCs w:val="26"/>
        </w:rPr>
        <w:t xml:space="preserve"> руб</w:t>
      </w:r>
      <w:r w:rsidR="00152139" w:rsidRPr="00C054BE">
        <w:rPr>
          <w:szCs w:val="26"/>
        </w:rPr>
        <w:t>лей</w:t>
      </w:r>
      <w:r w:rsidR="00E2449A" w:rsidRPr="00C054BE">
        <w:rPr>
          <w:szCs w:val="26"/>
        </w:rPr>
        <w:t>.</w:t>
      </w:r>
    </w:p>
    <w:p w14:paraId="00A6D9F3" w14:textId="6C807568" w:rsidR="005E6EB5" w:rsidRPr="00C054BE" w:rsidRDefault="005E6EB5" w:rsidP="00F52878">
      <w:pPr>
        <w:widowControl/>
        <w:shd w:val="clear" w:color="auto" w:fill="FFFFFF"/>
        <w:tabs>
          <w:tab w:val="left" w:pos="709"/>
        </w:tabs>
        <w:autoSpaceDE/>
        <w:adjustRightInd/>
        <w:spacing w:line="252" w:lineRule="auto"/>
        <w:rPr>
          <w:szCs w:val="26"/>
        </w:rPr>
      </w:pPr>
      <w:r w:rsidRPr="00C054BE">
        <w:rPr>
          <w:b/>
          <w:szCs w:val="26"/>
        </w:rPr>
        <w:t>В 2024 год</w:t>
      </w:r>
      <w:r w:rsidR="00E302E7" w:rsidRPr="00C054BE">
        <w:rPr>
          <w:b/>
          <w:szCs w:val="26"/>
        </w:rPr>
        <w:t>у</w:t>
      </w:r>
      <w:r w:rsidRPr="00C054BE">
        <w:rPr>
          <w:szCs w:val="26"/>
        </w:rPr>
        <w:t xml:space="preserve"> – всего заключено </w:t>
      </w:r>
      <w:r w:rsidR="00E2449A" w:rsidRPr="00C054BE">
        <w:rPr>
          <w:szCs w:val="26"/>
        </w:rPr>
        <w:t>4</w:t>
      </w:r>
      <w:r w:rsidRPr="00C054BE">
        <w:rPr>
          <w:szCs w:val="26"/>
        </w:rPr>
        <w:t xml:space="preserve"> договор</w:t>
      </w:r>
      <w:r w:rsidR="00E2449A" w:rsidRPr="00C054BE">
        <w:rPr>
          <w:szCs w:val="26"/>
        </w:rPr>
        <w:t>а</w:t>
      </w:r>
      <w:r w:rsidR="00E302E7" w:rsidRPr="00C054BE">
        <w:rPr>
          <w:szCs w:val="26"/>
        </w:rPr>
        <w:t xml:space="preserve"> на сумму 1</w:t>
      </w:r>
      <w:r w:rsidR="007D5092" w:rsidRPr="00C054BE">
        <w:rPr>
          <w:szCs w:val="26"/>
        </w:rPr>
        <w:t> </w:t>
      </w:r>
      <w:r w:rsidR="00E302E7" w:rsidRPr="00C054BE">
        <w:rPr>
          <w:szCs w:val="26"/>
        </w:rPr>
        <w:t>097</w:t>
      </w:r>
      <w:r w:rsidR="007D5092" w:rsidRPr="00C054BE">
        <w:rPr>
          <w:szCs w:val="26"/>
        </w:rPr>
        <w:t> </w:t>
      </w:r>
      <w:r w:rsidR="00E302E7" w:rsidRPr="00C054BE">
        <w:rPr>
          <w:szCs w:val="26"/>
        </w:rPr>
        <w:t>227</w:t>
      </w:r>
      <w:r w:rsidR="007D5092" w:rsidRPr="00C054BE">
        <w:rPr>
          <w:szCs w:val="26"/>
        </w:rPr>
        <w:t>,00</w:t>
      </w:r>
      <w:r w:rsidR="00E302E7" w:rsidRPr="00C054BE">
        <w:rPr>
          <w:szCs w:val="26"/>
        </w:rPr>
        <w:t xml:space="preserve"> руб</w:t>
      </w:r>
      <w:r w:rsidR="00152139" w:rsidRPr="00C054BE">
        <w:rPr>
          <w:szCs w:val="26"/>
        </w:rPr>
        <w:t>лей</w:t>
      </w:r>
      <w:r w:rsidRPr="00C054BE">
        <w:rPr>
          <w:szCs w:val="26"/>
        </w:rPr>
        <w:t>, в том числе:</w:t>
      </w:r>
    </w:p>
    <w:p w14:paraId="1C03DE4D" w14:textId="144B156E" w:rsidR="005E6EB5" w:rsidRPr="00C054BE" w:rsidRDefault="005E6EB5" w:rsidP="00F52878">
      <w:pPr>
        <w:widowControl/>
        <w:shd w:val="clear" w:color="auto" w:fill="FFFFFF"/>
        <w:tabs>
          <w:tab w:val="left" w:pos="709"/>
        </w:tabs>
        <w:autoSpaceDE/>
        <w:adjustRightInd/>
        <w:spacing w:line="252" w:lineRule="auto"/>
        <w:rPr>
          <w:szCs w:val="26"/>
        </w:rPr>
      </w:pPr>
      <w:r w:rsidRPr="00C054BE">
        <w:rPr>
          <w:szCs w:val="26"/>
        </w:rPr>
        <w:t xml:space="preserve">- разработка ПСД на капремонт объектов капитального строительства – </w:t>
      </w:r>
      <w:r w:rsidR="00E2449A" w:rsidRPr="00C054BE">
        <w:rPr>
          <w:szCs w:val="26"/>
        </w:rPr>
        <w:t xml:space="preserve">3 </w:t>
      </w:r>
      <w:r w:rsidRPr="00C054BE">
        <w:rPr>
          <w:szCs w:val="26"/>
        </w:rPr>
        <w:t>договор</w:t>
      </w:r>
      <w:r w:rsidR="00E2449A" w:rsidRPr="00C054BE">
        <w:rPr>
          <w:szCs w:val="26"/>
        </w:rPr>
        <w:t>а</w:t>
      </w:r>
      <w:r w:rsidR="006E1F7C" w:rsidRPr="00C054BE">
        <w:rPr>
          <w:szCs w:val="26"/>
        </w:rPr>
        <w:t xml:space="preserve"> на сумму 1</w:t>
      </w:r>
      <w:r w:rsidR="007D5092" w:rsidRPr="00C054BE">
        <w:rPr>
          <w:szCs w:val="26"/>
        </w:rPr>
        <w:t> </w:t>
      </w:r>
      <w:r w:rsidR="006E1F7C" w:rsidRPr="00C054BE">
        <w:rPr>
          <w:szCs w:val="26"/>
        </w:rPr>
        <w:t>032</w:t>
      </w:r>
      <w:r w:rsidR="007D5092" w:rsidRPr="00C054BE">
        <w:rPr>
          <w:szCs w:val="26"/>
        </w:rPr>
        <w:t> </w:t>
      </w:r>
      <w:r w:rsidR="006E1F7C" w:rsidRPr="00C054BE">
        <w:rPr>
          <w:szCs w:val="26"/>
        </w:rPr>
        <w:t>527</w:t>
      </w:r>
      <w:r w:rsidR="007D5092" w:rsidRPr="00C054BE">
        <w:rPr>
          <w:szCs w:val="26"/>
        </w:rPr>
        <w:t>,00</w:t>
      </w:r>
      <w:r w:rsidR="006E1F7C" w:rsidRPr="00C054BE">
        <w:rPr>
          <w:szCs w:val="26"/>
        </w:rPr>
        <w:t xml:space="preserve"> руб</w:t>
      </w:r>
      <w:r w:rsidR="00152139" w:rsidRPr="00C054BE">
        <w:rPr>
          <w:szCs w:val="26"/>
        </w:rPr>
        <w:t>лей</w:t>
      </w:r>
      <w:r w:rsidRPr="00C054BE">
        <w:rPr>
          <w:szCs w:val="26"/>
        </w:rPr>
        <w:t xml:space="preserve">; </w:t>
      </w:r>
    </w:p>
    <w:p w14:paraId="5B73F977" w14:textId="279DE28A" w:rsidR="005E6EB5" w:rsidRPr="00C054BE" w:rsidRDefault="005E6EB5" w:rsidP="00F52878">
      <w:pPr>
        <w:widowControl/>
        <w:shd w:val="clear" w:color="auto" w:fill="FFFFFF"/>
        <w:tabs>
          <w:tab w:val="left" w:pos="709"/>
        </w:tabs>
        <w:autoSpaceDE/>
        <w:adjustRightInd/>
        <w:spacing w:line="252" w:lineRule="auto"/>
        <w:rPr>
          <w:szCs w:val="26"/>
        </w:rPr>
      </w:pPr>
      <w:r w:rsidRPr="00C054BE">
        <w:rPr>
          <w:szCs w:val="26"/>
        </w:rPr>
        <w:t xml:space="preserve">- разработка ПСД на капремонт АПС И СОУЭ при пожаре – </w:t>
      </w:r>
      <w:r w:rsidR="00E2449A" w:rsidRPr="00C054BE">
        <w:rPr>
          <w:szCs w:val="26"/>
        </w:rPr>
        <w:t>1</w:t>
      </w:r>
      <w:r w:rsidRPr="00C054BE">
        <w:rPr>
          <w:szCs w:val="26"/>
        </w:rPr>
        <w:t xml:space="preserve"> договор</w:t>
      </w:r>
      <w:r w:rsidR="006E1F7C" w:rsidRPr="00C054BE">
        <w:rPr>
          <w:szCs w:val="26"/>
        </w:rPr>
        <w:t xml:space="preserve"> на сумму 64</w:t>
      </w:r>
      <w:r w:rsidR="007D5092" w:rsidRPr="00C054BE">
        <w:rPr>
          <w:szCs w:val="26"/>
        </w:rPr>
        <w:t> </w:t>
      </w:r>
      <w:r w:rsidR="006E1F7C" w:rsidRPr="00C054BE">
        <w:rPr>
          <w:szCs w:val="26"/>
        </w:rPr>
        <w:t>700</w:t>
      </w:r>
      <w:r w:rsidR="007D5092" w:rsidRPr="00C054BE">
        <w:rPr>
          <w:szCs w:val="26"/>
        </w:rPr>
        <w:t>,00</w:t>
      </w:r>
      <w:r w:rsidR="006E1F7C" w:rsidRPr="00C054BE">
        <w:rPr>
          <w:szCs w:val="26"/>
        </w:rPr>
        <w:t xml:space="preserve"> руб</w:t>
      </w:r>
      <w:r w:rsidR="00152139" w:rsidRPr="00C054BE">
        <w:rPr>
          <w:szCs w:val="26"/>
        </w:rPr>
        <w:t>лей</w:t>
      </w:r>
      <w:r w:rsidR="006E1F7C" w:rsidRPr="00C054BE">
        <w:rPr>
          <w:szCs w:val="26"/>
        </w:rPr>
        <w:t>.</w:t>
      </w:r>
    </w:p>
    <w:p w14:paraId="424D3A45" w14:textId="3EDE7356" w:rsidR="00E2449A" w:rsidRPr="00C054BE" w:rsidRDefault="00E2449A" w:rsidP="00F52878">
      <w:pPr>
        <w:widowControl/>
        <w:shd w:val="clear" w:color="auto" w:fill="FFFFFF"/>
        <w:tabs>
          <w:tab w:val="left" w:pos="709"/>
        </w:tabs>
        <w:autoSpaceDE/>
        <w:adjustRightInd/>
        <w:spacing w:line="252" w:lineRule="auto"/>
        <w:rPr>
          <w:szCs w:val="26"/>
        </w:rPr>
      </w:pPr>
      <w:r w:rsidRPr="00C054BE">
        <w:rPr>
          <w:b/>
          <w:szCs w:val="26"/>
        </w:rPr>
        <w:t>В 2025 год</w:t>
      </w:r>
      <w:r w:rsidR="00E302E7" w:rsidRPr="00C054BE">
        <w:rPr>
          <w:b/>
          <w:szCs w:val="26"/>
        </w:rPr>
        <w:t>у</w:t>
      </w:r>
      <w:r w:rsidRPr="00C054BE">
        <w:rPr>
          <w:szCs w:val="26"/>
        </w:rPr>
        <w:t xml:space="preserve"> – всего заключено 6 договоров</w:t>
      </w:r>
      <w:r w:rsidR="005A5F8D" w:rsidRPr="00C054BE">
        <w:rPr>
          <w:szCs w:val="26"/>
        </w:rPr>
        <w:t xml:space="preserve"> на сумму 1</w:t>
      </w:r>
      <w:r w:rsidR="007D5092" w:rsidRPr="00C054BE">
        <w:rPr>
          <w:szCs w:val="26"/>
        </w:rPr>
        <w:t> </w:t>
      </w:r>
      <w:r w:rsidR="005A5F8D" w:rsidRPr="00C054BE">
        <w:rPr>
          <w:szCs w:val="26"/>
        </w:rPr>
        <w:t>004</w:t>
      </w:r>
      <w:r w:rsidR="007D5092" w:rsidRPr="00C054BE">
        <w:rPr>
          <w:szCs w:val="26"/>
        </w:rPr>
        <w:t> </w:t>
      </w:r>
      <w:r w:rsidR="005A5F8D" w:rsidRPr="00C054BE">
        <w:rPr>
          <w:szCs w:val="26"/>
        </w:rPr>
        <w:t>400</w:t>
      </w:r>
      <w:r w:rsidR="007D5092" w:rsidRPr="00C054BE">
        <w:rPr>
          <w:szCs w:val="26"/>
        </w:rPr>
        <w:t>,00</w:t>
      </w:r>
      <w:r w:rsidR="005A5F8D" w:rsidRPr="00C054BE">
        <w:rPr>
          <w:szCs w:val="26"/>
        </w:rPr>
        <w:t xml:space="preserve"> руб</w:t>
      </w:r>
      <w:r w:rsidR="008C15F8" w:rsidRPr="00C054BE">
        <w:rPr>
          <w:szCs w:val="26"/>
        </w:rPr>
        <w:t>лей</w:t>
      </w:r>
      <w:r w:rsidR="005A5F8D" w:rsidRPr="00C054BE">
        <w:rPr>
          <w:szCs w:val="26"/>
        </w:rPr>
        <w:t>,</w:t>
      </w:r>
      <w:r w:rsidRPr="00C054BE">
        <w:rPr>
          <w:szCs w:val="26"/>
        </w:rPr>
        <w:t xml:space="preserve"> в том числе:</w:t>
      </w:r>
    </w:p>
    <w:p w14:paraId="27C13173" w14:textId="7F9427C5" w:rsidR="00E2449A" w:rsidRPr="00C054BE" w:rsidRDefault="00E2449A" w:rsidP="00F52878">
      <w:pPr>
        <w:widowControl/>
        <w:shd w:val="clear" w:color="auto" w:fill="FFFFFF"/>
        <w:tabs>
          <w:tab w:val="left" w:pos="709"/>
        </w:tabs>
        <w:autoSpaceDE/>
        <w:adjustRightInd/>
        <w:spacing w:line="252" w:lineRule="auto"/>
        <w:rPr>
          <w:szCs w:val="26"/>
        </w:rPr>
      </w:pPr>
      <w:r w:rsidRPr="00C054BE">
        <w:rPr>
          <w:szCs w:val="26"/>
        </w:rPr>
        <w:t>- разработка ПСД на капремонт объектов капитального строительства – 2 договора</w:t>
      </w:r>
      <w:r w:rsidR="006E1F7C" w:rsidRPr="00C054BE">
        <w:rPr>
          <w:szCs w:val="26"/>
        </w:rPr>
        <w:t xml:space="preserve"> на сумму 650</w:t>
      </w:r>
      <w:r w:rsidR="007D5092" w:rsidRPr="00C054BE">
        <w:rPr>
          <w:szCs w:val="26"/>
        </w:rPr>
        <w:t> </w:t>
      </w:r>
      <w:r w:rsidR="006E1F7C" w:rsidRPr="00C054BE">
        <w:rPr>
          <w:szCs w:val="26"/>
        </w:rPr>
        <w:t>000</w:t>
      </w:r>
      <w:r w:rsidR="007D5092" w:rsidRPr="00C054BE">
        <w:rPr>
          <w:szCs w:val="26"/>
        </w:rPr>
        <w:t>,00</w:t>
      </w:r>
      <w:r w:rsidR="006E1F7C" w:rsidRPr="00C054BE">
        <w:rPr>
          <w:szCs w:val="26"/>
        </w:rPr>
        <w:t xml:space="preserve"> руб</w:t>
      </w:r>
      <w:r w:rsidR="00152139" w:rsidRPr="00C054BE">
        <w:rPr>
          <w:szCs w:val="26"/>
        </w:rPr>
        <w:t>лей</w:t>
      </w:r>
      <w:r w:rsidRPr="00C054BE">
        <w:rPr>
          <w:szCs w:val="26"/>
        </w:rPr>
        <w:t xml:space="preserve">; </w:t>
      </w:r>
    </w:p>
    <w:p w14:paraId="3992CE16" w14:textId="4D59A1C0" w:rsidR="00E2449A" w:rsidRPr="00C054BE" w:rsidRDefault="00E2449A" w:rsidP="00F52878">
      <w:pPr>
        <w:widowControl/>
        <w:shd w:val="clear" w:color="auto" w:fill="FFFFFF"/>
        <w:tabs>
          <w:tab w:val="left" w:pos="709"/>
        </w:tabs>
        <w:autoSpaceDE/>
        <w:adjustRightInd/>
        <w:spacing w:line="252" w:lineRule="auto"/>
        <w:rPr>
          <w:szCs w:val="26"/>
        </w:rPr>
      </w:pPr>
      <w:r w:rsidRPr="00C054BE">
        <w:rPr>
          <w:szCs w:val="26"/>
        </w:rPr>
        <w:t>- разработка ПСД на капремонт АПС И СОУЭ при пожаре – 4</w:t>
      </w:r>
      <w:r w:rsidR="005060C4" w:rsidRPr="00C054BE">
        <w:rPr>
          <w:szCs w:val="26"/>
        </w:rPr>
        <w:t xml:space="preserve"> договора</w:t>
      </w:r>
      <w:r w:rsidR="007D5092" w:rsidRPr="00C054BE">
        <w:rPr>
          <w:szCs w:val="26"/>
        </w:rPr>
        <w:t xml:space="preserve"> на сумму 354 </w:t>
      </w:r>
      <w:r w:rsidR="006E1F7C" w:rsidRPr="00C054BE">
        <w:rPr>
          <w:szCs w:val="26"/>
        </w:rPr>
        <w:t>400</w:t>
      </w:r>
      <w:r w:rsidR="007D5092" w:rsidRPr="00C054BE">
        <w:rPr>
          <w:szCs w:val="26"/>
        </w:rPr>
        <w:t>,00</w:t>
      </w:r>
      <w:r w:rsidR="006E1F7C" w:rsidRPr="00C054BE">
        <w:rPr>
          <w:szCs w:val="26"/>
        </w:rPr>
        <w:t xml:space="preserve"> руб</w:t>
      </w:r>
      <w:r w:rsidR="00152139" w:rsidRPr="00C054BE">
        <w:rPr>
          <w:szCs w:val="26"/>
        </w:rPr>
        <w:t>лей</w:t>
      </w:r>
      <w:r w:rsidR="006E1F7C" w:rsidRPr="00C054BE">
        <w:rPr>
          <w:szCs w:val="26"/>
        </w:rPr>
        <w:t>.</w:t>
      </w:r>
    </w:p>
    <w:p w14:paraId="40AB8F80" w14:textId="5C54118C" w:rsidR="005060C4" w:rsidRPr="00C054BE" w:rsidRDefault="005060C4" w:rsidP="00F52878">
      <w:pPr>
        <w:widowControl/>
        <w:shd w:val="clear" w:color="auto" w:fill="FFFFFF"/>
        <w:tabs>
          <w:tab w:val="left" w:pos="709"/>
        </w:tabs>
        <w:autoSpaceDE/>
        <w:adjustRightInd/>
        <w:spacing w:line="252" w:lineRule="auto"/>
        <w:rPr>
          <w:szCs w:val="26"/>
        </w:rPr>
      </w:pPr>
      <w:r w:rsidRPr="00C054BE">
        <w:rPr>
          <w:szCs w:val="26"/>
        </w:rPr>
        <w:t>Информация по заключенным договорам на разработку ПСД представлена в Приложение №1</w:t>
      </w:r>
      <w:r w:rsidR="00D45180" w:rsidRPr="00C054BE">
        <w:rPr>
          <w:szCs w:val="26"/>
        </w:rPr>
        <w:t xml:space="preserve"> к заключению</w:t>
      </w:r>
      <w:r w:rsidRPr="00C054BE">
        <w:rPr>
          <w:szCs w:val="26"/>
        </w:rPr>
        <w:t>.</w:t>
      </w:r>
    </w:p>
    <w:p w14:paraId="7641D91A" w14:textId="7D91B335" w:rsidR="00F51D27" w:rsidRPr="00C054BE" w:rsidRDefault="00F51D27" w:rsidP="00F649CB">
      <w:pPr>
        <w:widowControl/>
        <w:shd w:val="clear" w:color="auto" w:fill="FFFFFF"/>
        <w:autoSpaceDE/>
        <w:autoSpaceDN/>
        <w:adjustRightInd/>
        <w:spacing w:line="264" w:lineRule="auto"/>
        <w:rPr>
          <w:szCs w:val="26"/>
        </w:rPr>
      </w:pPr>
      <w:r w:rsidRPr="00C054BE">
        <w:rPr>
          <w:szCs w:val="26"/>
        </w:rPr>
        <w:t xml:space="preserve">Вся проектная документация, разработанная </w:t>
      </w:r>
      <w:r w:rsidR="005060C4" w:rsidRPr="00C054BE">
        <w:rPr>
          <w:szCs w:val="26"/>
        </w:rPr>
        <w:t>в</w:t>
      </w:r>
      <w:r w:rsidR="00B03DA0" w:rsidRPr="00C054BE">
        <w:rPr>
          <w:szCs w:val="26"/>
        </w:rPr>
        <w:t xml:space="preserve"> анализируем</w:t>
      </w:r>
      <w:r w:rsidR="005060C4" w:rsidRPr="00C054BE">
        <w:rPr>
          <w:szCs w:val="26"/>
        </w:rPr>
        <w:t>ом</w:t>
      </w:r>
      <w:r w:rsidR="00B03DA0" w:rsidRPr="00C054BE">
        <w:rPr>
          <w:szCs w:val="26"/>
        </w:rPr>
        <w:t xml:space="preserve"> период</w:t>
      </w:r>
      <w:r w:rsidR="005060C4" w:rsidRPr="00C054BE">
        <w:rPr>
          <w:szCs w:val="26"/>
        </w:rPr>
        <w:t>е</w:t>
      </w:r>
      <w:r w:rsidR="00B03DA0" w:rsidRPr="00C054BE">
        <w:rPr>
          <w:szCs w:val="26"/>
        </w:rPr>
        <w:t xml:space="preserve"> </w:t>
      </w:r>
      <w:r w:rsidRPr="00C054BE">
        <w:rPr>
          <w:szCs w:val="26"/>
        </w:rPr>
        <w:t>для проведения капитального ремонта в учреждениях образования</w:t>
      </w:r>
      <w:r w:rsidR="00F649CB" w:rsidRPr="00C054BE">
        <w:rPr>
          <w:szCs w:val="26"/>
        </w:rPr>
        <w:t>,</w:t>
      </w:r>
      <w:r w:rsidR="00152139" w:rsidRPr="00C054BE">
        <w:rPr>
          <w:szCs w:val="26"/>
        </w:rPr>
        <w:t xml:space="preserve"> </w:t>
      </w:r>
      <w:proofErr w:type="gramStart"/>
      <w:r w:rsidR="00152139" w:rsidRPr="00C054BE">
        <w:rPr>
          <w:szCs w:val="26"/>
        </w:rPr>
        <w:t>согласно</w:t>
      </w:r>
      <w:proofErr w:type="gramEnd"/>
      <w:r w:rsidR="00152139" w:rsidRPr="00C054BE">
        <w:rPr>
          <w:szCs w:val="26"/>
        </w:rPr>
        <w:t xml:space="preserve"> заключенных договоров</w:t>
      </w:r>
      <w:r w:rsidRPr="00C054BE">
        <w:rPr>
          <w:szCs w:val="26"/>
        </w:rPr>
        <w:t>, имеет положительное заключение КГАУ «</w:t>
      </w:r>
      <w:proofErr w:type="spellStart"/>
      <w:r w:rsidRPr="00C054BE">
        <w:rPr>
          <w:szCs w:val="26"/>
        </w:rPr>
        <w:t>Примгосэкспертиза</w:t>
      </w:r>
      <w:proofErr w:type="spellEnd"/>
      <w:r w:rsidRPr="00C054BE">
        <w:rPr>
          <w:szCs w:val="26"/>
        </w:rPr>
        <w:t>».</w:t>
      </w:r>
    </w:p>
    <w:p w14:paraId="616FCF4C" w14:textId="2519B15C" w:rsidR="00F44973" w:rsidRPr="00C054BE" w:rsidRDefault="00980826" w:rsidP="00F649CB">
      <w:pPr>
        <w:pStyle w:val="aa"/>
        <w:spacing w:before="0" w:beforeAutospacing="0" w:after="0" w:afterAutospacing="0" w:line="264" w:lineRule="auto"/>
        <w:ind w:firstLine="709"/>
        <w:jc w:val="both"/>
        <w:rPr>
          <w:sz w:val="26"/>
          <w:szCs w:val="26"/>
        </w:rPr>
      </w:pPr>
      <w:r w:rsidRPr="00C054BE">
        <w:rPr>
          <w:sz w:val="26"/>
          <w:szCs w:val="26"/>
        </w:rPr>
        <w:t>Д</w:t>
      </w:r>
      <w:r w:rsidR="00B03DA0" w:rsidRPr="00C054BE">
        <w:rPr>
          <w:sz w:val="26"/>
          <w:szCs w:val="26"/>
        </w:rPr>
        <w:t>оговор</w:t>
      </w:r>
      <w:r w:rsidR="00F44973" w:rsidRPr="00C054BE">
        <w:rPr>
          <w:sz w:val="26"/>
          <w:szCs w:val="26"/>
        </w:rPr>
        <w:t>ы</w:t>
      </w:r>
      <w:r w:rsidR="00B03DA0" w:rsidRPr="00C054BE">
        <w:rPr>
          <w:sz w:val="26"/>
          <w:szCs w:val="26"/>
        </w:rPr>
        <w:t xml:space="preserve"> на разработку ПСД были заключены заказчиками в соответствии с пунктами 4 и 5 части 1 статьи 93 Федерального закона </w:t>
      </w:r>
      <w:r w:rsidR="00F44973" w:rsidRPr="00C054BE">
        <w:rPr>
          <w:sz w:val="26"/>
          <w:szCs w:val="26"/>
        </w:rPr>
        <w:t xml:space="preserve">от 05.04.2013 </w:t>
      </w:r>
      <w:r w:rsidR="00B03DA0" w:rsidRPr="00C054BE">
        <w:rPr>
          <w:sz w:val="26"/>
          <w:szCs w:val="26"/>
        </w:rPr>
        <w:t xml:space="preserve">№ 44-ФЗ </w:t>
      </w:r>
      <w:r w:rsidR="00F44973" w:rsidRPr="00C054BE">
        <w:rPr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14:paraId="0B361FF4" w14:textId="33C8CDD6" w:rsidR="005E6EB5" w:rsidRPr="00C054BE" w:rsidRDefault="00CD2E52" w:rsidP="00F52878">
      <w:pPr>
        <w:widowControl/>
        <w:shd w:val="clear" w:color="auto" w:fill="FFFFFF"/>
        <w:tabs>
          <w:tab w:val="left" w:pos="709"/>
        </w:tabs>
        <w:autoSpaceDE/>
        <w:adjustRightInd/>
        <w:spacing w:line="252" w:lineRule="auto"/>
        <w:rPr>
          <w:szCs w:val="26"/>
        </w:rPr>
      </w:pPr>
      <w:r w:rsidRPr="00C054BE">
        <w:rPr>
          <w:szCs w:val="26"/>
        </w:rPr>
        <w:t>2.</w:t>
      </w:r>
      <w:r w:rsidR="003D0065" w:rsidRPr="00C054BE">
        <w:rPr>
          <w:szCs w:val="26"/>
        </w:rPr>
        <w:t xml:space="preserve">2. </w:t>
      </w:r>
      <w:r w:rsidR="00B03DA0" w:rsidRPr="00C054BE">
        <w:rPr>
          <w:szCs w:val="26"/>
        </w:rPr>
        <w:t>Реализация разработанной проектно</w:t>
      </w:r>
      <w:r w:rsidR="003D0065" w:rsidRPr="00C054BE">
        <w:rPr>
          <w:szCs w:val="26"/>
        </w:rPr>
        <w:t>й</w:t>
      </w:r>
      <w:r w:rsidR="00B03DA0" w:rsidRPr="00C054BE">
        <w:rPr>
          <w:szCs w:val="26"/>
        </w:rPr>
        <w:t xml:space="preserve"> документации.</w:t>
      </w:r>
    </w:p>
    <w:p w14:paraId="5D64600F" w14:textId="6561C333" w:rsidR="006554A6" w:rsidRPr="00C054BE" w:rsidRDefault="002558E8" w:rsidP="00F52878">
      <w:pPr>
        <w:widowControl/>
        <w:autoSpaceDE/>
        <w:autoSpaceDN/>
        <w:adjustRightInd/>
        <w:spacing w:line="252" w:lineRule="auto"/>
        <w:rPr>
          <w:rFonts w:eastAsiaTheme="minorHAnsi"/>
          <w:szCs w:val="26"/>
          <w:lang w:eastAsia="en-US"/>
        </w:rPr>
      </w:pPr>
      <w:r w:rsidRPr="00C054BE">
        <w:rPr>
          <w:rFonts w:eastAsiaTheme="minorHAnsi"/>
          <w:szCs w:val="26"/>
          <w:lang w:eastAsia="en-US"/>
        </w:rPr>
        <w:t>Из 28 ПСД, разработанных для проведения капитального ремонта образовательных учреждени</w:t>
      </w:r>
      <w:r w:rsidR="00EB753C" w:rsidRPr="00C054BE">
        <w:rPr>
          <w:rFonts w:eastAsiaTheme="minorHAnsi"/>
          <w:szCs w:val="26"/>
          <w:lang w:eastAsia="en-US"/>
        </w:rPr>
        <w:t>й</w:t>
      </w:r>
      <w:r w:rsidRPr="00C054BE">
        <w:rPr>
          <w:rFonts w:eastAsiaTheme="minorHAnsi"/>
          <w:szCs w:val="26"/>
          <w:lang w:eastAsia="en-US"/>
        </w:rPr>
        <w:t xml:space="preserve"> городского округа в период 2023 - 2025 годов, на </w:t>
      </w:r>
      <w:r w:rsidR="00152139" w:rsidRPr="00C054BE">
        <w:rPr>
          <w:rFonts w:eastAsiaTheme="minorHAnsi"/>
          <w:szCs w:val="26"/>
          <w:lang w:eastAsia="en-US"/>
        </w:rPr>
        <w:t>01 июля 2026 года</w:t>
      </w:r>
      <w:r w:rsidR="006554A6" w:rsidRPr="00C054BE">
        <w:rPr>
          <w:rFonts w:eastAsiaTheme="minorHAnsi"/>
          <w:szCs w:val="26"/>
          <w:lang w:eastAsia="en-US"/>
        </w:rPr>
        <w:t>:</w:t>
      </w:r>
    </w:p>
    <w:p w14:paraId="65C63A3C" w14:textId="5D7574D3" w:rsidR="006554A6" w:rsidRPr="00C054BE" w:rsidRDefault="002558E8" w:rsidP="00F52878">
      <w:pPr>
        <w:widowControl/>
        <w:autoSpaceDE/>
        <w:autoSpaceDN/>
        <w:adjustRightInd/>
        <w:spacing w:line="252" w:lineRule="auto"/>
        <w:rPr>
          <w:rFonts w:eastAsiaTheme="minorHAnsi"/>
          <w:szCs w:val="26"/>
          <w:lang w:eastAsia="en-US"/>
        </w:rPr>
      </w:pPr>
      <w:r w:rsidRPr="00C054BE">
        <w:rPr>
          <w:rFonts w:eastAsiaTheme="minorHAnsi"/>
          <w:b/>
          <w:szCs w:val="26"/>
          <w:lang w:eastAsia="en-US"/>
        </w:rPr>
        <w:t>реализовано 13 ПСД</w:t>
      </w:r>
      <w:r w:rsidR="00680E86" w:rsidRPr="00C054BE">
        <w:rPr>
          <w:rFonts w:eastAsiaTheme="minorHAnsi"/>
          <w:szCs w:val="26"/>
          <w:lang w:eastAsia="en-US"/>
        </w:rPr>
        <w:t>,</w:t>
      </w:r>
      <w:r w:rsidR="00EB753C" w:rsidRPr="00C054BE">
        <w:rPr>
          <w:rFonts w:eastAsiaTheme="minorHAnsi"/>
          <w:szCs w:val="26"/>
          <w:lang w:eastAsia="en-US"/>
        </w:rPr>
        <w:t xml:space="preserve"> </w:t>
      </w:r>
      <w:r w:rsidR="00680E86" w:rsidRPr="00C054BE">
        <w:rPr>
          <w:rFonts w:eastAsiaTheme="minorHAnsi"/>
          <w:szCs w:val="26"/>
          <w:lang w:eastAsia="en-US"/>
        </w:rPr>
        <w:t>(</w:t>
      </w:r>
      <w:r w:rsidR="00EB753C" w:rsidRPr="00C054BE">
        <w:rPr>
          <w:rFonts w:eastAsiaTheme="minorHAnsi"/>
          <w:szCs w:val="26"/>
          <w:lang w:eastAsia="en-US"/>
        </w:rPr>
        <w:t>капитальный ремонт в образовательных учреждениях завершен</w:t>
      </w:r>
      <w:r w:rsidR="00BC6C68" w:rsidRPr="00C054BE">
        <w:rPr>
          <w:rStyle w:val="af2"/>
          <w:rFonts w:eastAsiaTheme="minorHAnsi"/>
          <w:szCs w:val="26"/>
          <w:lang w:eastAsia="en-US"/>
        </w:rPr>
        <w:footnoteReference w:id="1"/>
      </w:r>
      <w:r w:rsidR="00680E86" w:rsidRPr="00C054BE">
        <w:rPr>
          <w:rFonts w:eastAsiaTheme="minorHAnsi"/>
          <w:szCs w:val="26"/>
          <w:lang w:eastAsia="en-US"/>
        </w:rPr>
        <w:t>)</w:t>
      </w:r>
      <w:r w:rsidR="006554A6" w:rsidRPr="00C054BE">
        <w:rPr>
          <w:rFonts w:eastAsiaTheme="minorHAnsi"/>
          <w:szCs w:val="26"/>
          <w:lang w:eastAsia="en-US"/>
        </w:rPr>
        <w:t xml:space="preserve">: </w:t>
      </w:r>
    </w:p>
    <w:p w14:paraId="2FEECFF7" w14:textId="319C46FE" w:rsidR="006554A6" w:rsidRPr="00C054BE" w:rsidRDefault="006554A6" w:rsidP="00F52878">
      <w:pPr>
        <w:widowControl/>
        <w:autoSpaceDE/>
        <w:autoSpaceDN/>
        <w:adjustRightInd/>
        <w:spacing w:line="252" w:lineRule="auto"/>
        <w:rPr>
          <w:szCs w:val="26"/>
        </w:rPr>
      </w:pPr>
      <w:r w:rsidRPr="00C054BE">
        <w:rPr>
          <w:rFonts w:eastAsiaTheme="minorHAnsi"/>
          <w:szCs w:val="26"/>
          <w:lang w:eastAsia="en-US"/>
        </w:rPr>
        <w:t xml:space="preserve">- </w:t>
      </w:r>
      <w:r w:rsidR="00CD2E52" w:rsidRPr="00C054BE">
        <w:rPr>
          <w:rFonts w:eastAsiaTheme="minorHAnsi"/>
          <w:szCs w:val="26"/>
          <w:lang w:eastAsia="en-US"/>
        </w:rPr>
        <w:t>к</w:t>
      </w:r>
      <w:r w:rsidRPr="00C054BE">
        <w:rPr>
          <w:szCs w:val="26"/>
        </w:rPr>
        <w:t>апитальный ремонт кровли здания МДОБУ ЦРР д/с №26 «Росинка»</w:t>
      </w:r>
      <w:r w:rsidR="003F264B" w:rsidRPr="00C054BE">
        <w:rPr>
          <w:szCs w:val="26"/>
        </w:rPr>
        <w:t xml:space="preserve"> (08.09.2025)</w:t>
      </w:r>
      <w:r w:rsidR="00CA4429" w:rsidRPr="00C054BE">
        <w:rPr>
          <w:szCs w:val="26"/>
        </w:rPr>
        <w:t>,</w:t>
      </w:r>
    </w:p>
    <w:p w14:paraId="4487BABA" w14:textId="173D32C3" w:rsidR="00CB4506" w:rsidRPr="00C054BE" w:rsidRDefault="006554A6" w:rsidP="00F52878">
      <w:pPr>
        <w:widowControl/>
        <w:autoSpaceDE/>
        <w:autoSpaceDN/>
        <w:adjustRightInd/>
        <w:spacing w:line="252" w:lineRule="auto"/>
        <w:rPr>
          <w:szCs w:val="26"/>
        </w:rPr>
      </w:pPr>
      <w:r w:rsidRPr="00C054BE">
        <w:rPr>
          <w:szCs w:val="26"/>
        </w:rPr>
        <w:lastRenderedPageBreak/>
        <w:t xml:space="preserve">- </w:t>
      </w:r>
      <w:r w:rsidR="00CD2E52" w:rsidRPr="00C054BE">
        <w:rPr>
          <w:szCs w:val="26"/>
        </w:rPr>
        <w:t>к</w:t>
      </w:r>
      <w:r w:rsidRPr="00C054BE">
        <w:rPr>
          <w:szCs w:val="26"/>
        </w:rPr>
        <w:t>апитальный ремонт кровли здания МДОБУ ЦРР д/с №28 «Фламинго</w:t>
      </w:r>
      <w:r w:rsidR="003F264B" w:rsidRPr="00C054BE">
        <w:rPr>
          <w:szCs w:val="26"/>
        </w:rPr>
        <w:t xml:space="preserve"> </w:t>
      </w:r>
      <w:r w:rsidR="00BE5CAD" w:rsidRPr="00C054BE">
        <w:rPr>
          <w:szCs w:val="26"/>
        </w:rPr>
        <w:t>(</w:t>
      </w:r>
      <w:r w:rsidR="00F32559" w:rsidRPr="00C054BE">
        <w:rPr>
          <w:szCs w:val="26"/>
        </w:rPr>
        <w:t>10</w:t>
      </w:r>
      <w:r w:rsidR="00BE5CAD" w:rsidRPr="00C054BE">
        <w:rPr>
          <w:szCs w:val="26"/>
        </w:rPr>
        <w:t>.</w:t>
      </w:r>
      <w:r w:rsidR="00F32559" w:rsidRPr="00C054BE">
        <w:rPr>
          <w:szCs w:val="26"/>
        </w:rPr>
        <w:t>07</w:t>
      </w:r>
      <w:r w:rsidR="00BE5CAD" w:rsidRPr="00C054BE">
        <w:rPr>
          <w:szCs w:val="26"/>
        </w:rPr>
        <w:t>.2025)</w:t>
      </w:r>
      <w:r w:rsidR="00CA4429" w:rsidRPr="00C054BE">
        <w:rPr>
          <w:szCs w:val="26"/>
        </w:rPr>
        <w:t>,</w:t>
      </w:r>
    </w:p>
    <w:p w14:paraId="24C0FE27" w14:textId="4FE03A24" w:rsidR="006554A6" w:rsidRPr="00C054BE" w:rsidRDefault="006554A6" w:rsidP="00F52878">
      <w:pPr>
        <w:widowControl/>
        <w:autoSpaceDE/>
        <w:autoSpaceDN/>
        <w:adjustRightInd/>
        <w:spacing w:line="252" w:lineRule="auto"/>
        <w:rPr>
          <w:szCs w:val="26"/>
        </w:rPr>
      </w:pPr>
      <w:r w:rsidRPr="00C054BE">
        <w:rPr>
          <w:szCs w:val="26"/>
        </w:rPr>
        <w:t xml:space="preserve">- </w:t>
      </w:r>
      <w:r w:rsidR="00CD2E52" w:rsidRPr="00C054BE">
        <w:rPr>
          <w:szCs w:val="26"/>
        </w:rPr>
        <w:t>к</w:t>
      </w:r>
      <w:r w:rsidRPr="00C054BE">
        <w:rPr>
          <w:szCs w:val="26"/>
        </w:rPr>
        <w:t>апитальный ремонт кровли здания МДОБУ ЦРР д/с №30 «Лесная сказка»</w:t>
      </w:r>
      <w:r w:rsidR="00CA4429" w:rsidRPr="00C054BE">
        <w:rPr>
          <w:szCs w:val="26"/>
        </w:rPr>
        <w:t xml:space="preserve"> (10.07.2025),</w:t>
      </w:r>
    </w:p>
    <w:p w14:paraId="0C8263C0" w14:textId="49A44E85" w:rsidR="006554A6" w:rsidRPr="00C054BE" w:rsidRDefault="006554A6" w:rsidP="00F52878">
      <w:pPr>
        <w:widowControl/>
        <w:autoSpaceDE/>
        <w:autoSpaceDN/>
        <w:adjustRightInd/>
        <w:spacing w:line="252" w:lineRule="auto"/>
        <w:rPr>
          <w:szCs w:val="26"/>
        </w:rPr>
      </w:pPr>
      <w:r w:rsidRPr="00C054BE">
        <w:rPr>
          <w:szCs w:val="26"/>
        </w:rPr>
        <w:t xml:space="preserve">- </w:t>
      </w:r>
      <w:r w:rsidR="00CD2E52" w:rsidRPr="00C054BE">
        <w:rPr>
          <w:szCs w:val="26"/>
        </w:rPr>
        <w:t>к</w:t>
      </w:r>
      <w:r w:rsidRPr="00C054BE">
        <w:rPr>
          <w:szCs w:val="26"/>
        </w:rPr>
        <w:t>апитальный ремонт кровли здания МДОБУ ЦРР д/с №31 «Ладушки»</w:t>
      </w:r>
      <w:r w:rsidR="00875A4C" w:rsidRPr="00C054BE">
        <w:rPr>
          <w:szCs w:val="26"/>
        </w:rPr>
        <w:t xml:space="preserve"> </w:t>
      </w:r>
      <w:r w:rsidR="00CA4429" w:rsidRPr="00C054BE">
        <w:rPr>
          <w:szCs w:val="26"/>
        </w:rPr>
        <w:t>(08.09.2025),</w:t>
      </w:r>
    </w:p>
    <w:p w14:paraId="5461D43C" w14:textId="23402D5B" w:rsidR="006554A6" w:rsidRPr="00C054BE" w:rsidRDefault="006554A6" w:rsidP="00F52878">
      <w:pPr>
        <w:widowControl/>
        <w:autoSpaceDE/>
        <w:autoSpaceDN/>
        <w:adjustRightInd/>
        <w:spacing w:line="252" w:lineRule="auto"/>
        <w:rPr>
          <w:szCs w:val="26"/>
        </w:rPr>
      </w:pPr>
      <w:r w:rsidRPr="00C054BE">
        <w:rPr>
          <w:szCs w:val="26"/>
        </w:rPr>
        <w:t xml:space="preserve">- </w:t>
      </w:r>
      <w:r w:rsidR="00CD2E52" w:rsidRPr="00C054BE">
        <w:rPr>
          <w:szCs w:val="26"/>
        </w:rPr>
        <w:t>к</w:t>
      </w:r>
      <w:r w:rsidRPr="00C054BE">
        <w:rPr>
          <w:szCs w:val="26"/>
        </w:rPr>
        <w:t>апитальный ремонт кровли здания МДОБУ д/с № 25 «</w:t>
      </w:r>
      <w:proofErr w:type="spellStart"/>
      <w:r w:rsidRPr="00C054BE">
        <w:rPr>
          <w:szCs w:val="26"/>
        </w:rPr>
        <w:t>Журавушка</w:t>
      </w:r>
      <w:proofErr w:type="spellEnd"/>
      <w:r w:rsidRPr="00C054BE">
        <w:rPr>
          <w:szCs w:val="26"/>
        </w:rPr>
        <w:t>»</w:t>
      </w:r>
      <w:r w:rsidR="00875A4C" w:rsidRPr="00C054BE">
        <w:rPr>
          <w:szCs w:val="26"/>
        </w:rPr>
        <w:t xml:space="preserve"> (23.07.2024)</w:t>
      </w:r>
      <w:r w:rsidR="00CA4429" w:rsidRPr="00C054BE">
        <w:rPr>
          <w:szCs w:val="26"/>
        </w:rPr>
        <w:t>,</w:t>
      </w:r>
    </w:p>
    <w:p w14:paraId="6316C05E" w14:textId="7F51FE15" w:rsidR="006554A6" w:rsidRPr="00C054BE" w:rsidRDefault="006554A6" w:rsidP="00C372CD">
      <w:pPr>
        <w:widowControl/>
        <w:autoSpaceDE/>
        <w:autoSpaceDN/>
        <w:adjustRightInd/>
        <w:spacing w:line="264" w:lineRule="auto"/>
        <w:rPr>
          <w:szCs w:val="26"/>
        </w:rPr>
      </w:pPr>
      <w:r w:rsidRPr="00C054BE">
        <w:rPr>
          <w:szCs w:val="26"/>
        </w:rPr>
        <w:t xml:space="preserve">- </w:t>
      </w:r>
      <w:r w:rsidR="00CD2E52" w:rsidRPr="00C054BE">
        <w:rPr>
          <w:szCs w:val="26"/>
        </w:rPr>
        <w:t>к</w:t>
      </w:r>
      <w:r w:rsidRPr="00C054BE">
        <w:rPr>
          <w:szCs w:val="26"/>
        </w:rPr>
        <w:t xml:space="preserve">апремонт кровли и первого этажа МОБУ </w:t>
      </w:r>
      <w:r w:rsidR="007A791C" w:rsidRPr="00C054BE">
        <w:rPr>
          <w:szCs w:val="26"/>
        </w:rPr>
        <w:t>«</w:t>
      </w:r>
      <w:r w:rsidRPr="00C054BE">
        <w:rPr>
          <w:szCs w:val="26"/>
        </w:rPr>
        <w:t>СОШ № 3</w:t>
      </w:r>
      <w:r w:rsidR="007A791C" w:rsidRPr="00C054BE">
        <w:rPr>
          <w:szCs w:val="26"/>
        </w:rPr>
        <w:t xml:space="preserve">» </w:t>
      </w:r>
      <w:r w:rsidR="00875A4C" w:rsidRPr="00C054BE">
        <w:rPr>
          <w:szCs w:val="26"/>
        </w:rPr>
        <w:t>(09</w:t>
      </w:r>
      <w:r w:rsidR="007A791C" w:rsidRPr="00C054BE">
        <w:rPr>
          <w:szCs w:val="26"/>
        </w:rPr>
        <w:t>.</w:t>
      </w:r>
      <w:r w:rsidR="009636B0" w:rsidRPr="00C054BE">
        <w:rPr>
          <w:szCs w:val="26"/>
        </w:rPr>
        <w:t>12</w:t>
      </w:r>
      <w:r w:rsidR="00875A4C" w:rsidRPr="00C054BE">
        <w:rPr>
          <w:szCs w:val="26"/>
        </w:rPr>
        <w:t>.2025)</w:t>
      </w:r>
      <w:r w:rsidR="00CA4429" w:rsidRPr="00C054BE">
        <w:rPr>
          <w:szCs w:val="26"/>
        </w:rPr>
        <w:t>,</w:t>
      </w:r>
    </w:p>
    <w:p w14:paraId="75BC64A9" w14:textId="57D057BA" w:rsidR="006554A6" w:rsidRPr="00C054BE" w:rsidRDefault="006554A6" w:rsidP="00C372CD">
      <w:pPr>
        <w:widowControl/>
        <w:autoSpaceDE/>
        <w:autoSpaceDN/>
        <w:adjustRightInd/>
        <w:spacing w:line="264" w:lineRule="auto"/>
        <w:rPr>
          <w:szCs w:val="26"/>
        </w:rPr>
      </w:pPr>
      <w:r w:rsidRPr="00C054BE">
        <w:rPr>
          <w:szCs w:val="26"/>
        </w:rPr>
        <w:t xml:space="preserve">- </w:t>
      </w:r>
      <w:r w:rsidR="00CD2E52" w:rsidRPr="00C054BE">
        <w:rPr>
          <w:rFonts w:eastAsiaTheme="minorHAnsi"/>
          <w:szCs w:val="26"/>
          <w:lang w:eastAsia="en-US"/>
        </w:rPr>
        <w:t>к</w:t>
      </w:r>
      <w:r w:rsidR="00CD2E52" w:rsidRPr="00C054BE">
        <w:rPr>
          <w:szCs w:val="26"/>
        </w:rPr>
        <w:t>апитальный ремонт</w:t>
      </w:r>
      <w:r w:rsidR="007A791C" w:rsidRPr="00C054BE">
        <w:rPr>
          <w:szCs w:val="26"/>
        </w:rPr>
        <w:t xml:space="preserve"> спортивного зала МОБУ «СОШ № 3» </w:t>
      </w:r>
      <w:r w:rsidR="00875A4C" w:rsidRPr="00C054BE">
        <w:rPr>
          <w:szCs w:val="26"/>
        </w:rPr>
        <w:t>(0</w:t>
      </w:r>
      <w:r w:rsidR="007A791C" w:rsidRPr="00C054BE">
        <w:rPr>
          <w:szCs w:val="26"/>
        </w:rPr>
        <w:t>9</w:t>
      </w:r>
      <w:r w:rsidR="00875A4C" w:rsidRPr="00C054BE">
        <w:rPr>
          <w:szCs w:val="26"/>
        </w:rPr>
        <w:t>.</w:t>
      </w:r>
      <w:r w:rsidR="007A791C" w:rsidRPr="00C054BE">
        <w:rPr>
          <w:szCs w:val="26"/>
        </w:rPr>
        <w:t>12</w:t>
      </w:r>
      <w:r w:rsidR="00875A4C" w:rsidRPr="00C054BE">
        <w:rPr>
          <w:szCs w:val="26"/>
        </w:rPr>
        <w:t>.202</w:t>
      </w:r>
      <w:r w:rsidR="007A791C" w:rsidRPr="00C054BE">
        <w:rPr>
          <w:szCs w:val="26"/>
        </w:rPr>
        <w:t>4</w:t>
      </w:r>
      <w:r w:rsidR="00875A4C" w:rsidRPr="00C054BE">
        <w:rPr>
          <w:szCs w:val="26"/>
        </w:rPr>
        <w:t>)</w:t>
      </w:r>
      <w:r w:rsidR="00CA4429" w:rsidRPr="00C054BE">
        <w:rPr>
          <w:szCs w:val="26"/>
        </w:rPr>
        <w:t>,</w:t>
      </w:r>
    </w:p>
    <w:p w14:paraId="1B0FB651" w14:textId="3326CF8C" w:rsidR="006554A6" w:rsidRPr="00C054BE" w:rsidRDefault="006554A6" w:rsidP="00C372CD">
      <w:pPr>
        <w:widowControl/>
        <w:autoSpaceDE/>
        <w:autoSpaceDN/>
        <w:adjustRightInd/>
        <w:spacing w:line="264" w:lineRule="auto"/>
        <w:rPr>
          <w:szCs w:val="26"/>
        </w:rPr>
      </w:pPr>
      <w:r w:rsidRPr="00C054BE">
        <w:rPr>
          <w:szCs w:val="26"/>
        </w:rPr>
        <w:t xml:space="preserve">- </w:t>
      </w:r>
      <w:r w:rsidR="00CD2E52" w:rsidRPr="00C054BE">
        <w:rPr>
          <w:rFonts w:eastAsiaTheme="minorHAnsi"/>
          <w:szCs w:val="26"/>
          <w:lang w:eastAsia="en-US"/>
        </w:rPr>
        <w:t>к</w:t>
      </w:r>
      <w:r w:rsidR="00CD2E52" w:rsidRPr="00C054BE">
        <w:rPr>
          <w:szCs w:val="26"/>
        </w:rPr>
        <w:t>апитальный ремонт</w:t>
      </w:r>
      <w:r w:rsidR="003E3138" w:rsidRPr="00C054BE">
        <w:rPr>
          <w:szCs w:val="26"/>
        </w:rPr>
        <w:t xml:space="preserve"> кровли и первого этажа МОБУ «</w:t>
      </w:r>
      <w:r w:rsidRPr="00C054BE">
        <w:rPr>
          <w:szCs w:val="26"/>
        </w:rPr>
        <w:t>СОШ № 5</w:t>
      </w:r>
      <w:r w:rsidR="003E3138" w:rsidRPr="00C054BE">
        <w:rPr>
          <w:szCs w:val="26"/>
        </w:rPr>
        <w:t>»</w:t>
      </w:r>
      <w:r w:rsidR="00680E86" w:rsidRPr="00C054BE">
        <w:rPr>
          <w:szCs w:val="26"/>
        </w:rPr>
        <w:t xml:space="preserve"> (исполнены 2 контракта 14.08.2024 и 26.09.2024)</w:t>
      </w:r>
      <w:r w:rsidR="00CA4429" w:rsidRPr="00C054BE">
        <w:rPr>
          <w:szCs w:val="26"/>
        </w:rPr>
        <w:t>,</w:t>
      </w:r>
    </w:p>
    <w:p w14:paraId="57F446FE" w14:textId="3A77CF41" w:rsidR="006554A6" w:rsidRPr="00C054BE" w:rsidRDefault="006554A6" w:rsidP="00C372CD">
      <w:pPr>
        <w:widowControl/>
        <w:autoSpaceDE/>
        <w:autoSpaceDN/>
        <w:adjustRightInd/>
        <w:spacing w:line="264" w:lineRule="auto"/>
        <w:rPr>
          <w:szCs w:val="26"/>
        </w:rPr>
      </w:pPr>
      <w:r w:rsidRPr="00C054BE">
        <w:rPr>
          <w:szCs w:val="26"/>
        </w:rPr>
        <w:t xml:space="preserve">- </w:t>
      </w:r>
      <w:r w:rsidR="00CD2E52" w:rsidRPr="00C054BE">
        <w:rPr>
          <w:rFonts w:eastAsiaTheme="minorHAnsi"/>
          <w:szCs w:val="26"/>
          <w:lang w:eastAsia="en-US"/>
        </w:rPr>
        <w:t>к</w:t>
      </w:r>
      <w:r w:rsidR="00CD2E52" w:rsidRPr="00C054BE">
        <w:rPr>
          <w:szCs w:val="26"/>
        </w:rPr>
        <w:t>апитальный ремонт</w:t>
      </w:r>
      <w:r w:rsidRPr="00C054BE">
        <w:rPr>
          <w:szCs w:val="26"/>
        </w:rPr>
        <w:t xml:space="preserve"> спортивного зала МОБУ </w:t>
      </w:r>
      <w:r w:rsidR="003E3138" w:rsidRPr="00C054BE">
        <w:rPr>
          <w:szCs w:val="26"/>
        </w:rPr>
        <w:t>«</w:t>
      </w:r>
      <w:r w:rsidRPr="00C054BE">
        <w:rPr>
          <w:szCs w:val="26"/>
        </w:rPr>
        <w:t>СОШ № 5</w:t>
      </w:r>
      <w:r w:rsidR="003E3138" w:rsidRPr="00C054BE">
        <w:rPr>
          <w:szCs w:val="26"/>
        </w:rPr>
        <w:t>»</w:t>
      </w:r>
      <w:r w:rsidR="00680E86" w:rsidRPr="00C054BE">
        <w:rPr>
          <w:szCs w:val="26"/>
        </w:rPr>
        <w:t xml:space="preserve"> (31.12.2024)</w:t>
      </w:r>
      <w:r w:rsidR="00CA4429" w:rsidRPr="00C054BE">
        <w:rPr>
          <w:szCs w:val="26"/>
        </w:rPr>
        <w:t>,</w:t>
      </w:r>
    </w:p>
    <w:p w14:paraId="6BDE32A9" w14:textId="33982A95" w:rsidR="006554A6" w:rsidRPr="00C054BE" w:rsidRDefault="006554A6" w:rsidP="00C372CD">
      <w:pPr>
        <w:widowControl/>
        <w:autoSpaceDE/>
        <w:autoSpaceDN/>
        <w:adjustRightInd/>
        <w:spacing w:line="264" w:lineRule="auto"/>
        <w:rPr>
          <w:szCs w:val="26"/>
        </w:rPr>
      </w:pPr>
      <w:r w:rsidRPr="00C054BE">
        <w:rPr>
          <w:szCs w:val="26"/>
        </w:rPr>
        <w:t xml:space="preserve">- </w:t>
      </w:r>
      <w:r w:rsidR="00CD2E52" w:rsidRPr="00C054BE">
        <w:rPr>
          <w:rFonts w:eastAsiaTheme="minorHAnsi"/>
          <w:szCs w:val="26"/>
          <w:lang w:eastAsia="en-US"/>
        </w:rPr>
        <w:t>к</w:t>
      </w:r>
      <w:r w:rsidR="00CD2E52" w:rsidRPr="00C054BE">
        <w:rPr>
          <w:szCs w:val="26"/>
        </w:rPr>
        <w:t>апитальный ремонт</w:t>
      </w:r>
      <w:r w:rsidRPr="00C054BE">
        <w:rPr>
          <w:szCs w:val="26"/>
        </w:rPr>
        <w:t xml:space="preserve"> помещений третьего этажа лев</w:t>
      </w:r>
      <w:r w:rsidR="003E3138" w:rsidRPr="00C054BE">
        <w:rPr>
          <w:szCs w:val="26"/>
        </w:rPr>
        <w:t>ого крыла здания МОБУ «</w:t>
      </w:r>
      <w:r w:rsidRPr="00C054BE">
        <w:rPr>
          <w:szCs w:val="26"/>
        </w:rPr>
        <w:t>Гимназия № 7</w:t>
      </w:r>
      <w:r w:rsidR="003E3138" w:rsidRPr="00C054BE">
        <w:rPr>
          <w:szCs w:val="26"/>
        </w:rPr>
        <w:t>»</w:t>
      </w:r>
      <w:r w:rsidR="00680E86" w:rsidRPr="00C054BE">
        <w:rPr>
          <w:szCs w:val="26"/>
        </w:rPr>
        <w:t xml:space="preserve"> (25.12.2023)</w:t>
      </w:r>
      <w:r w:rsidR="00CA4429" w:rsidRPr="00C054BE">
        <w:rPr>
          <w:szCs w:val="26"/>
        </w:rPr>
        <w:t>,</w:t>
      </w:r>
    </w:p>
    <w:p w14:paraId="4384E602" w14:textId="5D7BC1C6" w:rsidR="00CB4506" w:rsidRPr="00C054BE" w:rsidRDefault="006554A6" w:rsidP="00C372CD">
      <w:pPr>
        <w:widowControl/>
        <w:autoSpaceDE/>
        <w:autoSpaceDN/>
        <w:adjustRightInd/>
        <w:spacing w:line="264" w:lineRule="auto"/>
        <w:rPr>
          <w:szCs w:val="26"/>
        </w:rPr>
      </w:pPr>
      <w:r w:rsidRPr="00C054BE">
        <w:rPr>
          <w:szCs w:val="26"/>
        </w:rPr>
        <w:t xml:space="preserve">- </w:t>
      </w:r>
      <w:r w:rsidR="00CD2E52" w:rsidRPr="00C054BE">
        <w:rPr>
          <w:szCs w:val="26"/>
        </w:rPr>
        <w:t>р</w:t>
      </w:r>
      <w:r w:rsidR="00CB4506" w:rsidRPr="00C054BE">
        <w:rPr>
          <w:szCs w:val="26"/>
        </w:rPr>
        <w:t>азработка ПСД на АПС и СОУЭ при пожаре МДОБУ «Детский сад общеразвивающего вида № 14 «Солнышко»</w:t>
      </w:r>
      <w:r w:rsidR="00680E86" w:rsidRPr="00C054BE">
        <w:rPr>
          <w:szCs w:val="26"/>
        </w:rPr>
        <w:t xml:space="preserve"> (28.05.2025)</w:t>
      </w:r>
      <w:r w:rsidR="00CA4429" w:rsidRPr="00C054BE">
        <w:rPr>
          <w:szCs w:val="26"/>
        </w:rPr>
        <w:t>,</w:t>
      </w:r>
    </w:p>
    <w:p w14:paraId="1F09C6AB" w14:textId="107FFD83" w:rsidR="006554A6" w:rsidRPr="00C054BE" w:rsidRDefault="006554A6" w:rsidP="00C372CD">
      <w:pPr>
        <w:widowControl/>
        <w:autoSpaceDE/>
        <w:autoSpaceDN/>
        <w:adjustRightInd/>
        <w:spacing w:line="264" w:lineRule="auto"/>
        <w:rPr>
          <w:szCs w:val="26"/>
        </w:rPr>
      </w:pPr>
      <w:r w:rsidRPr="00C054BE">
        <w:rPr>
          <w:szCs w:val="26"/>
        </w:rPr>
        <w:t xml:space="preserve">- </w:t>
      </w:r>
      <w:r w:rsidR="00CD2E52" w:rsidRPr="00C054BE">
        <w:rPr>
          <w:szCs w:val="26"/>
        </w:rPr>
        <w:t>р</w:t>
      </w:r>
      <w:r w:rsidRPr="00C054BE">
        <w:rPr>
          <w:szCs w:val="26"/>
        </w:rPr>
        <w:t>азработка ПСД на АПС и СОУЭ при пожаре</w:t>
      </w:r>
      <w:r w:rsidR="00CB4506" w:rsidRPr="00C054BE">
        <w:rPr>
          <w:szCs w:val="26"/>
        </w:rPr>
        <w:t xml:space="preserve"> МДОБУ «Центр развития ребёнка – детский сад № 27 «</w:t>
      </w:r>
      <w:proofErr w:type="spellStart"/>
      <w:r w:rsidR="00CB4506" w:rsidRPr="00C054BE">
        <w:rPr>
          <w:szCs w:val="26"/>
        </w:rPr>
        <w:t>Дюймовочка</w:t>
      </w:r>
      <w:proofErr w:type="spellEnd"/>
      <w:r w:rsidR="00CB4506" w:rsidRPr="00C054BE">
        <w:rPr>
          <w:szCs w:val="26"/>
        </w:rPr>
        <w:t>»</w:t>
      </w:r>
      <w:r w:rsidR="00680E86" w:rsidRPr="00C054BE">
        <w:rPr>
          <w:szCs w:val="26"/>
        </w:rPr>
        <w:t xml:space="preserve"> (28.05.2025)</w:t>
      </w:r>
      <w:r w:rsidR="00CA4429" w:rsidRPr="00C054BE">
        <w:rPr>
          <w:szCs w:val="26"/>
        </w:rPr>
        <w:t>,</w:t>
      </w:r>
    </w:p>
    <w:p w14:paraId="4D0D7FAC" w14:textId="5398FECC" w:rsidR="00CB4506" w:rsidRPr="00C054BE" w:rsidRDefault="00CB4506" w:rsidP="00C372CD">
      <w:pPr>
        <w:widowControl/>
        <w:autoSpaceDE/>
        <w:autoSpaceDN/>
        <w:adjustRightInd/>
        <w:spacing w:line="264" w:lineRule="auto"/>
        <w:rPr>
          <w:rFonts w:eastAsiaTheme="minorHAnsi"/>
          <w:szCs w:val="26"/>
          <w:lang w:eastAsia="en-US"/>
        </w:rPr>
      </w:pPr>
      <w:r w:rsidRPr="00C054BE">
        <w:rPr>
          <w:szCs w:val="26"/>
        </w:rPr>
        <w:t xml:space="preserve">- </w:t>
      </w:r>
      <w:r w:rsidR="00CD2E52" w:rsidRPr="00C054BE">
        <w:rPr>
          <w:szCs w:val="26"/>
        </w:rPr>
        <w:t>разработка ПСД на АПС и СОУЭ при пожаре МОБУ «Средняя общеобразовательная школа №3»</w:t>
      </w:r>
      <w:r w:rsidR="00680E86" w:rsidRPr="00C054BE">
        <w:rPr>
          <w:szCs w:val="26"/>
        </w:rPr>
        <w:t xml:space="preserve"> (контракт исполнен 22.07.2025)</w:t>
      </w:r>
      <w:r w:rsidR="00CD2E52" w:rsidRPr="00C054BE">
        <w:rPr>
          <w:rFonts w:eastAsiaTheme="minorHAnsi"/>
          <w:szCs w:val="26"/>
          <w:lang w:eastAsia="en-US"/>
        </w:rPr>
        <w:t>;</w:t>
      </w:r>
    </w:p>
    <w:p w14:paraId="0AADE885" w14:textId="08B4AA5F" w:rsidR="006554A6" w:rsidRPr="00C054BE" w:rsidRDefault="002558E8" w:rsidP="00C372CD">
      <w:pPr>
        <w:widowControl/>
        <w:autoSpaceDE/>
        <w:autoSpaceDN/>
        <w:adjustRightInd/>
        <w:spacing w:line="264" w:lineRule="auto"/>
        <w:rPr>
          <w:rFonts w:eastAsiaTheme="minorHAnsi"/>
          <w:szCs w:val="26"/>
          <w:lang w:eastAsia="en-US"/>
        </w:rPr>
      </w:pPr>
      <w:r w:rsidRPr="00C054BE">
        <w:rPr>
          <w:rFonts w:eastAsiaTheme="minorHAnsi"/>
          <w:b/>
          <w:szCs w:val="26"/>
          <w:lang w:eastAsia="en-US"/>
        </w:rPr>
        <w:t>наход</w:t>
      </w:r>
      <w:r w:rsidR="00EB753C" w:rsidRPr="00C054BE">
        <w:rPr>
          <w:rFonts w:eastAsiaTheme="minorHAnsi"/>
          <w:b/>
          <w:szCs w:val="26"/>
          <w:lang w:eastAsia="en-US"/>
        </w:rPr>
        <w:t>я</w:t>
      </w:r>
      <w:r w:rsidRPr="00C054BE">
        <w:rPr>
          <w:rFonts w:eastAsiaTheme="minorHAnsi"/>
          <w:b/>
          <w:szCs w:val="26"/>
          <w:lang w:eastAsia="en-US"/>
        </w:rPr>
        <w:t xml:space="preserve">тся в процессе реализации </w:t>
      </w:r>
      <w:r w:rsidR="00EB753C" w:rsidRPr="00C054BE">
        <w:rPr>
          <w:rFonts w:eastAsiaTheme="minorHAnsi"/>
          <w:b/>
          <w:szCs w:val="26"/>
          <w:lang w:eastAsia="en-US"/>
        </w:rPr>
        <w:t>- 6 ПСД</w:t>
      </w:r>
      <w:r w:rsidR="00EB753C" w:rsidRPr="00C054BE">
        <w:rPr>
          <w:rFonts w:eastAsiaTheme="minorHAnsi"/>
          <w:szCs w:val="26"/>
          <w:lang w:eastAsia="en-US"/>
        </w:rPr>
        <w:t xml:space="preserve"> (капитальный ремонт ведется, либо документация для проведения капитального ремонта и определения подрядчика (исполнителя) размещена на сайте закупок ЕИС (</w:t>
      </w:r>
      <w:hyperlink r:id="rId10" w:history="1">
        <w:r w:rsidR="006554A6" w:rsidRPr="00C054BE">
          <w:rPr>
            <w:rStyle w:val="a7"/>
            <w:rFonts w:eastAsiaTheme="minorHAnsi"/>
            <w:color w:val="auto"/>
            <w:szCs w:val="26"/>
            <w:lang w:eastAsia="en-US"/>
          </w:rPr>
          <w:t>https://zakupki.gov.ru/)</w:t>
        </w:r>
      </w:hyperlink>
      <w:r w:rsidR="00EB753C" w:rsidRPr="00C054BE">
        <w:rPr>
          <w:rFonts w:eastAsiaTheme="minorHAnsi"/>
          <w:szCs w:val="26"/>
          <w:lang w:eastAsia="en-US"/>
        </w:rPr>
        <w:t>)</w:t>
      </w:r>
      <w:r w:rsidR="006554A6" w:rsidRPr="00C054BE">
        <w:rPr>
          <w:rFonts w:eastAsiaTheme="minorHAnsi"/>
          <w:szCs w:val="26"/>
          <w:lang w:eastAsia="en-US"/>
        </w:rPr>
        <w:t>:</w:t>
      </w:r>
    </w:p>
    <w:p w14:paraId="7106C701" w14:textId="5028CBE9" w:rsidR="00CB4506" w:rsidRPr="00C054BE" w:rsidRDefault="00CB4506" w:rsidP="00C372CD">
      <w:pPr>
        <w:widowControl/>
        <w:autoSpaceDE/>
        <w:autoSpaceDN/>
        <w:adjustRightInd/>
        <w:spacing w:line="264" w:lineRule="auto"/>
        <w:rPr>
          <w:rFonts w:eastAsiaTheme="minorHAnsi"/>
          <w:szCs w:val="26"/>
          <w:lang w:eastAsia="en-US"/>
        </w:rPr>
      </w:pPr>
      <w:r w:rsidRPr="00C054BE">
        <w:rPr>
          <w:rFonts w:eastAsiaTheme="minorHAnsi"/>
          <w:szCs w:val="26"/>
          <w:lang w:eastAsia="en-US"/>
        </w:rPr>
        <w:t xml:space="preserve">- </w:t>
      </w:r>
      <w:r w:rsidR="00CD2E52" w:rsidRPr="00C054BE">
        <w:rPr>
          <w:rFonts w:eastAsiaTheme="minorHAnsi"/>
          <w:szCs w:val="26"/>
          <w:lang w:eastAsia="en-US"/>
        </w:rPr>
        <w:t>к</w:t>
      </w:r>
      <w:r w:rsidRPr="00C054BE">
        <w:rPr>
          <w:szCs w:val="26"/>
        </w:rPr>
        <w:t>апитальный ремонт кровли</w:t>
      </w:r>
      <w:r w:rsidR="00CA4429" w:rsidRPr="00C054BE">
        <w:rPr>
          <w:szCs w:val="26"/>
        </w:rPr>
        <w:t xml:space="preserve"> здания МДОБУ д/с №13 «Теремок»,</w:t>
      </w:r>
    </w:p>
    <w:p w14:paraId="69E670D7" w14:textId="39727383" w:rsidR="006554A6" w:rsidRPr="00C054BE" w:rsidRDefault="006554A6" w:rsidP="00C372CD">
      <w:pPr>
        <w:widowControl/>
        <w:autoSpaceDE/>
        <w:autoSpaceDN/>
        <w:adjustRightInd/>
        <w:spacing w:line="264" w:lineRule="auto"/>
        <w:rPr>
          <w:szCs w:val="26"/>
        </w:rPr>
      </w:pPr>
      <w:r w:rsidRPr="00C054BE">
        <w:rPr>
          <w:rFonts w:eastAsiaTheme="minorHAnsi"/>
          <w:szCs w:val="26"/>
          <w:lang w:eastAsia="en-US"/>
        </w:rPr>
        <w:t xml:space="preserve">- </w:t>
      </w:r>
      <w:r w:rsidR="00CD2E52" w:rsidRPr="00C054BE">
        <w:rPr>
          <w:szCs w:val="26"/>
        </w:rPr>
        <w:t>к</w:t>
      </w:r>
      <w:r w:rsidRPr="00C054BE">
        <w:rPr>
          <w:szCs w:val="26"/>
        </w:rPr>
        <w:t>апитальный ремонт кровли здани</w:t>
      </w:r>
      <w:r w:rsidR="00CA4429" w:rsidRPr="00C054BE">
        <w:rPr>
          <w:szCs w:val="26"/>
        </w:rPr>
        <w:t>я МДОБУ ЦРР д/с №32 «</w:t>
      </w:r>
      <w:proofErr w:type="spellStart"/>
      <w:r w:rsidR="00CA4429" w:rsidRPr="00C054BE">
        <w:rPr>
          <w:szCs w:val="26"/>
        </w:rPr>
        <w:t>АБВГДейка</w:t>
      </w:r>
      <w:proofErr w:type="spellEnd"/>
      <w:r w:rsidR="00CA4429" w:rsidRPr="00C054BE">
        <w:rPr>
          <w:szCs w:val="26"/>
        </w:rPr>
        <w:t>»,</w:t>
      </w:r>
    </w:p>
    <w:p w14:paraId="0E88D82E" w14:textId="4A6090E7" w:rsidR="006554A6" w:rsidRPr="00C054BE" w:rsidRDefault="006554A6" w:rsidP="00C372CD">
      <w:pPr>
        <w:widowControl/>
        <w:autoSpaceDE/>
        <w:autoSpaceDN/>
        <w:adjustRightInd/>
        <w:spacing w:line="264" w:lineRule="auto"/>
        <w:rPr>
          <w:szCs w:val="26"/>
        </w:rPr>
      </w:pPr>
      <w:r w:rsidRPr="00C054BE">
        <w:rPr>
          <w:szCs w:val="26"/>
        </w:rPr>
        <w:t xml:space="preserve">- </w:t>
      </w:r>
      <w:r w:rsidR="00CD2E52" w:rsidRPr="00C054BE">
        <w:rPr>
          <w:szCs w:val="26"/>
        </w:rPr>
        <w:t>к</w:t>
      </w:r>
      <w:r w:rsidRPr="00C054BE">
        <w:rPr>
          <w:szCs w:val="26"/>
        </w:rPr>
        <w:t>апитальный ремонт кровли здания МДОБУ ЦРР</w:t>
      </w:r>
      <w:r w:rsidR="00076411" w:rsidRPr="00C054BE">
        <w:rPr>
          <w:szCs w:val="26"/>
        </w:rPr>
        <w:t xml:space="preserve"> </w:t>
      </w:r>
      <w:r w:rsidRPr="00C054BE">
        <w:rPr>
          <w:szCs w:val="26"/>
        </w:rPr>
        <w:t>д/с</w:t>
      </w:r>
      <w:r w:rsidR="00CA4429" w:rsidRPr="00C054BE">
        <w:rPr>
          <w:szCs w:val="26"/>
        </w:rPr>
        <w:t xml:space="preserve"> № 20 «Родничок»,</w:t>
      </w:r>
    </w:p>
    <w:p w14:paraId="719ABF65" w14:textId="7A5120D7" w:rsidR="006554A6" w:rsidRPr="00C054BE" w:rsidRDefault="006554A6" w:rsidP="00C372CD">
      <w:pPr>
        <w:widowControl/>
        <w:autoSpaceDE/>
        <w:autoSpaceDN/>
        <w:adjustRightInd/>
        <w:spacing w:line="264" w:lineRule="auto"/>
        <w:rPr>
          <w:szCs w:val="26"/>
        </w:rPr>
      </w:pPr>
      <w:r w:rsidRPr="00C054BE">
        <w:rPr>
          <w:szCs w:val="26"/>
        </w:rPr>
        <w:t xml:space="preserve">- </w:t>
      </w:r>
      <w:r w:rsidR="00CD2E52" w:rsidRPr="00C054BE">
        <w:rPr>
          <w:szCs w:val="26"/>
        </w:rPr>
        <w:t>к</w:t>
      </w:r>
      <w:r w:rsidRPr="00C054BE">
        <w:rPr>
          <w:szCs w:val="26"/>
        </w:rPr>
        <w:t>апитальный ремонт кровли и помещен</w:t>
      </w:r>
      <w:r w:rsidR="00CA4429" w:rsidRPr="00C054BE">
        <w:rPr>
          <w:szCs w:val="26"/>
        </w:rPr>
        <w:t>ий 1 этажа здания МОБУ «СОШ № 4»,</w:t>
      </w:r>
    </w:p>
    <w:p w14:paraId="58AD66F2" w14:textId="6D11EE80" w:rsidR="006554A6" w:rsidRPr="00C054BE" w:rsidRDefault="006554A6" w:rsidP="00C372CD">
      <w:pPr>
        <w:widowControl/>
        <w:autoSpaceDE/>
        <w:autoSpaceDN/>
        <w:adjustRightInd/>
        <w:spacing w:line="264" w:lineRule="auto"/>
        <w:rPr>
          <w:szCs w:val="26"/>
        </w:rPr>
      </w:pPr>
      <w:r w:rsidRPr="00C054BE">
        <w:rPr>
          <w:szCs w:val="26"/>
        </w:rPr>
        <w:t xml:space="preserve">- </w:t>
      </w:r>
      <w:r w:rsidR="00CD2E52" w:rsidRPr="00C054BE">
        <w:rPr>
          <w:szCs w:val="26"/>
        </w:rPr>
        <w:t>к</w:t>
      </w:r>
      <w:r w:rsidRPr="00C054BE">
        <w:rPr>
          <w:szCs w:val="26"/>
        </w:rPr>
        <w:t xml:space="preserve">апитальный ремонт спортивного зала МОБУ </w:t>
      </w:r>
      <w:r w:rsidR="00CA4429" w:rsidRPr="00C054BE">
        <w:rPr>
          <w:szCs w:val="26"/>
        </w:rPr>
        <w:t>«</w:t>
      </w:r>
      <w:r w:rsidRPr="00C054BE">
        <w:rPr>
          <w:szCs w:val="26"/>
        </w:rPr>
        <w:t>СОШ № 4</w:t>
      </w:r>
      <w:r w:rsidR="00CA4429" w:rsidRPr="00C054BE">
        <w:rPr>
          <w:szCs w:val="26"/>
        </w:rPr>
        <w:t>»,</w:t>
      </w:r>
    </w:p>
    <w:p w14:paraId="7A67A560" w14:textId="16DD9C8F" w:rsidR="006554A6" w:rsidRPr="00C054BE" w:rsidRDefault="006554A6" w:rsidP="00C372CD">
      <w:pPr>
        <w:widowControl/>
        <w:autoSpaceDE/>
        <w:autoSpaceDN/>
        <w:adjustRightInd/>
        <w:spacing w:line="264" w:lineRule="auto"/>
        <w:rPr>
          <w:szCs w:val="26"/>
        </w:rPr>
      </w:pPr>
      <w:r w:rsidRPr="00C054BE">
        <w:rPr>
          <w:szCs w:val="26"/>
        </w:rPr>
        <w:t xml:space="preserve">- </w:t>
      </w:r>
      <w:r w:rsidR="00CD2E52" w:rsidRPr="00C054BE">
        <w:rPr>
          <w:szCs w:val="26"/>
        </w:rPr>
        <w:t>капитальный ремонт кровли пристройки МДОБУ ЦРР д/с №28 «Фламинго»;</w:t>
      </w:r>
    </w:p>
    <w:p w14:paraId="28E6BFE6" w14:textId="6AADDE97" w:rsidR="00375685" w:rsidRPr="00C054BE" w:rsidRDefault="00EB753C" w:rsidP="00C372CD">
      <w:pPr>
        <w:widowControl/>
        <w:autoSpaceDE/>
        <w:autoSpaceDN/>
        <w:adjustRightInd/>
        <w:spacing w:line="264" w:lineRule="auto"/>
        <w:rPr>
          <w:rFonts w:eastAsiaTheme="minorHAnsi"/>
          <w:b/>
          <w:szCs w:val="26"/>
          <w:lang w:eastAsia="en-US"/>
        </w:rPr>
      </w:pPr>
      <w:r w:rsidRPr="00C054BE">
        <w:rPr>
          <w:rFonts w:eastAsiaTheme="minorHAnsi"/>
          <w:b/>
          <w:szCs w:val="26"/>
          <w:lang w:eastAsia="en-US"/>
        </w:rPr>
        <w:t>не реализованы - 9 ПСД</w:t>
      </w:r>
      <w:r w:rsidR="006554A6" w:rsidRPr="00C054BE">
        <w:rPr>
          <w:rFonts w:eastAsiaTheme="minorHAnsi"/>
          <w:b/>
          <w:szCs w:val="26"/>
          <w:lang w:eastAsia="en-US"/>
        </w:rPr>
        <w:t>:</w:t>
      </w:r>
    </w:p>
    <w:p w14:paraId="1E7F3602" w14:textId="30759727" w:rsidR="00CB4506" w:rsidRPr="00C054BE" w:rsidRDefault="00CB4506" w:rsidP="00C372CD">
      <w:pPr>
        <w:widowControl/>
        <w:autoSpaceDE/>
        <w:autoSpaceDN/>
        <w:adjustRightInd/>
        <w:spacing w:line="264" w:lineRule="auto"/>
        <w:rPr>
          <w:szCs w:val="26"/>
        </w:rPr>
      </w:pPr>
      <w:r w:rsidRPr="00C054BE">
        <w:rPr>
          <w:szCs w:val="26"/>
        </w:rPr>
        <w:t xml:space="preserve">- </w:t>
      </w:r>
      <w:r w:rsidR="00CD2E52" w:rsidRPr="00C054BE">
        <w:rPr>
          <w:szCs w:val="26"/>
        </w:rPr>
        <w:t>к</w:t>
      </w:r>
      <w:r w:rsidRPr="00C054BE">
        <w:rPr>
          <w:szCs w:val="26"/>
        </w:rPr>
        <w:t>апитальный рем</w:t>
      </w:r>
      <w:r w:rsidR="001D7193" w:rsidRPr="00C054BE">
        <w:rPr>
          <w:szCs w:val="26"/>
        </w:rPr>
        <w:t>онт входной группы здания МОБУ «</w:t>
      </w:r>
      <w:r w:rsidRPr="00C054BE">
        <w:rPr>
          <w:szCs w:val="26"/>
        </w:rPr>
        <w:t>СОШ № 5</w:t>
      </w:r>
      <w:r w:rsidR="001D7193" w:rsidRPr="00C054BE">
        <w:rPr>
          <w:szCs w:val="26"/>
        </w:rPr>
        <w:t>»</w:t>
      </w:r>
      <w:r w:rsidR="00CA4429" w:rsidRPr="00C054BE">
        <w:rPr>
          <w:szCs w:val="26"/>
        </w:rPr>
        <w:t>,</w:t>
      </w:r>
    </w:p>
    <w:p w14:paraId="0A8865EB" w14:textId="489014B6" w:rsidR="00CB4506" w:rsidRPr="00C054BE" w:rsidRDefault="00CB4506" w:rsidP="00C372CD">
      <w:pPr>
        <w:widowControl/>
        <w:autoSpaceDE/>
        <w:autoSpaceDN/>
        <w:adjustRightInd/>
        <w:spacing w:line="264" w:lineRule="auto"/>
        <w:rPr>
          <w:rFonts w:eastAsiaTheme="minorHAnsi"/>
          <w:szCs w:val="26"/>
          <w:lang w:eastAsia="en-US"/>
        </w:rPr>
      </w:pPr>
      <w:r w:rsidRPr="00C054BE">
        <w:rPr>
          <w:szCs w:val="26"/>
        </w:rPr>
        <w:t xml:space="preserve">- </w:t>
      </w:r>
      <w:r w:rsidR="00CD2E52" w:rsidRPr="00C054BE">
        <w:rPr>
          <w:szCs w:val="26"/>
        </w:rPr>
        <w:t>выборочный капитальны</w:t>
      </w:r>
      <w:r w:rsidR="007D38C6" w:rsidRPr="00C054BE">
        <w:rPr>
          <w:szCs w:val="26"/>
        </w:rPr>
        <w:t>й ремонт помещений здания МОБУ «</w:t>
      </w:r>
      <w:r w:rsidR="00CA4429" w:rsidRPr="00C054BE">
        <w:rPr>
          <w:szCs w:val="26"/>
        </w:rPr>
        <w:t>ООШ № 6»,</w:t>
      </w:r>
    </w:p>
    <w:p w14:paraId="375CB598" w14:textId="30EC438F" w:rsidR="00375685" w:rsidRPr="00C054BE" w:rsidRDefault="00CD2E52" w:rsidP="00C372CD">
      <w:pPr>
        <w:widowControl/>
        <w:autoSpaceDE/>
        <w:autoSpaceDN/>
        <w:adjustRightInd/>
        <w:spacing w:line="264" w:lineRule="auto"/>
        <w:rPr>
          <w:rFonts w:eastAsiaTheme="minorHAnsi"/>
          <w:szCs w:val="26"/>
          <w:lang w:eastAsia="en-US"/>
        </w:rPr>
      </w:pPr>
      <w:r w:rsidRPr="00C054BE">
        <w:rPr>
          <w:rFonts w:eastAsiaTheme="minorHAnsi"/>
          <w:szCs w:val="26"/>
          <w:lang w:eastAsia="en-US"/>
        </w:rPr>
        <w:t xml:space="preserve">- </w:t>
      </w:r>
      <w:r w:rsidRPr="00C054BE">
        <w:rPr>
          <w:szCs w:val="26"/>
        </w:rPr>
        <w:t>капитал</w:t>
      </w:r>
      <w:r w:rsidR="001D7193" w:rsidRPr="00C054BE">
        <w:rPr>
          <w:szCs w:val="26"/>
        </w:rPr>
        <w:t>ьный ремонт кровли здания МОБУ «</w:t>
      </w:r>
      <w:r w:rsidRPr="00C054BE">
        <w:rPr>
          <w:szCs w:val="26"/>
        </w:rPr>
        <w:t>СОШ № 6</w:t>
      </w:r>
      <w:r w:rsidR="001D7193" w:rsidRPr="00C054BE">
        <w:rPr>
          <w:szCs w:val="26"/>
        </w:rPr>
        <w:t>»</w:t>
      </w:r>
      <w:r w:rsidR="00CA4429" w:rsidRPr="00C054BE">
        <w:rPr>
          <w:szCs w:val="26"/>
        </w:rPr>
        <w:t>,</w:t>
      </w:r>
    </w:p>
    <w:p w14:paraId="40782C72" w14:textId="0FD6584B" w:rsidR="00CD2E52" w:rsidRPr="00C054BE" w:rsidRDefault="00CD2E52" w:rsidP="00C372CD">
      <w:pPr>
        <w:widowControl/>
        <w:autoSpaceDE/>
        <w:autoSpaceDN/>
        <w:adjustRightInd/>
        <w:spacing w:line="264" w:lineRule="auto"/>
        <w:rPr>
          <w:szCs w:val="26"/>
        </w:rPr>
      </w:pPr>
      <w:r w:rsidRPr="00C054BE">
        <w:rPr>
          <w:szCs w:val="26"/>
        </w:rPr>
        <w:t xml:space="preserve">- капитальный ремонт здания в части гидроизоляции фундамента, </w:t>
      </w:r>
      <w:proofErr w:type="spellStart"/>
      <w:r w:rsidRPr="00C054BE">
        <w:rPr>
          <w:szCs w:val="26"/>
        </w:rPr>
        <w:t>отмостки</w:t>
      </w:r>
      <w:proofErr w:type="spellEnd"/>
      <w:r w:rsidRPr="00C054BE">
        <w:rPr>
          <w:szCs w:val="26"/>
        </w:rPr>
        <w:t>, крылец и устройства от</w:t>
      </w:r>
      <w:r w:rsidR="00CA4429" w:rsidRPr="00C054BE">
        <w:rPr>
          <w:szCs w:val="26"/>
        </w:rPr>
        <w:t>вода ливневых вод МОБУ «СОШ №8»,</w:t>
      </w:r>
    </w:p>
    <w:p w14:paraId="0DB6AE50" w14:textId="77777777" w:rsidR="00CA4429" w:rsidRPr="00C054BE" w:rsidRDefault="00CA4429" w:rsidP="00C372CD">
      <w:pPr>
        <w:widowControl/>
        <w:autoSpaceDE/>
        <w:autoSpaceDN/>
        <w:adjustRightInd/>
        <w:spacing w:line="264" w:lineRule="auto"/>
        <w:rPr>
          <w:szCs w:val="26"/>
        </w:rPr>
      </w:pPr>
      <w:r w:rsidRPr="00C054BE">
        <w:rPr>
          <w:rFonts w:eastAsiaTheme="minorHAnsi"/>
          <w:szCs w:val="26"/>
          <w:lang w:eastAsia="en-US"/>
        </w:rPr>
        <w:t>- р</w:t>
      </w:r>
      <w:r w:rsidRPr="00C054BE">
        <w:rPr>
          <w:szCs w:val="26"/>
        </w:rPr>
        <w:t>азработка ПСД на АПС и СОУЭ при пожаре МДОБУ «Центр развития ребёнка - детский сад № 24 «Улыбка»,</w:t>
      </w:r>
    </w:p>
    <w:p w14:paraId="2D01BED1" w14:textId="677BBD8F" w:rsidR="00CA4429" w:rsidRPr="00C054BE" w:rsidRDefault="00CA4429" w:rsidP="00C372CD">
      <w:pPr>
        <w:widowControl/>
        <w:autoSpaceDE/>
        <w:autoSpaceDN/>
        <w:adjustRightInd/>
        <w:spacing w:line="264" w:lineRule="auto"/>
        <w:rPr>
          <w:szCs w:val="26"/>
        </w:rPr>
      </w:pPr>
      <w:r w:rsidRPr="00C054BE">
        <w:rPr>
          <w:rFonts w:eastAsiaTheme="minorHAnsi"/>
          <w:szCs w:val="26"/>
          <w:lang w:eastAsia="en-US"/>
        </w:rPr>
        <w:t xml:space="preserve">- </w:t>
      </w:r>
      <w:r w:rsidRPr="00C054BE">
        <w:rPr>
          <w:szCs w:val="26"/>
        </w:rPr>
        <w:t>разработка ПСД на АПС и СОУЭ при пожаре МДОБУ «Детский сад общеразвивающего вида № 25 «</w:t>
      </w:r>
      <w:proofErr w:type="spellStart"/>
      <w:r w:rsidRPr="00C054BE">
        <w:rPr>
          <w:szCs w:val="26"/>
        </w:rPr>
        <w:t>Журавушка</w:t>
      </w:r>
      <w:proofErr w:type="spellEnd"/>
      <w:r w:rsidRPr="00C054BE">
        <w:rPr>
          <w:szCs w:val="26"/>
        </w:rPr>
        <w:t>»,</w:t>
      </w:r>
    </w:p>
    <w:p w14:paraId="61C95A53" w14:textId="29663BA7" w:rsidR="00CD2E52" w:rsidRPr="00C054BE" w:rsidRDefault="00CD2E52" w:rsidP="00C372CD">
      <w:pPr>
        <w:widowControl/>
        <w:autoSpaceDE/>
        <w:autoSpaceDN/>
        <w:adjustRightInd/>
        <w:spacing w:line="264" w:lineRule="auto"/>
        <w:rPr>
          <w:szCs w:val="26"/>
        </w:rPr>
      </w:pPr>
      <w:r w:rsidRPr="00C054BE">
        <w:rPr>
          <w:szCs w:val="26"/>
        </w:rPr>
        <w:t>- разработка ПСД на АПС и СОУЭ при пожаре МДОБУ «Центр развития ребёнка</w:t>
      </w:r>
      <w:r w:rsidR="00CA4429" w:rsidRPr="00C054BE">
        <w:rPr>
          <w:szCs w:val="26"/>
        </w:rPr>
        <w:t xml:space="preserve"> – детский сад № 32 «</w:t>
      </w:r>
      <w:proofErr w:type="spellStart"/>
      <w:r w:rsidR="00CA4429" w:rsidRPr="00C054BE">
        <w:rPr>
          <w:szCs w:val="26"/>
        </w:rPr>
        <w:t>АБВГДейка</w:t>
      </w:r>
      <w:proofErr w:type="spellEnd"/>
      <w:r w:rsidR="00CA4429" w:rsidRPr="00C054BE">
        <w:rPr>
          <w:szCs w:val="26"/>
        </w:rPr>
        <w:t>»,</w:t>
      </w:r>
    </w:p>
    <w:p w14:paraId="17E40F70" w14:textId="6E8D2979" w:rsidR="00CD2E52" w:rsidRPr="00C054BE" w:rsidRDefault="00CD2E52" w:rsidP="00C372CD">
      <w:pPr>
        <w:widowControl/>
        <w:autoSpaceDE/>
        <w:autoSpaceDN/>
        <w:adjustRightInd/>
        <w:spacing w:line="264" w:lineRule="auto"/>
        <w:rPr>
          <w:szCs w:val="26"/>
        </w:rPr>
      </w:pPr>
      <w:r w:rsidRPr="00C054BE">
        <w:rPr>
          <w:szCs w:val="26"/>
        </w:rPr>
        <w:t>- разработка ПСД на АПС и СОУЭ при пожаре МДОБУ «Центр развития ребён</w:t>
      </w:r>
      <w:r w:rsidR="00CA4429" w:rsidRPr="00C054BE">
        <w:rPr>
          <w:szCs w:val="26"/>
        </w:rPr>
        <w:t>ка – детский сад № 26 «Росинка»,</w:t>
      </w:r>
    </w:p>
    <w:p w14:paraId="3A82F2C3" w14:textId="01EF605A" w:rsidR="00CD2E52" w:rsidRPr="00C054BE" w:rsidRDefault="00CD2E52" w:rsidP="00C372CD">
      <w:pPr>
        <w:widowControl/>
        <w:autoSpaceDE/>
        <w:autoSpaceDN/>
        <w:adjustRightInd/>
        <w:spacing w:line="264" w:lineRule="auto"/>
        <w:rPr>
          <w:szCs w:val="26"/>
        </w:rPr>
      </w:pPr>
      <w:r w:rsidRPr="00C054BE">
        <w:rPr>
          <w:szCs w:val="26"/>
        </w:rPr>
        <w:t>- разработка ПСД на АПС и СОУЭ при пожаре МОБУ «Гимназия №7».</w:t>
      </w:r>
    </w:p>
    <w:p w14:paraId="77EFACE4" w14:textId="45463BA0" w:rsidR="00375685" w:rsidRPr="00C054BE" w:rsidRDefault="00BF3901" w:rsidP="00C372CD">
      <w:pPr>
        <w:widowControl/>
        <w:autoSpaceDE/>
        <w:autoSpaceDN/>
        <w:adjustRightInd/>
        <w:spacing w:line="264" w:lineRule="auto"/>
        <w:rPr>
          <w:rFonts w:eastAsiaTheme="minorHAnsi"/>
          <w:szCs w:val="26"/>
          <w:lang w:eastAsia="en-US"/>
        </w:rPr>
      </w:pPr>
      <w:r w:rsidRPr="00C054BE">
        <w:rPr>
          <w:rFonts w:eastAsiaTheme="minorHAnsi"/>
          <w:szCs w:val="26"/>
          <w:lang w:eastAsia="en-US"/>
        </w:rPr>
        <w:lastRenderedPageBreak/>
        <w:t xml:space="preserve">Учитывая количество </w:t>
      </w:r>
      <w:proofErr w:type="gramStart"/>
      <w:r w:rsidRPr="00C054BE">
        <w:rPr>
          <w:rFonts w:eastAsiaTheme="minorHAnsi"/>
          <w:szCs w:val="26"/>
          <w:lang w:eastAsia="en-US"/>
        </w:rPr>
        <w:t>реализованных</w:t>
      </w:r>
      <w:proofErr w:type="gramEnd"/>
      <w:r w:rsidRPr="00C054BE">
        <w:rPr>
          <w:rFonts w:eastAsiaTheme="minorHAnsi"/>
          <w:szCs w:val="26"/>
          <w:lang w:eastAsia="en-US"/>
        </w:rPr>
        <w:t xml:space="preserve"> </w:t>
      </w:r>
      <w:r w:rsidR="00CA4429" w:rsidRPr="00C054BE">
        <w:rPr>
          <w:rFonts w:eastAsiaTheme="minorHAnsi"/>
          <w:szCs w:val="26"/>
          <w:lang w:eastAsia="en-US"/>
        </w:rPr>
        <w:t>и</w:t>
      </w:r>
      <w:r w:rsidRPr="00C054BE">
        <w:rPr>
          <w:rFonts w:eastAsiaTheme="minorHAnsi"/>
          <w:szCs w:val="26"/>
          <w:lang w:eastAsia="en-US"/>
        </w:rPr>
        <w:t xml:space="preserve"> находящихся в процессе реализации ПСД</w:t>
      </w:r>
      <w:r w:rsidR="0059436E" w:rsidRPr="00C054BE">
        <w:rPr>
          <w:rFonts w:eastAsiaTheme="minorHAnsi"/>
          <w:szCs w:val="26"/>
          <w:lang w:eastAsia="en-US"/>
        </w:rPr>
        <w:t>,</w:t>
      </w:r>
      <w:r w:rsidRPr="00C054BE">
        <w:rPr>
          <w:rFonts w:eastAsiaTheme="minorHAnsi"/>
          <w:szCs w:val="26"/>
          <w:lang w:eastAsia="en-US"/>
        </w:rPr>
        <w:t xml:space="preserve"> эффективность использования ПСД составляет </w:t>
      </w:r>
      <w:r w:rsidR="002D58D1" w:rsidRPr="00C054BE">
        <w:rPr>
          <w:rFonts w:eastAsiaTheme="minorHAnsi"/>
          <w:szCs w:val="26"/>
          <w:lang w:eastAsia="en-US"/>
        </w:rPr>
        <w:t>67,9% = (</w:t>
      </w:r>
      <w:r w:rsidRPr="00C054BE">
        <w:rPr>
          <w:rFonts w:eastAsiaTheme="minorHAnsi"/>
          <w:szCs w:val="26"/>
          <w:lang w:eastAsia="en-US"/>
        </w:rPr>
        <w:t>13+6)/28*100</w:t>
      </w:r>
      <w:r w:rsidR="002D58D1" w:rsidRPr="00C054BE">
        <w:rPr>
          <w:rFonts w:eastAsiaTheme="minorHAnsi"/>
          <w:szCs w:val="26"/>
          <w:lang w:eastAsia="en-US"/>
        </w:rPr>
        <w:t>.</w:t>
      </w:r>
      <w:r w:rsidRPr="00C054BE">
        <w:rPr>
          <w:rFonts w:eastAsiaTheme="minorHAnsi"/>
          <w:szCs w:val="26"/>
          <w:lang w:eastAsia="en-US"/>
        </w:rPr>
        <w:t xml:space="preserve"> </w:t>
      </w:r>
    </w:p>
    <w:p w14:paraId="79DFFC4A" w14:textId="73FFAB28" w:rsidR="007E2F60" w:rsidRPr="00C054BE" w:rsidRDefault="009561CE" w:rsidP="006438F4">
      <w:pPr>
        <w:widowControl/>
        <w:autoSpaceDE/>
        <w:autoSpaceDN/>
        <w:adjustRightInd/>
        <w:spacing w:line="264" w:lineRule="auto"/>
        <w:rPr>
          <w:rFonts w:eastAsiaTheme="minorHAnsi"/>
          <w:szCs w:val="26"/>
          <w:lang w:eastAsia="en-US"/>
        </w:rPr>
      </w:pPr>
      <w:proofErr w:type="gramStart"/>
      <w:r w:rsidRPr="00C054BE">
        <w:rPr>
          <w:rFonts w:eastAsiaTheme="minorHAnsi"/>
          <w:szCs w:val="26"/>
          <w:lang w:eastAsia="en-US"/>
        </w:rPr>
        <w:t>Согласно пояснениям управления образования (письмо от 0</w:t>
      </w:r>
      <w:r w:rsidR="00324B0B" w:rsidRPr="00C054BE">
        <w:rPr>
          <w:rFonts w:eastAsiaTheme="minorHAnsi"/>
          <w:szCs w:val="26"/>
          <w:lang w:eastAsia="en-US"/>
        </w:rPr>
        <w:t>3</w:t>
      </w:r>
      <w:r w:rsidRPr="00C054BE">
        <w:rPr>
          <w:rFonts w:eastAsiaTheme="minorHAnsi"/>
          <w:szCs w:val="26"/>
          <w:lang w:eastAsia="en-US"/>
        </w:rPr>
        <w:t>.07.2026 №</w:t>
      </w:r>
      <w:r w:rsidR="00324B0B" w:rsidRPr="00C054BE">
        <w:rPr>
          <w:rFonts w:eastAsiaTheme="minorHAnsi"/>
          <w:szCs w:val="26"/>
          <w:lang w:eastAsia="en-US"/>
        </w:rPr>
        <w:t xml:space="preserve"> 05/1260</w:t>
      </w:r>
      <w:r w:rsidRPr="00C054BE">
        <w:rPr>
          <w:rFonts w:eastAsiaTheme="minorHAnsi"/>
          <w:szCs w:val="26"/>
          <w:lang w:eastAsia="en-US"/>
        </w:rPr>
        <w:t>)</w:t>
      </w:r>
      <w:r w:rsidR="00903615" w:rsidRPr="00C054BE">
        <w:rPr>
          <w:rFonts w:eastAsiaTheme="minorHAnsi"/>
          <w:szCs w:val="26"/>
          <w:lang w:eastAsia="en-US"/>
        </w:rPr>
        <w:t>,</w:t>
      </w:r>
      <w:r w:rsidRPr="00C054BE">
        <w:rPr>
          <w:rFonts w:eastAsiaTheme="minorHAnsi"/>
          <w:szCs w:val="26"/>
          <w:lang w:eastAsia="en-US"/>
        </w:rPr>
        <w:t xml:space="preserve"> капитальный ремонт</w:t>
      </w:r>
      <w:r w:rsidR="0021552D" w:rsidRPr="00C054BE">
        <w:rPr>
          <w:rFonts w:eastAsiaTheme="minorHAnsi"/>
          <w:szCs w:val="26"/>
          <w:lang w:eastAsia="en-US"/>
        </w:rPr>
        <w:t xml:space="preserve"> в образовательных учреждениях</w:t>
      </w:r>
      <w:r w:rsidR="005674B2" w:rsidRPr="00C054BE">
        <w:rPr>
          <w:rFonts w:eastAsiaTheme="minorHAnsi"/>
          <w:szCs w:val="26"/>
          <w:lang w:eastAsia="en-US"/>
        </w:rPr>
        <w:t xml:space="preserve"> в период 2023 – 2025 годов </w:t>
      </w:r>
      <w:r w:rsidR="0021552D" w:rsidRPr="00C054BE">
        <w:rPr>
          <w:rFonts w:eastAsiaTheme="minorHAnsi"/>
          <w:szCs w:val="26"/>
          <w:lang w:eastAsia="en-US"/>
        </w:rPr>
        <w:t>проводился</w:t>
      </w:r>
      <w:r w:rsidRPr="00C054BE">
        <w:rPr>
          <w:rFonts w:eastAsiaTheme="minorHAnsi"/>
          <w:szCs w:val="26"/>
          <w:lang w:eastAsia="en-US"/>
        </w:rPr>
        <w:t xml:space="preserve"> </w:t>
      </w:r>
      <w:r w:rsidR="007E2F60" w:rsidRPr="00C054BE">
        <w:rPr>
          <w:rFonts w:eastAsiaTheme="minorHAnsi"/>
          <w:szCs w:val="26"/>
          <w:lang w:eastAsia="en-US"/>
        </w:rPr>
        <w:t>в рамках муниципальной программы «Развитие образования в Арсеньевском городском округе» с учетом средств субсидий из бюджета Приморского края</w:t>
      </w:r>
      <w:r w:rsidR="00C03E89">
        <w:rPr>
          <w:rFonts w:eastAsiaTheme="minorHAnsi"/>
          <w:szCs w:val="26"/>
          <w:lang w:eastAsia="en-US"/>
        </w:rPr>
        <w:t>,</w:t>
      </w:r>
      <w:r w:rsidR="007E2F60" w:rsidRPr="00C054BE">
        <w:rPr>
          <w:rFonts w:eastAsiaTheme="minorHAnsi"/>
          <w:szCs w:val="26"/>
          <w:lang w:eastAsia="en-US"/>
        </w:rPr>
        <w:t xml:space="preserve"> на условиях софинансирования </w:t>
      </w:r>
      <w:r w:rsidR="005674B2" w:rsidRPr="00C054BE">
        <w:rPr>
          <w:rFonts w:eastAsiaTheme="minorHAnsi"/>
          <w:szCs w:val="26"/>
          <w:lang w:eastAsia="en-US"/>
        </w:rPr>
        <w:t xml:space="preserve">в пределах </w:t>
      </w:r>
      <w:r w:rsidR="007E2F60" w:rsidRPr="00C054BE">
        <w:rPr>
          <w:rFonts w:eastAsiaTheme="minorHAnsi"/>
          <w:szCs w:val="26"/>
          <w:lang w:eastAsia="en-US"/>
        </w:rPr>
        <w:t xml:space="preserve">тех </w:t>
      </w:r>
      <w:r w:rsidR="005674B2" w:rsidRPr="00C054BE">
        <w:rPr>
          <w:rFonts w:eastAsiaTheme="minorHAnsi"/>
          <w:szCs w:val="26"/>
          <w:lang w:eastAsia="en-US"/>
        </w:rPr>
        <w:t xml:space="preserve">объемов </w:t>
      </w:r>
      <w:r w:rsidR="00C41BBF" w:rsidRPr="00C054BE">
        <w:rPr>
          <w:rFonts w:eastAsiaTheme="minorHAnsi"/>
          <w:szCs w:val="26"/>
          <w:lang w:eastAsia="en-US"/>
        </w:rPr>
        <w:t>бюджетных ассигнований</w:t>
      </w:r>
      <w:r w:rsidRPr="00C054BE">
        <w:rPr>
          <w:rFonts w:eastAsiaTheme="minorHAnsi"/>
          <w:szCs w:val="26"/>
          <w:lang w:eastAsia="en-US"/>
        </w:rPr>
        <w:t xml:space="preserve">, которые </w:t>
      </w:r>
      <w:r w:rsidR="0021552D" w:rsidRPr="00C054BE">
        <w:rPr>
          <w:rFonts w:eastAsiaTheme="minorHAnsi"/>
          <w:szCs w:val="26"/>
          <w:lang w:eastAsia="en-US"/>
        </w:rPr>
        <w:t>были утверждены</w:t>
      </w:r>
      <w:r w:rsidR="002D58D1" w:rsidRPr="00C054BE">
        <w:rPr>
          <w:rFonts w:eastAsiaTheme="minorHAnsi"/>
          <w:szCs w:val="26"/>
          <w:lang w:eastAsia="en-US"/>
        </w:rPr>
        <w:t xml:space="preserve"> в бюджете</w:t>
      </w:r>
      <w:r w:rsidR="0021552D" w:rsidRPr="00C054BE">
        <w:rPr>
          <w:rFonts w:eastAsiaTheme="minorHAnsi"/>
          <w:szCs w:val="26"/>
          <w:lang w:eastAsia="en-US"/>
        </w:rPr>
        <w:t xml:space="preserve"> </w:t>
      </w:r>
      <w:r w:rsidR="006438F4">
        <w:rPr>
          <w:rFonts w:eastAsiaTheme="minorHAnsi"/>
          <w:szCs w:val="26"/>
          <w:lang w:eastAsia="en-US"/>
        </w:rPr>
        <w:t>Арсеньевского городского округа.</w:t>
      </w:r>
      <w:proofErr w:type="gramEnd"/>
    </w:p>
    <w:p w14:paraId="582C0C74" w14:textId="6D5E9C43" w:rsidR="00C41BBF" w:rsidRPr="00C054BE" w:rsidRDefault="00C41BBF" w:rsidP="00C372CD">
      <w:pPr>
        <w:widowControl/>
        <w:spacing w:line="264" w:lineRule="auto"/>
        <w:rPr>
          <w:szCs w:val="26"/>
        </w:rPr>
      </w:pPr>
      <w:r w:rsidRPr="00C054BE">
        <w:rPr>
          <w:szCs w:val="26"/>
        </w:rPr>
        <w:t xml:space="preserve">В связи с высокой стоимостью работ по капитальному ремонту управлением образования ежегодно подаются заявки в Министерство образования Приморского края на участие в Государственной программе «Развитие образования Приморского края» (далее – </w:t>
      </w:r>
      <w:r w:rsidR="000D432A" w:rsidRPr="00C054BE">
        <w:rPr>
          <w:szCs w:val="26"/>
        </w:rPr>
        <w:t>Программа «Развитие образования Приморского края», Программа</w:t>
      </w:r>
      <w:r w:rsidRPr="00C054BE">
        <w:rPr>
          <w:szCs w:val="26"/>
        </w:rPr>
        <w:t xml:space="preserve">) и получение субсидии </w:t>
      </w:r>
      <w:r w:rsidR="007E2F60" w:rsidRPr="00C054BE">
        <w:rPr>
          <w:szCs w:val="26"/>
        </w:rPr>
        <w:t xml:space="preserve">из краевого бюджета </w:t>
      </w:r>
      <w:r w:rsidRPr="00C054BE">
        <w:rPr>
          <w:szCs w:val="26"/>
        </w:rPr>
        <w:t>на условиях софинансирования</w:t>
      </w:r>
      <w:r w:rsidR="004D6217" w:rsidRPr="00C054BE">
        <w:rPr>
          <w:szCs w:val="26"/>
        </w:rPr>
        <w:t xml:space="preserve"> для проведения капитальных ремонтов учреждений</w:t>
      </w:r>
      <w:r w:rsidRPr="00C054BE">
        <w:rPr>
          <w:szCs w:val="26"/>
        </w:rPr>
        <w:t>. Одним из условий, которого является обязательное наличие ПСД на выполнение работ.</w:t>
      </w:r>
    </w:p>
    <w:p w14:paraId="06080AAC" w14:textId="63D8BF46" w:rsidR="00E662B2" w:rsidRPr="00C054BE" w:rsidRDefault="004D6217" w:rsidP="00C372CD">
      <w:pPr>
        <w:widowControl/>
        <w:autoSpaceDE/>
        <w:autoSpaceDN/>
        <w:adjustRightInd/>
        <w:spacing w:line="264" w:lineRule="auto"/>
        <w:rPr>
          <w:rFonts w:eastAsiaTheme="minorHAnsi"/>
          <w:szCs w:val="26"/>
          <w:lang w:eastAsia="en-US"/>
        </w:rPr>
      </w:pPr>
      <w:r w:rsidRPr="00C054BE">
        <w:rPr>
          <w:rFonts w:eastAsiaTheme="minorHAnsi"/>
          <w:szCs w:val="26"/>
          <w:lang w:eastAsia="en-US"/>
        </w:rPr>
        <w:t>Для дальнейшего использования разработанных, но не реализованных ПСД</w:t>
      </w:r>
      <w:r w:rsidR="00080AA5" w:rsidRPr="00C054BE">
        <w:rPr>
          <w:rFonts w:eastAsiaTheme="minorHAnsi"/>
          <w:szCs w:val="26"/>
          <w:lang w:eastAsia="en-US"/>
        </w:rPr>
        <w:t>,</w:t>
      </w:r>
      <w:r w:rsidRPr="00C054BE">
        <w:rPr>
          <w:rFonts w:eastAsiaTheme="minorHAnsi"/>
          <w:szCs w:val="26"/>
          <w:lang w:eastAsia="en-US"/>
        </w:rPr>
        <w:t xml:space="preserve"> и проведения капитальных ремонтов учреждений, п</w:t>
      </w:r>
      <w:r w:rsidR="009C7160" w:rsidRPr="00C054BE">
        <w:rPr>
          <w:rFonts w:eastAsiaTheme="minorHAnsi"/>
          <w:szCs w:val="26"/>
          <w:lang w:eastAsia="en-US"/>
        </w:rPr>
        <w:t xml:space="preserve">ри формировании проекта бюджета на 2026 год и плановый период 2027-2028 годов управлением образования были </w:t>
      </w:r>
      <w:r w:rsidR="00782ED6" w:rsidRPr="00C054BE">
        <w:rPr>
          <w:rFonts w:eastAsiaTheme="minorHAnsi"/>
          <w:szCs w:val="26"/>
          <w:lang w:eastAsia="en-US"/>
        </w:rPr>
        <w:t xml:space="preserve">подготовлены и </w:t>
      </w:r>
      <w:r w:rsidR="009C7160" w:rsidRPr="00C054BE">
        <w:rPr>
          <w:rFonts w:eastAsiaTheme="minorHAnsi"/>
          <w:szCs w:val="26"/>
          <w:lang w:eastAsia="en-US"/>
        </w:rPr>
        <w:t xml:space="preserve">направлены письма в Министерство образования Приморского края за подписью главы Арсеньевского городского округа от 03.07.2025 № 05/1198; </w:t>
      </w:r>
      <w:r w:rsidR="00782ED6" w:rsidRPr="00C054BE">
        <w:rPr>
          <w:rFonts w:eastAsiaTheme="minorHAnsi"/>
          <w:szCs w:val="26"/>
          <w:lang w:eastAsia="en-US"/>
        </w:rPr>
        <w:t>от 04.07.2025 № СУ-05-21/3681</w:t>
      </w:r>
      <w:r w:rsidR="009C7160" w:rsidRPr="00C054BE">
        <w:rPr>
          <w:rFonts w:eastAsiaTheme="minorHAnsi"/>
          <w:szCs w:val="26"/>
          <w:lang w:eastAsia="en-US"/>
        </w:rPr>
        <w:t xml:space="preserve"> </w:t>
      </w:r>
      <w:proofErr w:type="gramStart"/>
      <w:r w:rsidRPr="00C054BE">
        <w:rPr>
          <w:rFonts w:eastAsiaTheme="minorHAnsi"/>
          <w:szCs w:val="26"/>
          <w:lang w:eastAsia="en-US"/>
        </w:rPr>
        <w:t>с запросом о</w:t>
      </w:r>
      <w:r w:rsidR="009C7160" w:rsidRPr="00C054BE">
        <w:rPr>
          <w:rFonts w:eastAsiaTheme="minorHAnsi"/>
          <w:szCs w:val="26"/>
          <w:lang w:eastAsia="en-US"/>
        </w:rPr>
        <w:t xml:space="preserve"> предоставлени</w:t>
      </w:r>
      <w:r w:rsidRPr="00C054BE">
        <w:rPr>
          <w:rFonts w:eastAsiaTheme="minorHAnsi"/>
          <w:szCs w:val="26"/>
          <w:lang w:eastAsia="en-US"/>
        </w:rPr>
        <w:t>и субсидий</w:t>
      </w:r>
      <w:r w:rsidR="009C7160" w:rsidRPr="00C054BE">
        <w:rPr>
          <w:rFonts w:eastAsiaTheme="minorHAnsi"/>
          <w:szCs w:val="26"/>
          <w:lang w:eastAsia="en-US"/>
        </w:rPr>
        <w:t xml:space="preserve"> из бюджета Приморского края</w:t>
      </w:r>
      <w:r w:rsidRPr="00C054BE">
        <w:rPr>
          <w:rFonts w:eastAsiaTheme="minorHAnsi"/>
          <w:szCs w:val="26"/>
          <w:lang w:eastAsia="en-US"/>
        </w:rPr>
        <w:t xml:space="preserve"> </w:t>
      </w:r>
      <w:r w:rsidR="00782ED6" w:rsidRPr="00C054BE">
        <w:rPr>
          <w:rFonts w:eastAsiaTheme="minorHAnsi"/>
          <w:szCs w:val="26"/>
          <w:lang w:eastAsia="en-US"/>
        </w:rPr>
        <w:t>для</w:t>
      </w:r>
      <w:r w:rsidR="009C7160" w:rsidRPr="00C054BE">
        <w:rPr>
          <w:rFonts w:eastAsiaTheme="minorHAnsi"/>
          <w:szCs w:val="26"/>
          <w:lang w:eastAsia="en-US"/>
        </w:rPr>
        <w:t xml:space="preserve"> проведени</w:t>
      </w:r>
      <w:r w:rsidR="00782ED6" w:rsidRPr="00C054BE">
        <w:rPr>
          <w:rFonts w:eastAsiaTheme="minorHAnsi"/>
          <w:szCs w:val="26"/>
          <w:lang w:eastAsia="en-US"/>
        </w:rPr>
        <w:t>я</w:t>
      </w:r>
      <w:r w:rsidR="009C7160" w:rsidRPr="00C054BE">
        <w:rPr>
          <w:rFonts w:eastAsiaTheme="minorHAnsi"/>
          <w:szCs w:val="26"/>
          <w:lang w:eastAsia="en-US"/>
        </w:rPr>
        <w:t xml:space="preserve"> капитального ремонта в образовательных учреждениях</w:t>
      </w:r>
      <w:proofErr w:type="gramEnd"/>
      <w:r w:rsidR="009C7160" w:rsidRPr="00C054BE">
        <w:rPr>
          <w:rFonts w:eastAsiaTheme="minorHAnsi"/>
          <w:szCs w:val="26"/>
          <w:lang w:eastAsia="en-US"/>
        </w:rPr>
        <w:t xml:space="preserve"> Арсеньевского городского округа</w:t>
      </w:r>
      <w:r w:rsidR="000A1E9F" w:rsidRPr="00C054BE">
        <w:rPr>
          <w:szCs w:val="26"/>
        </w:rPr>
        <w:t>.</w:t>
      </w:r>
    </w:p>
    <w:p w14:paraId="2AC7E8C6" w14:textId="77777777" w:rsidR="00D3480B" w:rsidRPr="00C054BE" w:rsidRDefault="00C41BBF" w:rsidP="00C372CD">
      <w:pPr>
        <w:widowControl/>
        <w:spacing w:line="264" w:lineRule="auto"/>
        <w:rPr>
          <w:szCs w:val="26"/>
        </w:rPr>
      </w:pPr>
      <w:r w:rsidRPr="00C054BE">
        <w:rPr>
          <w:szCs w:val="26"/>
        </w:rPr>
        <w:t xml:space="preserve">Информация </w:t>
      </w:r>
      <w:proofErr w:type="gramStart"/>
      <w:r w:rsidRPr="00C054BE">
        <w:rPr>
          <w:szCs w:val="26"/>
        </w:rPr>
        <w:t>о подач</w:t>
      </w:r>
      <w:r w:rsidR="00112321" w:rsidRPr="00C054BE">
        <w:rPr>
          <w:szCs w:val="26"/>
        </w:rPr>
        <w:t>е</w:t>
      </w:r>
      <w:r w:rsidRPr="00C054BE">
        <w:rPr>
          <w:szCs w:val="26"/>
        </w:rPr>
        <w:t xml:space="preserve"> заяв</w:t>
      </w:r>
      <w:r w:rsidR="00D45180" w:rsidRPr="00C054BE">
        <w:rPr>
          <w:szCs w:val="26"/>
        </w:rPr>
        <w:t>о</w:t>
      </w:r>
      <w:r w:rsidRPr="00C054BE">
        <w:rPr>
          <w:szCs w:val="26"/>
        </w:rPr>
        <w:t xml:space="preserve">к </w:t>
      </w:r>
      <w:r w:rsidR="00112321" w:rsidRPr="00C054BE">
        <w:rPr>
          <w:szCs w:val="26"/>
        </w:rPr>
        <w:t xml:space="preserve">в Министерство образования Приморского края </w:t>
      </w:r>
      <w:r w:rsidRPr="00C054BE">
        <w:rPr>
          <w:szCs w:val="26"/>
        </w:rPr>
        <w:t xml:space="preserve">на </w:t>
      </w:r>
      <w:r w:rsidR="000D432A" w:rsidRPr="00C054BE">
        <w:rPr>
          <w:szCs w:val="26"/>
        </w:rPr>
        <w:t xml:space="preserve">участие в Программе </w:t>
      </w:r>
      <w:r w:rsidR="00591669" w:rsidRPr="00C054BE">
        <w:rPr>
          <w:szCs w:val="26"/>
        </w:rPr>
        <w:t>для получения</w:t>
      </w:r>
      <w:proofErr w:type="gramEnd"/>
      <w:r w:rsidR="00591669" w:rsidRPr="00C054BE">
        <w:rPr>
          <w:szCs w:val="26"/>
        </w:rPr>
        <w:t xml:space="preserve"> субсидии из краевого бюджета </w:t>
      </w:r>
      <w:r w:rsidRPr="00C054BE">
        <w:rPr>
          <w:szCs w:val="26"/>
        </w:rPr>
        <w:t xml:space="preserve">представлена в </w:t>
      </w:r>
      <w:r w:rsidR="00561252" w:rsidRPr="00C054BE">
        <w:rPr>
          <w:szCs w:val="26"/>
        </w:rPr>
        <w:t>таблице</w:t>
      </w:r>
      <w:r w:rsidR="00D3480B" w:rsidRPr="00C054BE">
        <w:rPr>
          <w:szCs w:val="26"/>
        </w:rPr>
        <w:t xml:space="preserve"> №1</w:t>
      </w:r>
      <w:r w:rsidR="00561252" w:rsidRPr="00C054BE">
        <w:rPr>
          <w:szCs w:val="26"/>
        </w:rPr>
        <w:t>.</w:t>
      </w:r>
    </w:p>
    <w:p w14:paraId="117AE851" w14:textId="4E57B926" w:rsidR="00561252" w:rsidRPr="00C054BE" w:rsidRDefault="00D3480B" w:rsidP="00D3480B">
      <w:pPr>
        <w:widowControl/>
        <w:spacing w:line="264" w:lineRule="auto"/>
        <w:jc w:val="right"/>
        <w:rPr>
          <w:szCs w:val="26"/>
        </w:rPr>
      </w:pPr>
      <w:r w:rsidRPr="00C054BE">
        <w:rPr>
          <w:szCs w:val="26"/>
        </w:rPr>
        <w:t>Таблица №1</w:t>
      </w:r>
      <w:r w:rsidR="00C41BBF" w:rsidRPr="00C054BE">
        <w:rPr>
          <w:szCs w:val="26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268"/>
        <w:gridCol w:w="1138"/>
        <w:gridCol w:w="1697"/>
        <w:gridCol w:w="1276"/>
        <w:gridCol w:w="1291"/>
        <w:gridCol w:w="2103"/>
      </w:tblGrid>
      <w:tr w:rsidR="00272847" w:rsidRPr="00C054BE" w14:paraId="04ED77B8" w14:textId="77777777" w:rsidTr="00443FF1">
        <w:trPr>
          <w:trHeight w:val="300"/>
        </w:trPr>
        <w:tc>
          <w:tcPr>
            <w:tcW w:w="260" w:type="pct"/>
            <w:vMerge w:val="restart"/>
            <w:shd w:val="clear" w:color="auto" w:fill="auto"/>
            <w:noWrap/>
            <w:vAlign w:val="center"/>
            <w:hideMark/>
          </w:tcPr>
          <w:p w14:paraId="7E0E5AF8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№ </w:t>
            </w:r>
            <w:proofErr w:type="gramStart"/>
            <w:r w:rsidRPr="00C054BE">
              <w:rPr>
                <w:sz w:val="18"/>
                <w:szCs w:val="18"/>
              </w:rPr>
              <w:t>п</w:t>
            </w:r>
            <w:proofErr w:type="gramEnd"/>
            <w:r w:rsidRPr="00C054BE">
              <w:rPr>
                <w:sz w:val="18"/>
                <w:szCs w:val="18"/>
              </w:rPr>
              <w:t>/п</w:t>
            </w:r>
          </w:p>
        </w:tc>
        <w:tc>
          <w:tcPr>
            <w:tcW w:w="1100" w:type="pct"/>
            <w:vMerge w:val="restart"/>
            <w:shd w:val="clear" w:color="auto" w:fill="auto"/>
            <w:vAlign w:val="center"/>
            <w:hideMark/>
          </w:tcPr>
          <w:p w14:paraId="07C4D136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Мероприятие</w:t>
            </w:r>
          </w:p>
        </w:tc>
        <w:tc>
          <w:tcPr>
            <w:tcW w:w="552" w:type="pct"/>
            <w:vMerge w:val="restart"/>
            <w:shd w:val="clear" w:color="auto" w:fill="auto"/>
            <w:vAlign w:val="center"/>
            <w:hideMark/>
          </w:tcPr>
          <w:p w14:paraId="249AB480" w14:textId="6215EB80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Год разработки ПСД и заключение экспертизы</w:t>
            </w:r>
          </w:p>
        </w:tc>
        <w:tc>
          <w:tcPr>
            <w:tcW w:w="823" w:type="pct"/>
            <w:vMerge w:val="restart"/>
            <w:shd w:val="clear" w:color="auto" w:fill="auto"/>
            <w:vAlign w:val="center"/>
            <w:hideMark/>
          </w:tcPr>
          <w:p w14:paraId="5E0B4899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Год подачи заявки на участие в государственной программе</w:t>
            </w:r>
          </w:p>
        </w:tc>
        <w:tc>
          <w:tcPr>
            <w:tcW w:w="1245" w:type="pct"/>
            <w:gridSpan w:val="2"/>
            <w:shd w:val="clear" w:color="auto" w:fill="auto"/>
            <w:noWrap/>
            <w:vAlign w:val="center"/>
            <w:hideMark/>
          </w:tcPr>
          <w:p w14:paraId="71ECF4F7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Сумма </w:t>
            </w:r>
          </w:p>
        </w:tc>
        <w:tc>
          <w:tcPr>
            <w:tcW w:w="1020" w:type="pct"/>
            <w:vMerge w:val="restart"/>
            <w:shd w:val="clear" w:color="auto" w:fill="auto"/>
            <w:vAlign w:val="center"/>
            <w:hideMark/>
          </w:tcPr>
          <w:p w14:paraId="2A7E8A56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Результат</w:t>
            </w:r>
          </w:p>
        </w:tc>
      </w:tr>
      <w:tr w:rsidR="00272847" w:rsidRPr="00C054BE" w14:paraId="540FAD92" w14:textId="77777777" w:rsidTr="00443FF1">
        <w:trPr>
          <w:trHeight w:val="660"/>
        </w:trPr>
        <w:tc>
          <w:tcPr>
            <w:tcW w:w="260" w:type="pct"/>
            <w:vMerge/>
            <w:vAlign w:val="center"/>
            <w:hideMark/>
          </w:tcPr>
          <w:p w14:paraId="25167B2D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00" w:type="pct"/>
            <w:vMerge/>
            <w:vAlign w:val="center"/>
            <w:hideMark/>
          </w:tcPr>
          <w:p w14:paraId="6A804310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552" w:type="pct"/>
            <w:vMerge/>
            <w:vAlign w:val="center"/>
            <w:hideMark/>
          </w:tcPr>
          <w:p w14:paraId="5599B539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23" w:type="pct"/>
            <w:vMerge/>
            <w:vAlign w:val="center"/>
            <w:hideMark/>
          </w:tcPr>
          <w:p w14:paraId="04CA2194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19" w:type="pct"/>
            <w:shd w:val="clear" w:color="auto" w:fill="auto"/>
            <w:vAlign w:val="center"/>
            <w:hideMark/>
          </w:tcPr>
          <w:p w14:paraId="5976E462" w14:textId="058731EA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Всего</w:t>
            </w:r>
            <w:r w:rsidR="00E55043" w:rsidRPr="00C054BE">
              <w:rPr>
                <w:sz w:val="18"/>
                <w:szCs w:val="18"/>
              </w:rPr>
              <w:t>, руб.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14:paraId="41247797" w14:textId="645E43F9" w:rsidR="00561252" w:rsidRPr="00C054BE" w:rsidRDefault="00561252" w:rsidP="00865DBB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в </w:t>
            </w:r>
            <w:proofErr w:type="spellStart"/>
            <w:r w:rsidRPr="00C054BE">
              <w:rPr>
                <w:sz w:val="18"/>
                <w:szCs w:val="18"/>
              </w:rPr>
              <w:t>т.ч</w:t>
            </w:r>
            <w:proofErr w:type="spellEnd"/>
            <w:r w:rsidRPr="00C054BE">
              <w:rPr>
                <w:sz w:val="18"/>
                <w:szCs w:val="18"/>
              </w:rPr>
              <w:t>. средств</w:t>
            </w:r>
            <w:r w:rsidR="00585945" w:rsidRPr="00C054BE">
              <w:rPr>
                <w:sz w:val="18"/>
                <w:szCs w:val="18"/>
              </w:rPr>
              <w:t>а</w:t>
            </w:r>
            <w:r w:rsidRPr="00C054BE">
              <w:rPr>
                <w:sz w:val="18"/>
                <w:szCs w:val="18"/>
              </w:rPr>
              <w:t xml:space="preserve"> бюджета</w:t>
            </w:r>
            <w:r w:rsidR="00865DBB" w:rsidRPr="00C054BE">
              <w:rPr>
                <w:sz w:val="18"/>
                <w:szCs w:val="18"/>
              </w:rPr>
              <w:t xml:space="preserve"> Приморского края</w:t>
            </w:r>
            <w:r w:rsidR="00E55043" w:rsidRPr="00C054BE">
              <w:rPr>
                <w:sz w:val="18"/>
                <w:szCs w:val="18"/>
              </w:rPr>
              <w:t>, руб.</w:t>
            </w:r>
          </w:p>
        </w:tc>
        <w:tc>
          <w:tcPr>
            <w:tcW w:w="1020" w:type="pct"/>
            <w:vMerge/>
            <w:vAlign w:val="center"/>
            <w:hideMark/>
          </w:tcPr>
          <w:p w14:paraId="2F0CBC97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272847" w:rsidRPr="00C054BE" w14:paraId="1C2CD429" w14:textId="77777777" w:rsidTr="00443FF1">
        <w:trPr>
          <w:trHeight w:val="174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7882AABA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</w:t>
            </w:r>
          </w:p>
        </w:tc>
        <w:tc>
          <w:tcPr>
            <w:tcW w:w="1100" w:type="pct"/>
            <w:shd w:val="clear" w:color="auto" w:fill="auto"/>
            <w:vAlign w:val="center"/>
            <w:hideMark/>
          </w:tcPr>
          <w:p w14:paraId="47DCA8F7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774AEE42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3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10A354B6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4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14:paraId="64F591F9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5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14:paraId="3BEDDEB7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6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2F85E37B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7</w:t>
            </w:r>
          </w:p>
        </w:tc>
      </w:tr>
      <w:tr w:rsidR="00272847" w:rsidRPr="00C054BE" w14:paraId="5803B25A" w14:textId="77777777" w:rsidTr="00443FF1">
        <w:trPr>
          <w:trHeight w:val="102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7ED3F146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</w:t>
            </w:r>
          </w:p>
        </w:tc>
        <w:tc>
          <w:tcPr>
            <w:tcW w:w="1100" w:type="pct"/>
            <w:shd w:val="clear" w:color="auto" w:fill="auto"/>
            <w:vAlign w:val="center"/>
            <w:hideMark/>
          </w:tcPr>
          <w:p w14:paraId="23DBF61B" w14:textId="0FAF70AA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Капремонт системы АПС и СОУЭ при пожаре МДОБУ № 24</w:t>
            </w:r>
            <w:r w:rsidR="000A1E9F" w:rsidRPr="00C054BE">
              <w:rPr>
                <w:sz w:val="18"/>
                <w:szCs w:val="18"/>
              </w:rPr>
              <w:t xml:space="preserve"> «Улыбка»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487D1E09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июнь 2023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02F609E7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2024, 2025, повторная подача заявки в 2026 г. на 2027 г.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14:paraId="33E69319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2 576 280,00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14:paraId="2FA5F80F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2 498 990,00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07436C80" w14:textId="6618B79D" w:rsidR="00E55043" w:rsidRPr="00C054BE" w:rsidRDefault="00E55043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в бюджете Приморского края </w:t>
            </w:r>
            <w:r w:rsidR="007C6047" w:rsidRPr="00C054BE">
              <w:rPr>
                <w:sz w:val="18"/>
                <w:szCs w:val="18"/>
              </w:rPr>
              <w:t xml:space="preserve">субсидии </w:t>
            </w:r>
            <w:proofErr w:type="spellStart"/>
            <w:r w:rsidR="007C6047" w:rsidRPr="00C054BE">
              <w:rPr>
                <w:sz w:val="18"/>
                <w:szCs w:val="18"/>
              </w:rPr>
              <w:t>Арсеньевскому</w:t>
            </w:r>
            <w:proofErr w:type="spellEnd"/>
            <w:r w:rsidR="007C6047" w:rsidRPr="00C054BE">
              <w:rPr>
                <w:sz w:val="18"/>
                <w:szCs w:val="18"/>
              </w:rPr>
              <w:t xml:space="preserve"> ГО</w:t>
            </w:r>
          </w:p>
          <w:p w14:paraId="0D2A16FE" w14:textId="7C9CEF13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на 2025г., 2026г. - </w:t>
            </w:r>
            <w:r w:rsidR="00E55043" w:rsidRPr="00C054BE">
              <w:rPr>
                <w:b/>
                <w:sz w:val="18"/>
                <w:szCs w:val="18"/>
              </w:rPr>
              <w:t>не утверждены</w:t>
            </w:r>
          </w:p>
        </w:tc>
      </w:tr>
      <w:tr w:rsidR="00272847" w:rsidRPr="00C054BE" w14:paraId="4C42CCD4" w14:textId="77777777" w:rsidTr="00443FF1">
        <w:trPr>
          <w:trHeight w:val="1006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20DE0AE0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</w:t>
            </w:r>
          </w:p>
        </w:tc>
        <w:tc>
          <w:tcPr>
            <w:tcW w:w="1100" w:type="pct"/>
            <w:shd w:val="clear" w:color="auto" w:fill="auto"/>
            <w:vAlign w:val="center"/>
            <w:hideMark/>
          </w:tcPr>
          <w:p w14:paraId="01540799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Капремонт системы АПС и СОУЭ при пожаре МДОБУ № 25 "</w:t>
            </w:r>
            <w:proofErr w:type="spellStart"/>
            <w:r w:rsidRPr="00C054BE">
              <w:rPr>
                <w:sz w:val="18"/>
                <w:szCs w:val="18"/>
              </w:rPr>
              <w:t>Журавушка</w:t>
            </w:r>
            <w:proofErr w:type="spellEnd"/>
            <w:r w:rsidRPr="00C054BE">
              <w:rPr>
                <w:sz w:val="18"/>
                <w:szCs w:val="18"/>
              </w:rPr>
              <w:t>"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0FB4325B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ноябрь 2024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0EFC8243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2025, повторная подача заявки в 2026 г. на 2027 г.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14:paraId="081E01F9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3 329 650,00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14:paraId="023E5D14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3 229 760,00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3339E3C1" w14:textId="057FB1C5" w:rsidR="007C6047" w:rsidRPr="00C054BE" w:rsidRDefault="007C6047" w:rsidP="007C60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на 2026г. в бюджете Приморского края субсидии </w:t>
            </w:r>
            <w:proofErr w:type="spellStart"/>
            <w:r w:rsidRPr="00C054BE">
              <w:rPr>
                <w:sz w:val="18"/>
                <w:szCs w:val="18"/>
              </w:rPr>
              <w:t>Арсеньевскому</w:t>
            </w:r>
            <w:proofErr w:type="spellEnd"/>
            <w:r w:rsidRPr="00C054BE">
              <w:rPr>
                <w:sz w:val="18"/>
                <w:szCs w:val="18"/>
              </w:rPr>
              <w:t xml:space="preserve"> ГО</w:t>
            </w:r>
          </w:p>
          <w:p w14:paraId="2D857928" w14:textId="22FE6131" w:rsidR="00561252" w:rsidRPr="00C054BE" w:rsidRDefault="007C6047" w:rsidP="007C604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C054BE">
              <w:rPr>
                <w:b/>
                <w:sz w:val="18"/>
                <w:szCs w:val="18"/>
              </w:rPr>
              <w:t>не утверждены</w:t>
            </w:r>
          </w:p>
        </w:tc>
      </w:tr>
      <w:tr w:rsidR="00272847" w:rsidRPr="00C054BE" w14:paraId="73A3C61F" w14:textId="77777777" w:rsidTr="00443FF1">
        <w:trPr>
          <w:trHeight w:val="864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39B8BFA7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3</w:t>
            </w:r>
          </w:p>
        </w:tc>
        <w:tc>
          <w:tcPr>
            <w:tcW w:w="1100" w:type="pct"/>
            <w:shd w:val="clear" w:color="auto" w:fill="auto"/>
            <w:vAlign w:val="center"/>
            <w:hideMark/>
          </w:tcPr>
          <w:p w14:paraId="7F9D2CF3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Капитальный ремонт входных групп здания МОБУ СОШ № 5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4BD26AD3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3 квартал 2024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625906ED" w14:textId="5A4B4C68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2025г, повторная подача заявки в 2026 г. на 2027 г.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14:paraId="0C6BAFFB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8 893 110,00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14:paraId="1A4AE9A8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6 225 177,00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2DA2B44D" w14:textId="6320A7AD" w:rsidR="007C6047" w:rsidRPr="00C054BE" w:rsidRDefault="00561252" w:rsidP="007C60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на 2026 г в </w:t>
            </w:r>
            <w:r w:rsidR="007C6047" w:rsidRPr="00C054BE">
              <w:rPr>
                <w:sz w:val="18"/>
                <w:szCs w:val="18"/>
              </w:rPr>
              <w:t xml:space="preserve">бюджете Приморского края субсидии </w:t>
            </w:r>
            <w:proofErr w:type="spellStart"/>
            <w:r w:rsidR="007C6047" w:rsidRPr="00C054BE">
              <w:rPr>
                <w:sz w:val="18"/>
                <w:szCs w:val="18"/>
              </w:rPr>
              <w:t>Арсеньевскому</w:t>
            </w:r>
            <w:proofErr w:type="spellEnd"/>
            <w:r w:rsidR="007C6047" w:rsidRPr="00C054BE">
              <w:rPr>
                <w:sz w:val="18"/>
                <w:szCs w:val="18"/>
              </w:rPr>
              <w:t xml:space="preserve"> ГО</w:t>
            </w:r>
          </w:p>
          <w:p w14:paraId="46F291B8" w14:textId="55EBAC2A" w:rsidR="00561252" w:rsidRPr="00C054BE" w:rsidRDefault="007C6047" w:rsidP="007C604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C054BE">
              <w:rPr>
                <w:b/>
                <w:sz w:val="18"/>
                <w:szCs w:val="18"/>
              </w:rPr>
              <w:t xml:space="preserve"> не утверждены</w:t>
            </w:r>
          </w:p>
        </w:tc>
      </w:tr>
      <w:tr w:rsidR="00272847" w:rsidRPr="00C054BE" w14:paraId="6EBBB334" w14:textId="77777777" w:rsidTr="00443FF1">
        <w:trPr>
          <w:trHeight w:val="807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6CF47830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4</w:t>
            </w:r>
          </w:p>
        </w:tc>
        <w:tc>
          <w:tcPr>
            <w:tcW w:w="1100" w:type="pct"/>
            <w:shd w:val="clear" w:color="auto" w:fill="auto"/>
            <w:vAlign w:val="center"/>
            <w:hideMark/>
          </w:tcPr>
          <w:p w14:paraId="79B3BD0C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Выборочный ремонт помещений МОБУ ООШ № 6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7F68800C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 квартал 2024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670554F4" w14:textId="078B8E1E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2025г, повторная подача заявки в 2026 г. на 2027 г.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14:paraId="5298F393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36 247 790,00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14:paraId="50C52D90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35 160 356,30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535A4017" w14:textId="0170AA99" w:rsidR="007C6047" w:rsidRPr="00C054BE" w:rsidRDefault="007C6047" w:rsidP="007C60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на 2026 г в бюджете Приморского края субсидии </w:t>
            </w:r>
            <w:proofErr w:type="spellStart"/>
            <w:r w:rsidRPr="00C054BE">
              <w:rPr>
                <w:sz w:val="18"/>
                <w:szCs w:val="18"/>
              </w:rPr>
              <w:t>Арсеньевскому</w:t>
            </w:r>
            <w:proofErr w:type="spellEnd"/>
            <w:r w:rsidRPr="00C054BE">
              <w:rPr>
                <w:sz w:val="18"/>
                <w:szCs w:val="18"/>
              </w:rPr>
              <w:t xml:space="preserve"> ГО</w:t>
            </w:r>
          </w:p>
          <w:p w14:paraId="3771BB04" w14:textId="485992A3" w:rsidR="00561252" w:rsidRPr="00C054BE" w:rsidRDefault="007C6047" w:rsidP="007C604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 </w:t>
            </w:r>
            <w:r w:rsidRPr="00C054BE">
              <w:rPr>
                <w:b/>
                <w:sz w:val="18"/>
                <w:szCs w:val="18"/>
              </w:rPr>
              <w:t>не утверждены</w:t>
            </w:r>
          </w:p>
        </w:tc>
      </w:tr>
      <w:tr w:rsidR="00272847" w:rsidRPr="00C054BE" w14:paraId="2D497570" w14:textId="77777777" w:rsidTr="00443FF1">
        <w:trPr>
          <w:trHeight w:val="892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31D6D684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100" w:type="pct"/>
            <w:shd w:val="clear" w:color="auto" w:fill="auto"/>
            <w:vAlign w:val="center"/>
            <w:hideMark/>
          </w:tcPr>
          <w:p w14:paraId="19F04CEA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Капитальный ремонт кровли здания МОБУ ООШ № 6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32C36102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 квартал 2024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0C6D65D1" w14:textId="24588055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2025г, повторная подача заявки в 2026 г. на 2027 г.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14:paraId="5BE7BF77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44 683 550,00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14:paraId="64A92F71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43 343 043,50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42203B40" w14:textId="456C3DA2" w:rsidR="007C6047" w:rsidRPr="00C054BE" w:rsidRDefault="007C6047" w:rsidP="007C60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на 2026 г в бюджете Приморского края субсидии </w:t>
            </w:r>
            <w:proofErr w:type="spellStart"/>
            <w:r w:rsidRPr="00C054BE">
              <w:rPr>
                <w:sz w:val="18"/>
                <w:szCs w:val="18"/>
              </w:rPr>
              <w:t>Арсеньевскому</w:t>
            </w:r>
            <w:proofErr w:type="spellEnd"/>
            <w:r w:rsidRPr="00C054BE">
              <w:rPr>
                <w:sz w:val="18"/>
                <w:szCs w:val="18"/>
              </w:rPr>
              <w:t xml:space="preserve"> ГО</w:t>
            </w:r>
          </w:p>
          <w:p w14:paraId="498DDB84" w14:textId="698DF13F" w:rsidR="00561252" w:rsidRPr="00C054BE" w:rsidRDefault="007C6047" w:rsidP="007C604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C054BE">
              <w:rPr>
                <w:b/>
                <w:sz w:val="18"/>
                <w:szCs w:val="18"/>
              </w:rPr>
              <w:t xml:space="preserve"> не утверждены</w:t>
            </w:r>
          </w:p>
        </w:tc>
      </w:tr>
      <w:tr w:rsidR="00272847" w:rsidRPr="00C054BE" w14:paraId="755333EE" w14:textId="77777777" w:rsidTr="00443FF1">
        <w:trPr>
          <w:trHeight w:val="1261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762B1609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6</w:t>
            </w:r>
          </w:p>
        </w:tc>
        <w:tc>
          <w:tcPr>
            <w:tcW w:w="1100" w:type="pct"/>
            <w:shd w:val="clear" w:color="auto" w:fill="auto"/>
            <w:vAlign w:val="center"/>
            <w:hideMark/>
          </w:tcPr>
          <w:p w14:paraId="6DF95AFE" w14:textId="2B1C8E82" w:rsidR="00561252" w:rsidRPr="00C054BE" w:rsidRDefault="00561252" w:rsidP="0007641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Капитальный ремонт здания в части гидроизоляции фундамента, </w:t>
            </w:r>
            <w:proofErr w:type="spellStart"/>
            <w:r w:rsidRPr="00C054BE">
              <w:rPr>
                <w:sz w:val="18"/>
                <w:szCs w:val="18"/>
              </w:rPr>
              <w:t>отмостки</w:t>
            </w:r>
            <w:proofErr w:type="spellEnd"/>
            <w:r w:rsidRPr="00C054BE">
              <w:rPr>
                <w:sz w:val="18"/>
                <w:szCs w:val="18"/>
              </w:rPr>
              <w:t>, крылец и устройства отвода ливневых вод МОБУ СОШ № 8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1224A8B4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август 2025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2368C08F" w14:textId="15BF0BEC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заявка будет подана в 2026 г. на 2027 г.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14:paraId="04AFE626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2 728 860,00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14:paraId="6B1CFC1F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1 910 202,00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52011391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</w:tr>
      <w:tr w:rsidR="00272847" w:rsidRPr="00C054BE" w14:paraId="39B38DE2" w14:textId="77777777" w:rsidTr="00443FF1">
        <w:trPr>
          <w:trHeight w:val="765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13FC2A06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7</w:t>
            </w:r>
          </w:p>
        </w:tc>
        <w:tc>
          <w:tcPr>
            <w:tcW w:w="1100" w:type="pct"/>
            <w:shd w:val="clear" w:color="auto" w:fill="auto"/>
            <w:vAlign w:val="center"/>
            <w:hideMark/>
          </w:tcPr>
          <w:p w14:paraId="4BE4E5B2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Капремонт системы АПС и СОУЭ при пожаре МДОБУ № 32 "</w:t>
            </w:r>
            <w:proofErr w:type="spellStart"/>
            <w:r w:rsidRPr="00C054BE">
              <w:rPr>
                <w:sz w:val="18"/>
                <w:szCs w:val="18"/>
              </w:rPr>
              <w:t>АБВГДейка</w:t>
            </w:r>
            <w:proofErr w:type="spellEnd"/>
            <w:r w:rsidRPr="00C054BE">
              <w:rPr>
                <w:sz w:val="18"/>
                <w:szCs w:val="18"/>
              </w:rPr>
              <w:t>"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274CBC60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октябрь 2025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45E37921" w14:textId="5D3923EA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заявка будет подана в 2026 г. на 2027 г.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14:paraId="42AAC10D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7 865 460,00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14:paraId="2BBCF64D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7 629 496,00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0B41B501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</w:tr>
      <w:tr w:rsidR="00272847" w:rsidRPr="00C054BE" w14:paraId="790143A9" w14:textId="77777777" w:rsidTr="00443FF1">
        <w:trPr>
          <w:trHeight w:val="671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3856F224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8</w:t>
            </w:r>
          </w:p>
        </w:tc>
        <w:tc>
          <w:tcPr>
            <w:tcW w:w="1100" w:type="pct"/>
            <w:shd w:val="clear" w:color="auto" w:fill="auto"/>
            <w:vAlign w:val="center"/>
            <w:hideMark/>
          </w:tcPr>
          <w:p w14:paraId="7A941D26" w14:textId="63A0BBC5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Капремонт системы АПС и СОУЭ при пожаре МДОБУ № 26</w:t>
            </w:r>
            <w:r w:rsidR="00E662B2" w:rsidRPr="00C054BE">
              <w:rPr>
                <w:sz w:val="18"/>
                <w:szCs w:val="18"/>
              </w:rPr>
              <w:t xml:space="preserve"> «</w:t>
            </w:r>
            <w:r w:rsidR="000A1E9F" w:rsidRPr="00C054BE">
              <w:rPr>
                <w:sz w:val="18"/>
                <w:szCs w:val="18"/>
              </w:rPr>
              <w:t>Росинка»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1F2F4559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октябрь 2025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73843BA0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заявка будет подана в 2026 г. на 2027 г.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14:paraId="32F0503A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4 096 150,00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14:paraId="48429883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3 973 265,00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3DE1B275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</w:tr>
      <w:tr w:rsidR="00272847" w:rsidRPr="00C054BE" w14:paraId="407F580C" w14:textId="77777777" w:rsidTr="00443FF1">
        <w:trPr>
          <w:trHeight w:val="597"/>
        </w:trPr>
        <w:tc>
          <w:tcPr>
            <w:tcW w:w="2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9A1D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9</w:t>
            </w:r>
          </w:p>
        </w:tc>
        <w:tc>
          <w:tcPr>
            <w:tcW w:w="110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5E1DC9" w14:textId="0193E5D3" w:rsidR="00561252" w:rsidRPr="00C054BE" w:rsidRDefault="00561252" w:rsidP="0007641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Капремонт системы АПС и СОУЭ при пожаре МОБУ Гимназия № 7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53EE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июль 2025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0595DF" w14:textId="7423B746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заявка будет подана в 2026 г. на 2027 г.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535FA2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9 402 570,00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88989A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6 581 799,00</w:t>
            </w:r>
          </w:p>
        </w:tc>
        <w:tc>
          <w:tcPr>
            <w:tcW w:w="102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53221D" w14:textId="77777777" w:rsidR="00561252" w:rsidRPr="00C054BE" w:rsidRDefault="00561252" w:rsidP="00561252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</w:tr>
      <w:tr w:rsidR="00272847" w:rsidRPr="00C054BE" w14:paraId="1CA038CB" w14:textId="77777777" w:rsidTr="00443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C444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49DC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Реализуемые в 2026 году мероприятия по капитальному ремонту (по состоянию на 01.07.2026 года)</w:t>
            </w:r>
          </w:p>
        </w:tc>
      </w:tr>
      <w:tr w:rsidR="00272847" w:rsidRPr="00C054BE" w14:paraId="01DF473D" w14:textId="77777777" w:rsidTr="00443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7C3E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№ </w:t>
            </w:r>
            <w:proofErr w:type="gramStart"/>
            <w:r w:rsidRPr="00C054BE">
              <w:rPr>
                <w:sz w:val="18"/>
                <w:szCs w:val="18"/>
              </w:rPr>
              <w:t>п</w:t>
            </w:r>
            <w:proofErr w:type="gramEnd"/>
            <w:r w:rsidRPr="00C054BE">
              <w:rPr>
                <w:sz w:val="18"/>
                <w:szCs w:val="18"/>
              </w:rPr>
              <w:t>/п</w:t>
            </w: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2EB6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C054BE">
              <w:rPr>
                <w:bCs/>
                <w:sz w:val="18"/>
                <w:szCs w:val="18"/>
              </w:rPr>
              <w:t>Мероприятие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F44E" w14:textId="5CC6D7A8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C054BE">
              <w:rPr>
                <w:bCs/>
                <w:sz w:val="18"/>
                <w:szCs w:val="18"/>
              </w:rPr>
              <w:t>Год разработки ПСД и заключение экспертизы</w:t>
            </w:r>
          </w:p>
        </w:tc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154D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C054BE">
              <w:rPr>
                <w:bCs/>
                <w:sz w:val="18"/>
                <w:szCs w:val="18"/>
              </w:rPr>
              <w:t>Год подачи заявки на участие в государственной программе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F0F4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C054BE">
              <w:rPr>
                <w:bCs/>
                <w:sz w:val="18"/>
                <w:szCs w:val="18"/>
              </w:rPr>
              <w:t>Сумма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B381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C054BE">
              <w:rPr>
                <w:bCs/>
                <w:sz w:val="18"/>
                <w:szCs w:val="18"/>
              </w:rPr>
              <w:t>Результат</w:t>
            </w:r>
          </w:p>
        </w:tc>
      </w:tr>
      <w:tr w:rsidR="00272847" w:rsidRPr="00C054BE" w14:paraId="780F450E" w14:textId="77777777" w:rsidTr="00443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5"/>
        </w:trPr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ADCC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659E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4E90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1E75D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E122" w14:textId="430AF40D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C054BE">
              <w:rPr>
                <w:bCs/>
                <w:sz w:val="18"/>
                <w:szCs w:val="18"/>
              </w:rPr>
              <w:t>Всего, руб.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A30D" w14:textId="38E3B2CF" w:rsidR="00272847" w:rsidRPr="00C054BE" w:rsidRDefault="00272847" w:rsidP="00865DBB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C054BE">
              <w:rPr>
                <w:bCs/>
                <w:sz w:val="18"/>
                <w:szCs w:val="18"/>
              </w:rPr>
              <w:t xml:space="preserve">в </w:t>
            </w:r>
            <w:proofErr w:type="spellStart"/>
            <w:r w:rsidRPr="00C054BE">
              <w:rPr>
                <w:bCs/>
                <w:sz w:val="18"/>
                <w:szCs w:val="18"/>
              </w:rPr>
              <w:t>т.ч</w:t>
            </w:r>
            <w:proofErr w:type="spellEnd"/>
            <w:r w:rsidRPr="00C054BE">
              <w:rPr>
                <w:bCs/>
                <w:sz w:val="18"/>
                <w:szCs w:val="18"/>
              </w:rPr>
              <w:t xml:space="preserve">. </w:t>
            </w:r>
            <w:r w:rsidRPr="00C054BE">
              <w:rPr>
                <w:sz w:val="18"/>
                <w:szCs w:val="18"/>
              </w:rPr>
              <w:t>средства бюджета</w:t>
            </w:r>
            <w:r w:rsidR="00865DBB" w:rsidRPr="00C054BE">
              <w:rPr>
                <w:sz w:val="18"/>
                <w:szCs w:val="18"/>
              </w:rPr>
              <w:t xml:space="preserve"> Приморского края, руб.</w:t>
            </w: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116D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272847" w:rsidRPr="00C054BE" w14:paraId="25FA1928" w14:textId="77777777" w:rsidTr="00443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9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2EB5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</w:t>
            </w:r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C313" w14:textId="585B87F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Капитальный ремонт кровли МДОБУ № 28</w:t>
            </w:r>
            <w:r w:rsidR="007D7EEE" w:rsidRPr="00C054BE">
              <w:rPr>
                <w:sz w:val="18"/>
                <w:szCs w:val="18"/>
              </w:rPr>
              <w:t xml:space="preserve"> «Фламинго»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8A58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декабрь 2023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0EA9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2024, 2025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482E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1 779 590,00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DDEF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1 727 760,00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EFC5" w14:textId="6A291CD1" w:rsidR="00272847" w:rsidRPr="00C054BE" w:rsidRDefault="00272847" w:rsidP="00846E76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на 2025 г в предоставлении субсидии</w:t>
            </w:r>
            <w:r w:rsidR="00846E76" w:rsidRPr="00C054BE">
              <w:rPr>
                <w:sz w:val="18"/>
                <w:szCs w:val="18"/>
              </w:rPr>
              <w:t xml:space="preserve"> из</w:t>
            </w:r>
            <w:r w:rsidRPr="00C054BE">
              <w:rPr>
                <w:sz w:val="18"/>
                <w:szCs w:val="18"/>
              </w:rPr>
              <w:t xml:space="preserve"> краевого бюджета отказано, </w:t>
            </w:r>
            <w:r w:rsidRPr="00C054BE">
              <w:rPr>
                <w:b/>
                <w:sz w:val="18"/>
                <w:szCs w:val="18"/>
              </w:rPr>
              <w:t>на 2026 г.-</w:t>
            </w:r>
            <w:r w:rsidRPr="00C054BE">
              <w:rPr>
                <w:sz w:val="18"/>
                <w:szCs w:val="18"/>
              </w:rPr>
              <w:t xml:space="preserve"> </w:t>
            </w:r>
            <w:r w:rsidRPr="00C054BE">
              <w:rPr>
                <w:b/>
                <w:sz w:val="18"/>
                <w:szCs w:val="18"/>
              </w:rPr>
              <w:t>одобрено</w:t>
            </w:r>
          </w:p>
        </w:tc>
      </w:tr>
      <w:tr w:rsidR="00272847" w:rsidRPr="00C054BE" w14:paraId="76C9B5F6" w14:textId="77777777" w:rsidTr="00443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43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DD0A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</w:t>
            </w:r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8360" w14:textId="350AEF94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Капитальный ремонт кровли МДОБУ № 32</w:t>
            </w:r>
            <w:r w:rsidR="007D7EEE" w:rsidRPr="00C054BE">
              <w:rPr>
                <w:sz w:val="18"/>
                <w:szCs w:val="18"/>
              </w:rPr>
              <w:t xml:space="preserve"> "</w:t>
            </w:r>
            <w:proofErr w:type="spellStart"/>
            <w:r w:rsidR="007D7EEE" w:rsidRPr="00C054BE">
              <w:rPr>
                <w:sz w:val="18"/>
                <w:szCs w:val="18"/>
              </w:rPr>
              <w:t>АБВГДейка</w:t>
            </w:r>
            <w:proofErr w:type="spellEnd"/>
            <w:r w:rsidR="007D7EEE" w:rsidRPr="00C054BE">
              <w:rPr>
                <w:sz w:val="18"/>
                <w:szCs w:val="18"/>
              </w:rPr>
              <w:t>"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E34D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декабрь 2023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CA40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2024, 2025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2EBD1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7 992 281,46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D805A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7 750 955,32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C4DA" w14:textId="62A528D1" w:rsidR="00272847" w:rsidRPr="00C054BE" w:rsidRDefault="00272847" w:rsidP="00846E76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на 2025 г в предоставлении субсидии из краевого бюджета отказано, </w:t>
            </w:r>
            <w:r w:rsidRPr="00C054BE">
              <w:rPr>
                <w:b/>
                <w:sz w:val="18"/>
                <w:szCs w:val="18"/>
              </w:rPr>
              <w:t>на 2026 г.- одобрено</w:t>
            </w:r>
          </w:p>
        </w:tc>
      </w:tr>
      <w:tr w:rsidR="00272847" w:rsidRPr="00C054BE" w14:paraId="565F8D66" w14:textId="77777777" w:rsidTr="00443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853F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8480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E856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E9CF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775F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9 771 871,46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7B29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9 478 715,32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B348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</w:tr>
      <w:tr w:rsidR="00272847" w:rsidRPr="00C054BE" w14:paraId="34CCE4BB" w14:textId="77777777" w:rsidTr="00443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6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5D65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3</w:t>
            </w:r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AF47" w14:textId="1A6D6928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Капитальный ремонт кровли МДОБУ № 13</w:t>
            </w:r>
            <w:r w:rsidR="007D7EEE" w:rsidRPr="00C054BE">
              <w:rPr>
                <w:sz w:val="18"/>
                <w:szCs w:val="18"/>
              </w:rPr>
              <w:t xml:space="preserve"> «Теремок»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0A7E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январь 2024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3321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2024, 2025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4B09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12 189 078,19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6E22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376 981,80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14B2" w14:textId="1208201B" w:rsidR="00272847" w:rsidRPr="00C054BE" w:rsidRDefault="00272847" w:rsidP="00846E76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на 2025г. в предоставлении субсидии из краевого бюджета отказано, </w:t>
            </w:r>
            <w:r w:rsidRPr="00C054BE">
              <w:rPr>
                <w:b/>
                <w:sz w:val="18"/>
                <w:szCs w:val="18"/>
              </w:rPr>
              <w:t>на 2026 год - одобрено</w:t>
            </w:r>
          </w:p>
        </w:tc>
      </w:tr>
      <w:tr w:rsidR="00272847" w:rsidRPr="00C054BE" w14:paraId="0D9DD1B8" w14:textId="77777777" w:rsidTr="00443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9B59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6EC3" w14:textId="32F42FBB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Оснащение МДОБУ № 13</w:t>
            </w:r>
            <w:r w:rsidR="007D7EEE" w:rsidRPr="00C054BE">
              <w:rPr>
                <w:sz w:val="18"/>
                <w:szCs w:val="18"/>
              </w:rPr>
              <w:t xml:space="preserve"> «Теремок»</w:t>
            </w: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08FB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4C5D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2025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7B0F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3 711 698,97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97CF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117 794,81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C43A" w14:textId="131C4527" w:rsidR="00272847" w:rsidRPr="00C054BE" w:rsidRDefault="00272847" w:rsidP="007D7EEE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одобрен</w:t>
            </w:r>
            <w:r w:rsidR="007D7EEE" w:rsidRPr="00C054BE">
              <w:rPr>
                <w:sz w:val="18"/>
                <w:szCs w:val="18"/>
              </w:rPr>
              <w:t>о</w:t>
            </w:r>
            <w:r w:rsidRPr="00C054BE">
              <w:rPr>
                <w:sz w:val="18"/>
                <w:szCs w:val="18"/>
              </w:rPr>
              <w:t xml:space="preserve"> на 2026 год</w:t>
            </w:r>
          </w:p>
        </w:tc>
      </w:tr>
      <w:tr w:rsidR="00272847" w:rsidRPr="00C054BE" w14:paraId="106ABC38" w14:textId="77777777" w:rsidTr="00443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41DA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4960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A10B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1389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683B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15 900 777,16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63C5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494 776,61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4939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</w:tr>
      <w:tr w:rsidR="00272847" w:rsidRPr="00C054BE" w14:paraId="7D55BC14" w14:textId="77777777" w:rsidTr="00443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5FC5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4</w:t>
            </w:r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07F3" w14:textId="7BE82D46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Капитальный ремонт кровли МДОБУ № 20</w:t>
            </w:r>
            <w:r w:rsidR="007D7EEE" w:rsidRPr="00C054BE">
              <w:rPr>
                <w:sz w:val="18"/>
                <w:szCs w:val="18"/>
              </w:rPr>
              <w:t xml:space="preserve"> «Родничок»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A0A8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январь 2024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53C0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2025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DD5E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2 740 220,00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394A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84 749,07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9310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одобрено на 2026 год</w:t>
            </w:r>
          </w:p>
        </w:tc>
      </w:tr>
      <w:tr w:rsidR="00272847" w:rsidRPr="00C054BE" w14:paraId="665D35A1" w14:textId="77777777" w:rsidTr="00443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415A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FDB9" w14:textId="16C6BAC5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Оснащение МДОБУ № 20</w:t>
            </w:r>
            <w:r w:rsidR="007D7EEE" w:rsidRPr="00C054BE">
              <w:rPr>
                <w:sz w:val="18"/>
                <w:szCs w:val="18"/>
              </w:rPr>
              <w:t xml:space="preserve"> «Родничок»</w:t>
            </w: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28EDB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F2993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2025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A0DA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4 123 711,34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AABB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127 537,47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921C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одобрено на 2026 год</w:t>
            </w:r>
          </w:p>
        </w:tc>
      </w:tr>
      <w:tr w:rsidR="00272847" w:rsidRPr="00C054BE" w14:paraId="51659FEB" w14:textId="77777777" w:rsidTr="00443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4C43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79F6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A11E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D211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ABAC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6 863 931,34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A2A0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212 286,54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B65C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</w:tr>
      <w:tr w:rsidR="00272847" w:rsidRPr="00C054BE" w14:paraId="6DE96386" w14:textId="77777777" w:rsidTr="00443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30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D290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5</w:t>
            </w:r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B023" w14:textId="4525F90C" w:rsidR="00272847" w:rsidRPr="00C054BE" w:rsidRDefault="00272847" w:rsidP="00443FF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Капитальный ремонт кровли здания, ремонт помещений 1 этажа, спортивного зала, ремонт системы АПС МОБУ СОШ № 4</w:t>
            </w:r>
            <w:r w:rsidR="00055D53" w:rsidRPr="00C054BE">
              <w:rPr>
                <w:sz w:val="18"/>
                <w:szCs w:val="18"/>
              </w:rPr>
              <w:t xml:space="preserve"> (2 ПСД)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EFAE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декабрь 2023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AC32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2025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C6AA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34 352 784,04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530F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24 046 948,83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1E1F" w14:textId="77777777" w:rsidR="00272847" w:rsidRPr="00C054BE" w:rsidRDefault="00272847" w:rsidP="0027284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одобрено на 2026 год</w:t>
            </w:r>
          </w:p>
        </w:tc>
      </w:tr>
    </w:tbl>
    <w:p w14:paraId="02844E69" w14:textId="77777777" w:rsidR="006438F4" w:rsidRDefault="006438F4" w:rsidP="00591669">
      <w:pPr>
        <w:widowControl/>
        <w:spacing w:line="264" w:lineRule="auto"/>
        <w:rPr>
          <w:szCs w:val="26"/>
        </w:rPr>
      </w:pPr>
    </w:p>
    <w:p w14:paraId="731CC438" w14:textId="785379DE" w:rsidR="00C41BBF" w:rsidRPr="00C054BE" w:rsidRDefault="007C6047" w:rsidP="00591669">
      <w:pPr>
        <w:widowControl/>
        <w:spacing w:line="264" w:lineRule="auto"/>
        <w:rPr>
          <w:szCs w:val="26"/>
        </w:rPr>
      </w:pPr>
      <w:proofErr w:type="gramStart"/>
      <w:r w:rsidRPr="00C054BE">
        <w:rPr>
          <w:szCs w:val="26"/>
        </w:rPr>
        <w:t xml:space="preserve">Из таблицы видно, что </w:t>
      </w:r>
      <w:r w:rsidR="00C41BBF" w:rsidRPr="00C054BE">
        <w:rPr>
          <w:szCs w:val="26"/>
        </w:rPr>
        <w:t xml:space="preserve">4 нереализованных ПСД из 9 разработаны в 2025 году после 15 июля и заявка на участие в </w:t>
      </w:r>
      <w:r w:rsidR="00591669" w:rsidRPr="00C054BE">
        <w:rPr>
          <w:szCs w:val="26"/>
        </w:rPr>
        <w:t>П</w:t>
      </w:r>
      <w:r w:rsidR="00C41BBF" w:rsidRPr="00C054BE">
        <w:rPr>
          <w:szCs w:val="26"/>
        </w:rPr>
        <w:t>рограмме будет подана в 2026 году</w:t>
      </w:r>
      <w:r w:rsidRPr="00C054BE">
        <w:rPr>
          <w:szCs w:val="26"/>
        </w:rPr>
        <w:t>,</w:t>
      </w:r>
      <w:r w:rsidR="00C41BBF" w:rsidRPr="00C054BE">
        <w:rPr>
          <w:szCs w:val="26"/>
        </w:rPr>
        <w:t xml:space="preserve"> 5 нереализованных </w:t>
      </w:r>
      <w:r w:rsidR="00C41BBF" w:rsidRPr="00C054BE">
        <w:rPr>
          <w:szCs w:val="26"/>
        </w:rPr>
        <w:lastRenderedPageBreak/>
        <w:t>ПСД из 9 разработаны в 2023 и 2024 годах</w:t>
      </w:r>
      <w:r w:rsidRPr="00C054BE">
        <w:rPr>
          <w:szCs w:val="26"/>
        </w:rPr>
        <w:t>, по ним</w:t>
      </w:r>
      <w:r w:rsidR="00C41BBF" w:rsidRPr="00C054BE">
        <w:rPr>
          <w:szCs w:val="26"/>
        </w:rPr>
        <w:t xml:space="preserve"> неоднократно были поданы заявки на участие данных проектов в </w:t>
      </w:r>
      <w:r w:rsidR="00591669" w:rsidRPr="00C054BE">
        <w:rPr>
          <w:szCs w:val="26"/>
        </w:rPr>
        <w:t>П</w:t>
      </w:r>
      <w:r w:rsidR="00C41BBF" w:rsidRPr="00C054BE">
        <w:rPr>
          <w:szCs w:val="26"/>
        </w:rPr>
        <w:t xml:space="preserve">рограмме. </w:t>
      </w:r>
      <w:proofErr w:type="gramEnd"/>
    </w:p>
    <w:p w14:paraId="07860553" w14:textId="378E5F56" w:rsidR="00591669" w:rsidRPr="00C054BE" w:rsidRDefault="00C41BBF" w:rsidP="00591669">
      <w:pPr>
        <w:widowControl/>
        <w:autoSpaceDE/>
        <w:autoSpaceDN/>
        <w:adjustRightInd/>
        <w:spacing w:line="264" w:lineRule="auto"/>
        <w:rPr>
          <w:szCs w:val="26"/>
        </w:rPr>
      </w:pPr>
      <w:r w:rsidRPr="00C054BE">
        <w:rPr>
          <w:szCs w:val="26"/>
        </w:rPr>
        <w:t xml:space="preserve">При этом в 2026 году реализуются </w:t>
      </w:r>
      <w:r w:rsidR="00591669" w:rsidRPr="00C054BE">
        <w:rPr>
          <w:szCs w:val="26"/>
        </w:rPr>
        <w:t>капитальные ремонты по 6</w:t>
      </w:r>
      <w:r w:rsidRPr="00C054BE">
        <w:rPr>
          <w:szCs w:val="26"/>
        </w:rPr>
        <w:t xml:space="preserve"> </w:t>
      </w:r>
      <w:r w:rsidR="00591669" w:rsidRPr="00C054BE">
        <w:rPr>
          <w:szCs w:val="26"/>
        </w:rPr>
        <w:t>ПСД</w:t>
      </w:r>
      <w:r w:rsidRPr="00C054BE">
        <w:rPr>
          <w:szCs w:val="26"/>
        </w:rPr>
        <w:t>,</w:t>
      </w:r>
      <w:r w:rsidR="00591669" w:rsidRPr="00C054BE">
        <w:rPr>
          <w:szCs w:val="26"/>
        </w:rPr>
        <w:t xml:space="preserve"> заявки по</w:t>
      </w:r>
      <w:r w:rsidRPr="00C054BE">
        <w:rPr>
          <w:szCs w:val="26"/>
        </w:rPr>
        <w:t xml:space="preserve"> которы</w:t>
      </w:r>
      <w:r w:rsidR="00591669" w:rsidRPr="00C054BE">
        <w:rPr>
          <w:szCs w:val="26"/>
        </w:rPr>
        <w:t>м</w:t>
      </w:r>
      <w:r w:rsidRPr="00C054BE">
        <w:rPr>
          <w:szCs w:val="26"/>
        </w:rPr>
        <w:t xml:space="preserve"> также </w:t>
      </w:r>
      <w:r w:rsidR="00846E76" w:rsidRPr="00C054BE">
        <w:rPr>
          <w:szCs w:val="26"/>
        </w:rPr>
        <w:t>направлялись</w:t>
      </w:r>
      <w:r w:rsidR="00591669" w:rsidRPr="00C054BE">
        <w:rPr>
          <w:szCs w:val="26"/>
        </w:rPr>
        <w:t xml:space="preserve"> в Министерство образования Приморского края</w:t>
      </w:r>
      <w:r w:rsidRPr="00C054BE">
        <w:rPr>
          <w:szCs w:val="26"/>
        </w:rPr>
        <w:t xml:space="preserve"> в 2024 и 2025 годах</w:t>
      </w:r>
      <w:r w:rsidR="00846E76" w:rsidRPr="00C054BE">
        <w:rPr>
          <w:szCs w:val="26"/>
        </w:rPr>
        <w:t>.</w:t>
      </w:r>
    </w:p>
    <w:p w14:paraId="7065499C" w14:textId="05E0F249" w:rsidR="00FE10F3" w:rsidRPr="00C054BE" w:rsidRDefault="00FE10F3" w:rsidP="00FE10F3">
      <w:pPr>
        <w:widowControl/>
        <w:autoSpaceDE/>
        <w:autoSpaceDN/>
        <w:adjustRightInd/>
        <w:spacing w:line="264" w:lineRule="auto"/>
        <w:rPr>
          <w:rFonts w:eastAsiaTheme="minorHAnsi"/>
          <w:szCs w:val="26"/>
          <w:lang w:eastAsia="en-US"/>
        </w:rPr>
      </w:pPr>
      <w:proofErr w:type="gramStart"/>
      <w:r w:rsidRPr="00C054BE">
        <w:rPr>
          <w:rFonts w:eastAsiaTheme="minorHAnsi"/>
          <w:szCs w:val="26"/>
          <w:lang w:eastAsia="en-US"/>
        </w:rPr>
        <w:t>Также</w:t>
      </w:r>
      <w:r w:rsidR="008F63DE" w:rsidRPr="00C054BE">
        <w:rPr>
          <w:rFonts w:eastAsiaTheme="minorHAnsi"/>
          <w:szCs w:val="26"/>
          <w:lang w:eastAsia="en-US"/>
        </w:rPr>
        <w:t>,</w:t>
      </w:r>
      <w:r w:rsidRPr="00C054BE">
        <w:rPr>
          <w:rFonts w:eastAsiaTheme="minorHAnsi"/>
          <w:szCs w:val="26"/>
          <w:lang w:eastAsia="en-US"/>
        </w:rPr>
        <w:t xml:space="preserve"> при формировании проекта бюджета на 2026 год и плановый период 2027-2028 годов управлением образования направлены ходатайства </w:t>
      </w:r>
      <w:r w:rsidR="000456F6" w:rsidRPr="00C054BE">
        <w:rPr>
          <w:rFonts w:eastAsiaTheme="minorHAnsi"/>
          <w:szCs w:val="26"/>
          <w:lang w:eastAsia="en-US"/>
        </w:rPr>
        <w:t xml:space="preserve">от </w:t>
      </w:r>
      <w:r w:rsidR="00080AA5" w:rsidRPr="00C054BE">
        <w:rPr>
          <w:rFonts w:eastAsiaTheme="minorHAnsi"/>
          <w:szCs w:val="26"/>
          <w:lang w:eastAsia="en-US"/>
        </w:rPr>
        <w:t>20.08.</w:t>
      </w:r>
      <w:r w:rsidR="000456F6" w:rsidRPr="00C054BE">
        <w:rPr>
          <w:rFonts w:eastAsiaTheme="minorHAnsi"/>
          <w:szCs w:val="26"/>
          <w:lang w:eastAsia="en-US"/>
        </w:rPr>
        <w:t>202</w:t>
      </w:r>
      <w:r w:rsidR="00080AA5" w:rsidRPr="00C054BE">
        <w:rPr>
          <w:rFonts w:eastAsiaTheme="minorHAnsi"/>
          <w:szCs w:val="26"/>
          <w:lang w:eastAsia="en-US"/>
        </w:rPr>
        <w:t>5</w:t>
      </w:r>
      <w:r w:rsidR="000456F6" w:rsidRPr="00C054BE">
        <w:rPr>
          <w:rFonts w:eastAsiaTheme="minorHAnsi"/>
          <w:szCs w:val="26"/>
          <w:lang w:eastAsia="en-US"/>
        </w:rPr>
        <w:t xml:space="preserve"> № 11, от </w:t>
      </w:r>
      <w:r w:rsidR="00080AA5" w:rsidRPr="00C054BE">
        <w:rPr>
          <w:rFonts w:eastAsiaTheme="minorHAnsi"/>
          <w:szCs w:val="26"/>
          <w:lang w:eastAsia="en-US"/>
        </w:rPr>
        <w:t>20</w:t>
      </w:r>
      <w:r w:rsidR="000456F6" w:rsidRPr="00C054BE">
        <w:rPr>
          <w:rFonts w:eastAsiaTheme="minorHAnsi"/>
          <w:szCs w:val="26"/>
          <w:lang w:eastAsia="en-US"/>
        </w:rPr>
        <w:t>.0</w:t>
      </w:r>
      <w:r w:rsidR="00080AA5" w:rsidRPr="00C054BE">
        <w:rPr>
          <w:rFonts w:eastAsiaTheme="minorHAnsi"/>
          <w:szCs w:val="26"/>
          <w:lang w:eastAsia="en-US"/>
        </w:rPr>
        <w:t>8.2025</w:t>
      </w:r>
      <w:r w:rsidR="000456F6" w:rsidRPr="00C054BE">
        <w:rPr>
          <w:rFonts w:eastAsiaTheme="minorHAnsi"/>
          <w:szCs w:val="26"/>
          <w:lang w:eastAsia="en-US"/>
        </w:rPr>
        <w:t xml:space="preserve"> № 15 </w:t>
      </w:r>
      <w:r w:rsidRPr="00C054BE">
        <w:rPr>
          <w:rFonts w:eastAsiaTheme="minorHAnsi"/>
          <w:szCs w:val="26"/>
          <w:lang w:eastAsia="en-US"/>
        </w:rPr>
        <w:t>в финансовое управление администрации А</w:t>
      </w:r>
      <w:r w:rsidR="000456F6" w:rsidRPr="00C054BE">
        <w:rPr>
          <w:rFonts w:eastAsiaTheme="minorHAnsi"/>
          <w:szCs w:val="26"/>
          <w:lang w:eastAsia="en-US"/>
        </w:rPr>
        <w:t xml:space="preserve">рсеньевского </w:t>
      </w:r>
      <w:r w:rsidR="00C73117" w:rsidRPr="00C054BE">
        <w:rPr>
          <w:rFonts w:eastAsiaTheme="minorHAnsi"/>
          <w:szCs w:val="26"/>
          <w:lang w:eastAsia="en-US"/>
        </w:rPr>
        <w:t>городского округа</w:t>
      </w:r>
      <w:r w:rsidRPr="00C054BE">
        <w:rPr>
          <w:rFonts w:eastAsiaTheme="minorHAnsi"/>
          <w:szCs w:val="26"/>
          <w:lang w:eastAsia="en-US"/>
        </w:rPr>
        <w:t xml:space="preserve"> о включении в бюджет Арсеньевского </w:t>
      </w:r>
      <w:r w:rsidR="00C73117" w:rsidRPr="00C054BE">
        <w:rPr>
          <w:rFonts w:eastAsiaTheme="minorHAnsi"/>
          <w:szCs w:val="26"/>
          <w:lang w:eastAsia="en-US"/>
        </w:rPr>
        <w:t>городского округа</w:t>
      </w:r>
      <w:r w:rsidRPr="00C054BE">
        <w:rPr>
          <w:rFonts w:eastAsiaTheme="minorHAnsi"/>
          <w:szCs w:val="26"/>
          <w:lang w:eastAsia="en-US"/>
        </w:rPr>
        <w:t xml:space="preserve"> на 2026 год расход</w:t>
      </w:r>
      <w:r w:rsidR="006221BD" w:rsidRPr="00C054BE">
        <w:rPr>
          <w:rFonts w:eastAsiaTheme="minorHAnsi"/>
          <w:szCs w:val="26"/>
          <w:lang w:eastAsia="en-US"/>
        </w:rPr>
        <w:t>ов</w:t>
      </w:r>
      <w:r w:rsidRPr="00C054BE">
        <w:rPr>
          <w:rFonts w:eastAsiaTheme="minorHAnsi"/>
          <w:szCs w:val="26"/>
          <w:lang w:eastAsia="en-US"/>
        </w:rPr>
        <w:t xml:space="preserve"> на </w:t>
      </w:r>
      <w:r w:rsidR="00443FF1" w:rsidRPr="00C054BE">
        <w:rPr>
          <w:rFonts w:eastAsiaTheme="minorHAnsi"/>
          <w:szCs w:val="26"/>
          <w:lang w:eastAsia="en-US"/>
        </w:rPr>
        <w:t xml:space="preserve">проведение </w:t>
      </w:r>
      <w:r w:rsidRPr="00C054BE">
        <w:rPr>
          <w:rFonts w:eastAsiaTheme="minorHAnsi"/>
          <w:szCs w:val="26"/>
          <w:lang w:eastAsia="en-US"/>
        </w:rPr>
        <w:t>капитальны</w:t>
      </w:r>
      <w:r w:rsidR="00443FF1" w:rsidRPr="00C054BE">
        <w:rPr>
          <w:rFonts w:eastAsiaTheme="minorHAnsi"/>
          <w:szCs w:val="26"/>
          <w:lang w:eastAsia="en-US"/>
        </w:rPr>
        <w:t>х</w:t>
      </w:r>
      <w:r w:rsidRPr="00C054BE">
        <w:rPr>
          <w:rFonts w:eastAsiaTheme="minorHAnsi"/>
          <w:szCs w:val="26"/>
          <w:lang w:eastAsia="en-US"/>
        </w:rPr>
        <w:t xml:space="preserve"> ремонт</w:t>
      </w:r>
      <w:r w:rsidR="00443FF1" w:rsidRPr="00C054BE">
        <w:rPr>
          <w:rFonts w:eastAsiaTheme="minorHAnsi"/>
          <w:szCs w:val="26"/>
          <w:lang w:eastAsia="en-US"/>
        </w:rPr>
        <w:t>ов</w:t>
      </w:r>
      <w:r w:rsidRPr="00C054BE">
        <w:rPr>
          <w:rFonts w:eastAsiaTheme="minorHAnsi"/>
          <w:szCs w:val="26"/>
          <w:lang w:eastAsia="en-US"/>
        </w:rPr>
        <w:t xml:space="preserve"> муниципальных </w:t>
      </w:r>
      <w:r w:rsidR="003D1605" w:rsidRPr="00C054BE">
        <w:rPr>
          <w:rFonts w:eastAsiaTheme="minorHAnsi"/>
          <w:szCs w:val="26"/>
          <w:lang w:eastAsia="en-US"/>
        </w:rPr>
        <w:t>учреждений образования</w:t>
      </w:r>
      <w:r w:rsidR="00443FF1" w:rsidRPr="00C054BE">
        <w:rPr>
          <w:rFonts w:eastAsiaTheme="minorHAnsi"/>
          <w:szCs w:val="26"/>
          <w:lang w:eastAsia="en-US"/>
        </w:rPr>
        <w:t>, в соответствии с разработанными ПСД.</w:t>
      </w:r>
      <w:proofErr w:type="gramEnd"/>
    </w:p>
    <w:p w14:paraId="13BF08E2" w14:textId="342BEAE2" w:rsidR="00443FF1" w:rsidRPr="00C054BE" w:rsidRDefault="008F63DE" w:rsidP="00FE10F3">
      <w:pPr>
        <w:widowControl/>
        <w:autoSpaceDE/>
        <w:autoSpaceDN/>
        <w:adjustRightInd/>
        <w:spacing w:line="264" w:lineRule="auto"/>
        <w:rPr>
          <w:rFonts w:eastAsiaTheme="minorHAnsi"/>
          <w:szCs w:val="26"/>
          <w:lang w:eastAsia="en-US"/>
        </w:rPr>
      </w:pPr>
      <w:r w:rsidRPr="00C054BE">
        <w:rPr>
          <w:rFonts w:eastAsiaTheme="minorHAnsi"/>
          <w:szCs w:val="26"/>
          <w:lang w:eastAsia="en-US"/>
        </w:rPr>
        <w:t>И</w:t>
      </w:r>
      <w:r w:rsidR="00443FF1" w:rsidRPr="00C054BE">
        <w:rPr>
          <w:rFonts w:eastAsiaTheme="minorHAnsi"/>
          <w:szCs w:val="26"/>
          <w:lang w:eastAsia="en-US"/>
        </w:rPr>
        <w:t xml:space="preserve">нформация </w:t>
      </w:r>
      <w:r w:rsidRPr="00C054BE">
        <w:rPr>
          <w:rFonts w:eastAsiaTheme="minorHAnsi"/>
          <w:szCs w:val="26"/>
          <w:lang w:eastAsia="en-US"/>
        </w:rPr>
        <w:t>о расходах на проведение капитального ремонта в учреждения образования (с учетом софинансирования из краевого бюджета), утвержденных в бюджете Арсеньевского городского округа на 2026 год представлена в таблице №2.</w:t>
      </w:r>
    </w:p>
    <w:p w14:paraId="4F0CD21F" w14:textId="0511D238" w:rsidR="008F63DE" w:rsidRPr="00C054BE" w:rsidRDefault="008F63DE" w:rsidP="008F63DE">
      <w:pPr>
        <w:widowControl/>
        <w:autoSpaceDE/>
        <w:autoSpaceDN/>
        <w:adjustRightInd/>
        <w:spacing w:line="264" w:lineRule="auto"/>
        <w:jc w:val="right"/>
        <w:rPr>
          <w:rFonts w:eastAsiaTheme="minorHAnsi"/>
          <w:szCs w:val="26"/>
          <w:lang w:eastAsia="en-US"/>
        </w:rPr>
      </w:pPr>
      <w:r w:rsidRPr="00C054BE">
        <w:rPr>
          <w:rFonts w:eastAsiaTheme="minorHAnsi"/>
          <w:szCs w:val="26"/>
          <w:lang w:eastAsia="en-US"/>
        </w:rPr>
        <w:t>Таблица №2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2"/>
        <w:gridCol w:w="709"/>
        <w:gridCol w:w="851"/>
        <w:gridCol w:w="709"/>
        <w:gridCol w:w="1559"/>
        <w:gridCol w:w="1418"/>
        <w:gridCol w:w="1550"/>
      </w:tblGrid>
      <w:tr w:rsidR="00386581" w:rsidRPr="00C054BE" w14:paraId="22F4E895" w14:textId="77777777" w:rsidTr="00C372CD">
        <w:trPr>
          <w:trHeight w:val="1311"/>
        </w:trPr>
        <w:tc>
          <w:tcPr>
            <w:tcW w:w="1703" w:type="pct"/>
            <w:shd w:val="clear" w:color="auto" w:fill="auto"/>
            <w:noWrap/>
            <w:vAlign w:val="center"/>
            <w:hideMark/>
          </w:tcPr>
          <w:p w14:paraId="3EF12461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 xml:space="preserve">Направление расходов 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440D76C7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Подраздел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14:paraId="53928C74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Целевая статья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38232804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Вид расхода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14:paraId="37C2EE2E" w14:textId="13DEBA78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 xml:space="preserve">Потребность </w:t>
            </w:r>
            <w:r w:rsidR="000E3A55" w:rsidRPr="00C054BE">
              <w:rPr>
                <w:sz w:val="19"/>
                <w:szCs w:val="19"/>
              </w:rPr>
              <w:t xml:space="preserve">средств </w:t>
            </w:r>
            <w:proofErr w:type="gramStart"/>
            <w:r w:rsidRPr="00C054BE">
              <w:rPr>
                <w:sz w:val="19"/>
                <w:szCs w:val="19"/>
              </w:rPr>
              <w:t>согласно ходатайств</w:t>
            </w:r>
            <w:proofErr w:type="gramEnd"/>
            <w:r w:rsidRPr="00C054BE">
              <w:rPr>
                <w:sz w:val="19"/>
                <w:szCs w:val="19"/>
              </w:rPr>
              <w:t xml:space="preserve"> №11, №15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4C38348D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9"/>
                <w:szCs w:val="19"/>
              </w:rPr>
              <w:t>Утверждено в бюджете на 2026  год</w:t>
            </w:r>
            <w:r w:rsidRPr="00C054BE">
              <w:rPr>
                <w:sz w:val="18"/>
                <w:szCs w:val="18"/>
              </w:rPr>
              <w:t xml:space="preserve"> (МПА от 25.12.2025 № 169-МПА)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14:paraId="2344D6E6" w14:textId="21F8231D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Отклонение (гр.6-гр.5)</w:t>
            </w:r>
          </w:p>
        </w:tc>
      </w:tr>
      <w:tr w:rsidR="00386581" w:rsidRPr="00C054BE" w14:paraId="784AAFAA" w14:textId="77777777" w:rsidTr="00C372CD">
        <w:trPr>
          <w:trHeight w:val="140"/>
        </w:trPr>
        <w:tc>
          <w:tcPr>
            <w:tcW w:w="1703" w:type="pct"/>
            <w:shd w:val="clear" w:color="auto" w:fill="auto"/>
            <w:noWrap/>
            <w:vAlign w:val="center"/>
            <w:hideMark/>
          </w:tcPr>
          <w:p w14:paraId="288B6A5B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077BF0D1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2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14:paraId="38D2278A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3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7143BA03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4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14:paraId="4E43FFF9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5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21BFC91A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6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14:paraId="5592B586" w14:textId="7C6030CF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7</w:t>
            </w:r>
          </w:p>
        </w:tc>
      </w:tr>
      <w:tr w:rsidR="000E3A55" w:rsidRPr="00C054BE" w14:paraId="6D5E7ADD" w14:textId="77777777" w:rsidTr="000E3A55">
        <w:trPr>
          <w:trHeight w:val="300"/>
        </w:trPr>
        <w:tc>
          <w:tcPr>
            <w:tcW w:w="1703" w:type="pct"/>
            <w:shd w:val="clear" w:color="auto" w:fill="auto"/>
            <w:noWrap/>
            <w:vAlign w:val="bottom"/>
            <w:hideMark/>
          </w:tcPr>
          <w:p w14:paraId="644212BA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9"/>
                <w:szCs w:val="19"/>
              </w:rPr>
            </w:pPr>
            <w:r w:rsidRPr="00C054BE">
              <w:rPr>
                <w:b/>
                <w:bCs/>
                <w:sz w:val="19"/>
                <w:szCs w:val="19"/>
              </w:rPr>
              <w:t>Дошкольное образование, всего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55D56114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9"/>
                <w:szCs w:val="19"/>
              </w:rPr>
            </w:pPr>
            <w:r w:rsidRPr="00C054BE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75FA319A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C054BE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1A4DCC05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C054BE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756" w:type="pct"/>
            <w:shd w:val="clear" w:color="auto" w:fill="auto"/>
            <w:noWrap/>
            <w:vAlign w:val="center"/>
            <w:hideMark/>
          </w:tcPr>
          <w:p w14:paraId="3598A506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C054BE">
              <w:rPr>
                <w:b/>
                <w:bCs/>
                <w:sz w:val="19"/>
                <w:szCs w:val="19"/>
              </w:rPr>
              <w:t>47 168 490,00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3BFF9C6A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C054BE">
              <w:rPr>
                <w:b/>
                <w:bCs/>
                <w:sz w:val="19"/>
                <w:szCs w:val="19"/>
              </w:rPr>
              <w:t>9 771 871,46</w:t>
            </w:r>
          </w:p>
        </w:tc>
        <w:tc>
          <w:tcPr>
            <w:tcW w:w="753" w:type="pct"/>
            <w:shd w:val="clear" w:color="auto" w:fill="auto"/>
            <w:noWrap/>
            <w:vAlign w:val="center"/>
            <w:hideMark/>
          </w:tcPr>
          <w:p w14:paraId="5820620D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C054BE">
              <w:rPr>
                <w:b/>
                <w:bCs/>
                <w:sz w:val="19"/>
                <w:szCs w:val="19"/>
              </w:rPr>
              <w:t>-37 396 618,54</w:t>
            </w:r>
          </w:p>
        </w:tc>
      </w:tr>
      <w:tr w:rsidR="00386581" w:rsidRPr="00C054BE" w14:paraId="00E740E3" w14:textId="77777777" w:rsidTr="00C372CD">
        <w:trPr>
          <w:trHeight w:val="1863"/>
        </w:trPr>
        <w:tc>
          <w:tcPr>
            <w:tcW w:w="1703" w:type="pct"/>
            <w:shd w:val="clear" w:color="auto" w:fill="auto"/>
            <w:vAlign w:val="center"/>
            <w:hideMark/>
          </w:tcPr>
          <w:p w14:paraId="5E8811C9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left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Расходы по оплате договоров на выполнение работ, оказание услуг, связанных с капитальным ремонтом нефинансовых активов, полученных в аренду или безвозмездное пользование, закрепленных за муниципальными учреждениями на праве оперативного управления (средства местного бюджета)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251F4328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0701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14:paraId="3B602807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02 4 02 70600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72EC6DDB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610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14:paraId="733F582D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45 002 400,00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6026ACA8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0,00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14:paraId="46BAA20A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-45 002 400,00</w:t>
            </w:r>
          </w:p>
        </w:tc>
      </w:tr>
      <w:tr w:rsidR="00386581" w:rsidRPr="00C054BE" w14:paraId="6D03E604" w14:textId="77777777" w:rsidTr="000E3A55">
        <w:trPr>
          <w:trHeight w:val="1275"/>
        </w:trPr>
        <w:tc>
          <w:tcPr>
            <w:tcW w:w="1703" w:type="pct"/>
            <w:shd w:val="clear" w:color="auto" w:fill="auto"/>
            <w:vAlign w:val="center"/>
            <w:hideMark/>
          </w:tcPr>
          <w:p w14:paraId="42B1037B" w14:textId="113D7DDF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left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Расходы на капитальный ремонт зданий и благоустройство территорий муниципальных образовательных организаций, оказывающих услуги дошкольного образования (с учетом средств субсидий из краевого бюджета)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1BDF564F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0701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14:paraId="61FEE4B9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02 4 02 S2020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0A9966C0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610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14:paraId="3A07898D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2 166 090,00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4E34A9BC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9 771 871,46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14:paraId="55605E06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7 605 781,46</w:t>
            </w:r>
          </w:p>
        </w:tc>
      </w:tr>
      <w:tr w:rsidR="00386581" w:rsidRPr="00C054BE" w14:paraId="507925E1" w14:textId="77777777" w:rsidTr="000E3A55">
        <w:trPr>
          <w:trHeight w:val="300"/>
        </w:trPr>
        <w:tc>
          <w:tcPr>
            <w:tcW w:w="1703" w:type="pct"/>
            <w:shd w:val="clear" w:color="auto" w:fill="auto"/>
            <w:vAlign w:val="center"/>
            <w:hideMark/>
          </w:tcPr>
          <w:p w14:paraId="499C1F7D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9"/>
                <w:szCs w:val="19"/>
              </w:rPr>
            </w:pPr>
            <w:r w:rsidRPr="00C054BE">
              <w:rPr>
                <w:b/>
                <w:bCs/>
                <w:sz w:val="19"/>
                <w:szCs w:val="19"/>
              </w:rPr>
              <w:t>Общее образование, всего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0570D7F4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C054BE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14:paraId="55196170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C054BE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49BBEF90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C054BE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14:paraId="49E2340A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C054BE">
              <w:rPr>
                <w:b/>
                <w:bCs/>
                <w:sz w:val="19"/>
                <w:szCs w:val="19"/>
              </w:rPr>
              <w:t>165 439 640,00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05F33D7A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C054BE">
              <w:rPr>
                <w:b/>
                <w:bCs/>
                <w:sz w:val="19"/>
                <w:szCs w:val="19"/>
              </w:rPr>
              <w:t>43 375 960,00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14:paraId="5F8A1CA1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C054BE">
              <w:rPr>
                <w:b/>
                <w:bCs/>
                <w:sz w:val="19"/>
                <w:szCs w:val="19"/>
              </w:rPr>
              <w:t>-122 063 680,00</w:t>
            </w:r>
          </w:p>
        </w:tc>
      </w:tr>
      <w:tr w:rsidR="00386581" w:rsidRPr="00C054BE" w14:paraId="6E0A58F9" w14:textId="77777777" w:rsidTr="006438F4">
        <w:trPr>
          <w:trHeight w:val="297"/>
        </w:trPr>
        <w:tc>
          <w:tcPr>
            <w:tcW w:w="1703" w:type="pct"/>
            <w:shd w:val="clear" w:color="auto" w:fill="auto"/>
            <w:vAlign w:val="center"/>
            <w:hideMark/>
          </w:tcPr>
          <w:p w14:paraId="52AEF6F6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left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Расходы по оплате договоров на выполнение работ, оказание услуг, связанных с капитальным ремонтом нефинансовых активов, полученных в аренду или безвозмездное пользование, закрепленных за муниципальными учреждениями на праве оперативного управления (средства местного бюджета)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1D452D7C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0702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14:paraId="01EEBA07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 xml:space="preserve">02 4 04 70600 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3E635910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610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14:paraId="045C8F57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123 002 940,00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6DF39C86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0,00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14:paraId="35C8A90E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-123 002 940,00</w:t>
            </w:r>
          </w:p>
        </w:tc>
      </w:tr>
      <w:tr w:rsidR="00386581" w:rsidRPr="00C054BE" w14:paraId="763599A4" w14:textId="77777777" w:rsidTr="000E3A55">
        <w:trPr>
          <w:trHeight w:val="1020"/>
        </w:trPr>
        <w:tc>
          <w:tcPr>
            <w:tcW w:w="1703" w:type="pct"/>
            <w:shd w:val="clear" w:color="auto" w:fill="auto"/>
            <w:vAlign w:val="center"/>
            <w:hideMark/>
          </w:tcPr>
          <w:p w14:paraId="1E042EF6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left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Расходы на капитальный ремонт зданий муниципальных общеобразовательных учреждений (с учетом средств субсидий из краевого бюджета)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218A596D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0702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14:paraId="53957E11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02 4 04 S2340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2912395B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610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14:paraId="3B2F101B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42 436 700,00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1789B08E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43 375 960,00</w:t>
            </w:r>
          </w:p>
        </w:tc>
        <w:tc>
          <w:tcPr>
            <w:tcW w:w="753" w:type="pct"/>
            <w:shd w:val="clear" w:color="auto" w:fill="auto"/>
            <w:vAlign w:val="center"/>
            <w:hideMark/>
          </w:tcPr>
          <w:p w14:paraId="1846FBC6" w14:textId="77777777" w:rsidR="00386581" w:rsidRPr="00C054BE" w:rsidRDefault="00386581" w:rsidP="003865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C054BE">
              <w:rPr>
                <w:sz w:val="19"/>
                <w:szCs w:val="19"/>
              </w:rPr>
              <w:t>939 260,00</w:t>
            </w:r>
          </w:p>
        </w:tc>
      </w:tr>
    </w:tbl>
    <w:p w14:paraId="39FC2E27" w14:textId="77777777" w:rsidR="00386581" w:rsidRPr="00C054BE" w:rsidRDefault="00386581" w:rsidP="008F63DE">
      <w:pPr>
        <w:widowControl/>
        <w:autoSpaceDE/>
        <w:autoSpaceDN/>
        <w:adjustRightInd/>
        <w:spacing w:line="264" w:lineRule="auto"/>
        <w:jc w:val="right"/>
        <w:rPr>
          <w:rFonts w:eastAsiaTheme="minorHAnsi"/>
          <w:szCs w:val="26"/>
          <w:lang w:eastAsia="en-US"/>
        </w:rPr>
      </w:pPr>
    </w:p>
    <w:p w14:paraId="76AE7172" w14:textId="39B01EE2" w:rsidR="00670E20" w:rsidRPr="00C054BE" w:rsidRDefault="00670E20" w:rsidP="00FE10F3">
      <w:pPr>
        <w:widowControl/>
        <w:autoSpaceDE/>
        <w:autoSpaceDN/>
        <w:adjustRightInd/>
        <w:spacing w:line="264" w:lineRule="auto"/>
        <w:rPr>
          <w:rFonts w:eastAsiaTheme="minorHAnsi"/>
          <w:szCs w:val="26"/>
          <w:lang w:eastAsia="en-US"/>
        </w:rPr>
      </w:pPr>
      <w:r w:rsidRPr="00C054BE">
        <w:rPr>
          <w:rFonts w:eastAsiaTheme="minorHAnsi"/>
          <w:szCs w:val="26"/>
          <w:lang w:eastAsia="en-US"/>
        </w:rPr>
        <w:t xml:space="preserve">Из таблицы видно, что в полном объеме запрашиваемые управлением образования бюджетные ассигнования на расходы по капитальному ремонту объектов капитального </w:t>
      </w:r>
      <w:r w:rsidRPr="00C054BE">
        <w:rPr>
          <w:rFonts w:eastAsiaTheme="minorHAnsi"/>
          <w:szCs w:val="26"/>
          <w:lang w:eastAsia="en-US"/>
        </w:rPr>
        <w:lastRenderedPageBreak/>
        <w:t>строительства и автоматической пожарной сигнализации</w:t>
      </w:r>
      <w:r w:rsidR="00400AFE" w:rsidRPr="00C054BE">
        <w:rPr>
          <w:rFonts w:eastAsiaTheme="minorHAnsi"/>
          <w:szCs w:val="26"/>
          <w:lang w:eastAsia="en-US"/>
        </w:rPr>
        <w:t>,</w:t>
      </w:r>
      <w:r w:rsidRPr="00C054BE">
        <w:rPr>
          <w:rFonts w:eastAsiaTheme="minorHAnsi"/>
          <w:szCs w:val="26"/>
          <w:lang w:eastAsia="en-US"/>
        </w:rPr>
        <w:t xml:space="preserve"> в бюджете городского округа на 2026 год не утверждены</w:t>
      </w:r>
      <w:r w:rsidR="000E3A55" w:rsidRPr="00C054BE">
        <w:rPr>
          <w:rFonts w:eastAsiaTheme="minorHAnsi"/>
          <w:szCs w:val="26"/>
          <w:lang w:eastAsia="en-US"/>
        </w:rPr>
        <w:t>.</w:t>
      </w:r>
    </w:p>
    <w:p w14:paraId="27C5211A" w14:textId="0F08DCB2" w:rsidR="00352A97" w:rsidRPr="00C054BE" w:rsidRDefault="00795921" w:rsidP="00795921">
      <w:pPr>
        <w:widowControl/>
        <w:autoSpaceDE/>
        <w:autoSpaceDN/>
        <w:adjustRightInd/>
        <w:spacing w:line="264" w:lineRule="auto"/>
        <w:rPr>
          <w:rFonts w:eastAsiaTheme="minorHAnsi"/>
          <w:szCs w:val="26"/>
          <w:lang w:eastAsia="en-US"/>
        </w:rPr>
      </w:pPr>
      <w:r w:rsidRPr="00C054BE">
        <w:rPr>
          <w:rFonts w:eastAsiaTheme="minorHAnsi"/>
          <w:szCs w:val="26"/>
          <w:lang w:eastAsia="en-US"/>
        </w:rPr>
        <w:t>2.</w:t>
      </w:r>
      <w:r w:rsidR="00D3480B" w:rsidRPr="00C054BE">
        <w:rPr>
          <w:rFonts w:eastAsiaTheme="minorHAnsi"/>
          <w:szCs w:val="26"/>
          <w:lang w:eastAsia="en-US"/>
        </w:rPr>
        <w:t xml:space="preserve">3. </w:t>
      </w:r>
      <w:r w:rsidR="00352A97" w:rsidRPr="00C054BE">
        <w:rPr>
          <w:rFonts w:eastAsiaTheme="minorHAnsi"/>
          <w:szCs w:val="26"/>
          <w:lang w:eastAsia="en-US"/>
        </w:rPr>
        <w:t xml:space="preserve">Результаты проведения конкурентных закупочных процедур </w:t>
      </w:r>
      <w:r w:rsidR="00E23512" w:rsidRPr="00C054BE">
        <w:rPr>
          <w:shd w:val="clear" w:color="auto" w:fill="FFFFFF"/>
        </w:rPr>
        <w:t xml:space="preserve">при выборе </w:t>
      </w:r>
      <w:r w:rsidR="00E23512" w:rsidRPr="00C054BE">
        <w:rPr>
          <w:szCs w:val="26"/>
        </w:rPr>
        <w:t>поставщиков (подрядчиков, исполнителей)</w:t>
      </w:r>
      <w:r w:rsidR="00E23512" w:rsidRPr="00C054BE">
        <w:rPr>
          <w:shd w:val="clear" w:color="auto" w:fill="FFFFFF"/>
        </w:rPr>
        <w:t xml:space="preserve"> </w:t>
      </w:r>
      <w:r w:rsidR="00352A97" w:rsidRPr="00C054BE">
        <w:rPr>
          <w:rFonts w:eastAsiaTheme="minorHAnsi"/>
          <w:szCs w:val="26"/>
          <w:lang w:eastAsia="en-US"/>
        </w:rPr>
        <w:t xml:space="preserve">на проведение капитальных ремонтов в учреждениях образования по </w:t>
      </w:r>
      <w:proofErr w:type="gramStart"/>
      <w:r w:rsidR="00352A97" w:rsidRPr="00C054BE">
        <w:rPr>
          <w:rFonts w:eastAsiaTheme="minorHAnsi"/>
          <w:szCs w:val="26"/>
          <w:lang w:eastAsia="en-US"/>
        </w:rPr>
        <w:t>разработанным</w:t>
      </w:r>
      <w:proofErr w:type="gramEnd"/>
      <w:r w:rsidR="00352A97" w:rsidRPr="00C054BE">
        <w:rPr>
          <w:rFonts w:eastAsiaTheme="minorHAnsi"/>
          <w:szCs w:val="26"/>
          <w:lang w:eastAsia="en-US"/>
        </w:rPr>
        <w:t xml:space="preserve"> в 2023-2025 годах ПСД.</w:t>
      </w:r>
    </w:p>
    <w:p w14:paraId="4C27A1D4" w14:textId="77777777" w:rsidR="00E6360E" w:rsidRPr="00C054BE" w:rsidRDefault="00E6360E" w:rsidP="00E6360E">
      <w:pPr>
        <w:ind w:firstLine="567"/>
        <w:rPr>
          <w:szCs w:val="26"/>
        </w:rPr>
      </w:pPr>
      <w:r w:rsidRPr="00C054BE">
        <w:rPr>
          <w:szCs w:val="26"/>
        </w:rPr>
        <w:t xml:space="preserve">В соответствии с ч. 1 ст. 24 Федерального закона № 44-ФЗ Заказчики при осуществлении закупок используют конкурентные </w:t>
      </w:r>
      <w:hyperlink r:id="rId11" w:history="1">
        <w:r w:rsidRPr="00C054BE">
          <w:rPr>
            <w:szCs w:val="26"/>
          </w:rPr>
          <w:t>способы</w:t>
        </w:r>
      </w:hyperlink>
      <w:r w:rsidRPr="00C054BE">
        <w:rPr>
          <w:szCs w:val="26"/>
        </w:rPr>
        <w:t xml:space="preserve">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14:paraId="3C05C534" w14:textId="54D6707B" w:rsidR="008A3D8B" w:rsidRPr="00C054BE" w:rsidRDefault="008A3D8B" w:rsidP="008A3D8B">
      <w:pPr>
        <w:ind w:firstLine="567"/>
        <w:rPr>
          <w:szCs w:val="26"/>
        </w:rPr>
      </w:pPr>
      <w:r w:rsidRPr="00C054BE">
        <w:rPr>
          <w:szCs w:val="26"/>
        </w:rPr>
        <w:t xml:space="preserve">В 2023-2025 годах учреждениями образования, как заказчиками, при определении поставщиков (подрядчиков, исполнителей) на проведение капитальных ремонтов </w:t>
      </w:r>
      <w:proofErr w:type="gramStart"/>
      <w:r w:rsidRPr="00C054BE">
        <w:rPr>
          <w:szCs w:val="26"/>
        </w:rPr>
        <w:t>по</w:t>
      </w:r>
      <w:proofErr w:type="gramEnd"/>
      <w:r w:rsidRPr="00C054BE">
        <w:rPr>
          <w:szCs w:val="26"/>
        </w:rPr>
        <w:t xml:space="preserve"> разработанным в 2023- 2025 годах ПСД, были проведены 15 закупочных процедур, в том числе: в форме электронного аукциона -</w:t>
      </w:r>
      <w:r w:rsidR="00BE4D82" w:rsidRPr="00C054BE">
        <w:rPr>
          <w:szCs w:val="26"/>
        </w:rPr>
        <w:t xml:space="preserve"> </w:t>
      </w:r>
      <w:r w:rsidRPr="00C054BE">
        <w:rPr>
          <w:szCs w:val="26"/>
        </w:rPr>
        <w:t>10 процедур, в форме запроса котировок – 5 процедур.</w:t>
      </w:r>
    </w:p>
    <w:p w14:paraId="65097623" w14:textId="69B2E552" w:rsidR="00B0156F" w:rsidRPr="00C054BE" w:rsidRDefault="00E6360E" w:rsidP="009136FF">
      <w:pPr>
        <w:widowControl/>
        <w:autoSpaceDE/>
        <w:autoSpaceDN/>
        <w:adjustRightInd/>
        <w:spacing w:line="264" w:lineRule="auto"/>
        <w:rPr>
          <w:rFonts w:eastAsiaTheme="minorHAnsi"/>
          <w:szCs w:val="26"/>
          <w:lang w:eastAsia="en-US"/>
        </w:rPr>
      </w:pPr>
      <w:r w:rsidRPr="00C054BE">
        <w:rPr>
          <w:rFonts w:eastAsiaTheme="minorHAnsi"/>
          <w:szCs w:val="26"/>
          <w:lang w:eastAsia="en-US"/>
        </w:rPr>
        <w:t>Р</w:t>
      </w:r>
      <w:r w:rsidR="00D3480B" w:rsidRPr="00C054BE">
        <w:rPr>
          <w:rFonts w:eastAsiaTheme="minorHAnsi"/>
          <w:szCs w:val="26"/>
          <w:lang w:eastAsia="en-US"/>
        </w:rPr>
        <w:t>езультат</w:t>
      </w:r>
      <w:r w:rsidRPr="00C054BE">
        <w:rPr>
          <w:rFonts w:eastAsiaTheme="minorHAnsi"/>
          <w:szCs w:val="26"/>
          <w:lang w:eastAsia="en-US"/>
        </w:rPr>
        <w:t>ы анализа</w:t>
      </w:r>
      <w:r w:rsidR="00D3480B" w:rsidRPr="00C054BE">
        <w:rPr>
          <w:rFonts w:eastAsiaTheme="minorHAnsi"/>
          <w:szCs w:val="26"/>
          <w:lang w:eastAsia="en-US"/>
        </w:rPr>
        <w:t xml:space="preserve"> </w:t>
      </w:r>
      <w:r w:rsidRPr="00C054BE">
        <w:rPr>
          <w:rFonts w:eastAsiaTheme="minorHAnsi"/>
          <w:szCs w:val="26"/>
          <w:lang w:eastAsia="en-US"/>
        </w:rPr>
        <w:t xml:space="preserve">НМЦК, и цены контракта, сложившегося по результатам проведенных конкурентных закупочных процедур </w:t>
      </w:r>
      <w:r w:rsidR="008F63DE" w:rsidRPr="00C054BE">
        <w:rPr>
          <w:rFonts w:eastAsiaTheme="minorHAnsi"/>
          <w:szCs w:val="26"/>
          <w:lang w:eastAsia="en-US"/>
        </w:rPr>
        <w:t>представлены в таблице № 3</w:t>
      </w:r>
      <w:r w:rsidR="00D3480B" w:rsidRPr="00C054BE">
        <w:rPr>
          <w:rFonts w:eastAsiaTheme="minorHAnsi"/>
          <w:szCs w:val="26"/>
          <w:lang w:eastAsia="en-US"/>
        </w:rPr>
        <w:t>.</w:t>
      </w:r>
    </w:p>
    <w:p w14:paraId="08773BA3" w14:textId="0F145EF9" w:rsidR="001A1784" w:rsidRPr="00C054BE" w:rsidRDefault="00B753E7" w:rsidP="00B753E7">
      <w:pPr>
        <w:widowControl/>
        <w:autoSpaceDE/>
        <w:autoSpaceDN/>
        <w:adjustRightInd/>
        <w:spacing w:line="276" w:lineRule="auto"/>
        <w:jc w:val="right"/>
        <w:rPr>
          <w:rFonts w:eastAsiaTheme="minorHAnsi"/>
          <w:szCs w:val="26"/>
          <w:lang w:eastAsia="en-US"/>
        </w:rPr>
      </w:pPr>
      <w:r w:rsidRPr="00C054BE">
        <w:rPr>
          <w:rFonts w:eastAsiaTheme="minorHAnsi"/>
          <w:szCs w:val="26"/>
          <w:lang w:eastAsia="en-US"/>
        </w:rPr>
        <w:t>Таблица №</w:t>
      </w:r>
      <w:r w:rsidR="008F63DE" w:rsidRPr="00C054BE">
        <w:rPr>
          <w:rFonts w:eastAsiaTheme="minorHAnsi"/>
          <w:szCs w:val="26"/>
          <w:lang w:eastAsia="en-US"/>
        </w:rPr>
        <w:t xml:space="preserve"> 3</w:t>
      </w:r>
    </w:p>
    <w:tbl>
      <w:tblPr>
        <w:tblW w:w="495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566"/>
        <w:gridCol w:w="1390"/>
        <w:gridCol w:w="29"/>
        <w:gridCol w:w="1376"/>
        <w:gridCol w:w="41"/>
        <w:gridCol w:w="1358"/>
        <w:gridCol w:w="59"/>
        <w:gridCol w:w="1249"/>
        <w:gridCol w:w="27"/>
        <w:gridCol w:w="1211"/>
        <w:gridCol w:w="65"/>
        <w:gridCol w:w="1286"/>
      </w:tblGrid>
      <w:tr w:rsidR="00F52878" w:rsidRPr="00C054BE" w14:paraId="0DC7CAE3" w14:textId="77777777" w:rsidTr="009E4976">
        <w:trPr>
          <w:trHeight w:val="2520"/>
        </w:trPr>
        <w:tc>
          <w:tcPr>
            <w:tcW w:w="270" w:type="pct"/>
            <w:vMerge w:val="restart"/>
            <w:shd w:val="clear" w:color="auto" w:fill="auto"/>
            <w:noWrap/>
            <w:vAlign w:val="center"/>
            <w:hideMark/>
          </w:tcPr>
          <w:p w14:paraId="2E4A0A66" w14:textId="77777777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№ </w:t>
            </w:r>
            <w:proofErr w:type="gramStart"/>
            <w:r w:rsidRPr="00C054BE">
              <w:rPr>
                <w:sz w:val="18"/>
                <w:szCs w:val="18"/>
              </w:rPr>
              <w:t>п</w:t>
            </w:r>
            <w:proofErr w:type="gramEnd"/>
            <w:r w:rsidRPr="00C054BE">
              <w:rPr>
                <w:sz w:val="18"/>
                <w:szCs w:val="18"/>
              </w:rPr>
              <w:t>/п</w:t>
            </w:r>
          </w:p>
        </w:tc>
        <w:tc>
          <w:tcPr>
            <w:tcW w:w="767" w:type="pct"/>
            <w:vMerge w:val="restart"/>
            <w:shd w:val="clear" w:color="auto" w:fill="auto"/>
            <w:vAlign w:val="center"/>
            <w:hideMark/>
          </w:tcPr>
          <w:p w14:paraId="697DC052" w14:textId="513C236C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Наименование учреждения </w:t>
            </w:r>
            <w:proofErr w:type="gramStart"/>
            <w:r w:rsidRPr="00C054BE">
              <w:rPr>
                <w:sz w:val="18"/>
                <w:szCs w:val="18"/>
              </w:rPr>
              <w:t>образования</w:t>
            </w:r>
            <w:proofErr w:type="gramEnd"/>
            <w:r w:rsidRPr="00C054BE">
              <w:rPr>
                <w:sz w:val="18"/>
                <w:szCs w:val="18"/>
              </w:rPr>
              <w:t xml:space="preserve"> для которого разрабатывалась ПСД</w:t>
            </w:r>
          </w:p>
        </w:tc>
        <w:tc>
          <w:tcPr>
            <w:tcW w:w="681" w:type="pct"/>
            <w:vMerge w:val="restart"/>
            <w:shd w:val="clear" w:color="auto" w:fill="auto"/>
            <w:vAlign w:val="center"/>
            <w:hideMark/>
          </w:tcPr>
          <w:p w14:paraId="1847FEC1" w14:textId="7BA05725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Цель разработки ПСД  </w:t>
            </w:r>
          </w:p>
        </w:tc>
        <w:tc>
          <w:tcPr>
            <w:tcW w:w="688" w:type="pct"/>
            <w:gridSpan w:val="2"/>
            <w:vMerge w:val="restart"/>
            <w:shd w:val="clear" w:color="auto" w:fill="auto"/>
            <w:vAlign w:val="center"/>
            <w:hideMark/>
          </w:tcPr>
          <w:p w14:paraId="1D04FA59" w14:textId="77777777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Сумма работ по капитальному ремонту, которая сложилась согласно разработанных ПСД, (руб.)</w:t>
            </w:r>
          </w:p>
        </w:tc>
        <w:tc>
          <w:tcPr>
            <w:tcW w:w="685" w:type="pct"/>
            <w:gridSpan w:val="2"/>
            <w:vMerge w:val="restart"/>
            <w:shd w:val="clear" w:color="auto" w:fill="auto"/>
            <w:vAlign w:val="center"/>
            <w:hideMark/>
          </w:tcPr>
          <w:p w14:paraId="6304DFB4" w14:textId="1655D040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Начальная максимальная цена контракта, определенная заказчиком при размещении извещения в ЕИС, (руб.)</w:t>
            </w:r>
          </w:p>
        </w:tc>
        <w:tc>
          <w:tcPr>
            <w:tcW w:w="641" w:type="pct"/>
            <w:gridSpan w:val="2"/>
            <w:vMerge w:val="restart"/>
            <w:shd w:val="clear" w:color="auto" w:fill="auto"/>
            <w:vAlign w:val="center"/>
            <w:hideMark/>
          </w:tcPr>
          <w:p w14:paraId="4D06DF25" w14:textId="0224993B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Цена контракта по результатам проведенных конкурентных закупочных процедур (с учетом доп. соглашений), (руб.)</w:t>
            </w:r>
          </w:p>
        </w:tc>
        <w:tc>
          <w:tcPr>
            <w:tcW w:w="606" w:type="pct"/>
            <w:gridSpan w:val="2"/>
            <w:vMerge w:val="restart"/>
            <w:shd w:val="clear" w:color="auto" w:fill="auto"/>
            <w:vAlign w:val="center"/>
            <w:hideMark/>
          </w:tcPr>
          <w:p w14:paraId="1BAB77B8" w14:textId="55DA59FD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Экономия, руб. (гр.6-гр.4)</w:t>
            </w:r>
          </w:p>
        </w:tc>
        <w:tc>
          <w:tcPr>
            <w:tcW w:w="661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1C1C8931" w14:textId="77777777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Примечания </w:t>
            </w:r>
          </w:p>
        </w:tc>
      </w:tr>
      <w:tr w:rsidR="00C054BE" w:rsidRPr="00C054BE" w14:paraId="6DD4AD1D" w14:textId="77777777" w:rsidTr="00C054BE">
        <w:trPr>
          <w:trHeight w:val="207"/>
        </w:trPr>
        <w:tc>
          <w:tcPr>
            <w:tcW w:w="270" w:type="pct"/>
            <w:vMerge/>
            <w:vAlign w:val="center"/>
            <w:hideMark/>
          </w:tcPr>
          <w:p w14:paraId="44BF0EC7" w14:textId="77777777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14:paraId="70A6B77D" w14:textId="77777777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81" w:type="pct"/>
            <w:vMerge/>
            <w:vAlign w:val="center"/>
            <w:hideMark/>
          </w:tcPr>
          <w:p w14:paraId="46DA3663" w14:textId="77777777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88" w:type="pct"/>
            <w:gridSpan w:val="2"/>
            <w:vMerge/>
            <w:vAlign w:val="center"/>
            <w:hideMark/>
          </w:tcPr>
          <w:p w14:paraId="3C655718" w14:textId="77777777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85" w:type="pct"/>
            <w:gridSpan w:val="2"/>
            <w:vMerge/>
            <w:vAlign w:val="center"/>
            <w:hideMark/>
          </w:tcPr>
          <w:p w14:paraId="16CB1979" w14:textId="77777777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41" w:type="pct"/>
            <w:gridSpan w:val="2"/>
            <w:vMerge/>
            <w:vAlign w:val="center"/>
            <w:hideMark/>
          </w:tcPr>
          <w:p w14:paraId="089D0410" w14:textId="77777777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vMerge/>
            <w:vAlign w:val="center"/>
            <w:hideMark/>
          </w:tcPr>
          <w:p w14:paraId="0AB189C5" w14:textId="77777777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/>
            <w:vAlign w:val="center"/>
            <w:hideMark/>
          </w:tcPr>
          <w:p w14:paraId="57FF07A2" w14:textId="77777777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F52878" w:rsidRPr="00C054BE" w14:paraId="17A21C0F" w14:textId="77777777" w:rsidTr="009E4976">
        <w:trPr>
          <w:trHeight w:val="218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13021485" w14:textId="77777777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51D9E3D8" w14:textId="77777777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2F06B1C8" w14:textId="77777777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3</w:t>
            </w:r>
          </w:p>
        </w:tc>
        <w:tc>
          <w:tcPr>
            <w:tcW w:w="688" w:type="pct"/>
            <w:gridSpan w:val="2"/>
            <w:shd w:val="clear" w:color="auto" w:fill="auto"/>
            <w:noWrap/>
            <w:vAlign w:val="center"/>
            <w:hideMark/>
          </w:tcPr>
          <w:p w14:paraId="2EDF171B" w14:textId="77777777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4</w:t>
            </w:r>
          </w:p>
        </w:tc>
        <w:tc>
          <w:tcPr>
            <w:tcW w:w="685" w:type="pct"/>
            <w:gridSpan w:val="2"/>
            <w:shd w:val="clear" w:color="auto" w:fill="auto"/>
            <w:noWrap/>
            <w:vAlign w:val="center"/>
            <w:hideMark/>
          </w:tcPr>
          <w:p w14:paraId="3F862B4B" w14:textId="77777777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5</w:t>
            </w:r>
          </w:p>
        </w:tc>
        <w:tc>
          <w:tcPr>
            <w:tcW w:w="641" w:type="pct"/>
            <w:gridSpan w:val="2"/>
            <w:shd w:val="clear" w:color="auto" w:fill="auto"/>
            <w:noWrap/>
            <w:vAlign w:val="center"/>
            <w:hideMark/>
          </w:tcPr>
          <w:p w14:paraId="1937B6D6" w14:textId="77777777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6</w:t>
            </w:r>
          </w:p>
        </w:tc>
        <w:tc>
          <w:tcPr>
            <w:tcW w:w="606" w:type="pct"/>
            <w:gridSpan w:val="2"/>
            <w:shd w:val="clear" w:color="auto" w:fill="auto"/>
            <w:noWrap/>
            <w:vAlign w:val="center"/>
            <w:hideMark/>
          </w:tcPr>
          <w:p w14:paraId="096DFA60" w14:textId="77777777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7</w:t>
            </w:r>
          </w:p>
        </w:tc>
        <w:tc>
          <w:tcPr>
            <w:tcW w:w="661" w:type="pct"/>
            <w:gridSpan w:val="2"/>
            <w:shd w:val="clear" w:color="auto" w:fill="auto"/>
            <w:noWrap/>
            <w:vAlign w:val="bottom"/>
            <w:hideMark/>
          </w:tcPr>
          <w:p w14:paraId="5B2AE50D" w14:textId="77777777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8</w:t>
            </w:r>
          </w:p>
        </w:tc>
      </w:tr>
      <w:tr w:rsidR="00F52878" w:rsidRPr="00C054BE" w14:paraId="567331F0" w14:textId="77777777" w:rsidTr="009E4976">
        <w:trPr>
          <w:trHeight w:val="263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411B3A59" w14:textId="77777777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  <w:tc>
          <w:tcPr>
            <w:tcW w:w="4730" w:type="pct"/>
            <w:gridSpan w:val="12"/>
            <w:shd w:val="clear" w:color="auto" w:fill="auto"/>
            <w:noWrap/>
            <w:vAlign w:val="center"/>
            <w:hideMark/>
          </w:tcPr>
          <w:p w14:paraId="4C9A4C70" w14:textId="77777777" w:rsidR="00895781" w:rsidRPr="00C054BE" w:rsidRDefault="00895781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2023 год</w:t>
            </w:r>
          </w:p>
        </w:tc>
      </w:tr>
      <w:tr w:rsidR="00F52878" w:rsidRPr="00C054BE" w14:paraId="5EA9247B" w14:textId="77777777" w:rsidTr="009E4976">
        <w:trPr>
          <w:trHeight w:val="139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2AF95AEA" w14:textId="06B7E285" w:rsidR="00EE6D17" w:rsidRPr="00C054BE" w:rsidRDefault="00EE6D1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  <w:lang w:val="en-US"/>
              </w:rPr>
              <w:t>1</w:t>
            </w:r>
            <w:r w:rsidRPr="00C054BE">
              <w:rPr>
                <w:sz w:val="18"/>
                <w:szCs w:val="18"/>
              </w:rPr>
              <w:t> 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3B219A73" w14:textId="7C5FC392" w:rsidR="00EE6D17" w:rsidRPr="00C054BE" w:rsidRDefault="00EE6D1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МОБУ "Гимназия №7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132F06A5" w14:textId="77B9FD72" w:rsidR="00EE6D17" w:rsidRPr="00C054BE" w:rsidRDefault="00EE6D1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Капитальный ремонт помещений</w:t>
            </w:r>
          </w:p>
        </w:tc>
        <w:tc>
          <w:tcPr>
            <w:tcW w:w="688" w:type="pct"/>
            <w:gridSpan w:val="2"/>
            <w:shd w:val="clear" w:color="auto" w:fill="auto"/>
            <w:noWrap/>
            <w:vAlign w:val="center"/>
            <w:hideMark/>
          </w:tcPr>
          <w:p w14:paraId="0E1EABC1" w14:textId="010A7710" w:rsidR="00EE6D17" w:rsidRPr="00C054BE" w:rsidRDefault="00EE6D1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C054BE">
              <w:rPr>
                <w:sz w:val="18"/>
                <w:szCs w:val="18"/>
              </w:rPr>
              <w:t>7 434</w:t>
            </w:r>
            <w:r w:rsidR="008859F7" w:rsidRPr="00C054BE">
              <w:rPr>
                <w:sz w:val="18"/>
                <w:szCs w:val="18"/>
                <w:lang w:val="en-US"/>
              </w:rPr>
              <w:t> </w:t>
            </w:r>
            <w:r w:rsidRPr="00C054BE">
              <w:rPr>
                <w:sz w:val="18"/>
                <w:szCs w:val="18"/>
              </w:rPr>
              <w:t>31</w:t>
            </w:r>
            <w:r w:rsidR="008859F7" w:rsidRPr="00C054BE">
              <w:rPr>
                <w:sz w:val="18"/>
                <w:szCs w:val="18"/>
                <w:lang w:val="en-US"/>
              </w:rPr>
              <w:t>0</w:t>
            </w:r>
            <w:r w:rsidR="008859F7" w:rsidRPr="00C054BE">
              <w:rPr>
                <w:sz w:val="18"/>
                <w:szCs w:val="18"/>
              </w:rPr>
              <w:t>,</w:t>
            </w:r>
            <w:r w:rsidRPr="00C054BE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685" w:type="pct"/>
            <w:gridSpan w:val="2"/>
            <w:shd w:val="clear" w:color="auto" w:fill="auto"/>
            <w:noWrap/>
            <w:vAlign w:val="center"/>
            <w:hideMark/>
          </w:tcPr>
          <w:p w14:paraId="49AFCD5A" w14:textId="3C1FF881" w:rsidR="00EE6D17" w:rsidRPr="00C054BE" w:rsidRDefault="00EE6D17" w:rsidP="008859F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7</w:t>
            </w:r>
            <w:r w:rsidR="008859F7" w:rsidRPr="00C054BE">
              <w:rPr>
                <w:sz w:val="18"/>
                <w:szCs w:val="18"/>
              </w:rPr>
              <w:t> </w:t>
            </w:r>
            <w:r w:rsidRPr="00C054BE">
              <w:rPr>
                <w:sz w:val="18"/>
                <w:szCs w:val="18"/>
              </w:rPr>
              <w:t>281</w:t>
            </w:r>
            <w:r w:rsidR="008859F7" w:rsidRPr="00C054BE">
              <w:rPr>
                <w:sz w:val="18"/>
                <w:szCs w:val="18"/>
              </w:rPr>
              <w:t> </w:t>
            </w:r>
            <w:r w:rsidRPr="00C054BE">
              <w:rPr>
                <w:sz w:val="18"/>
                <w:szCs w:val="18"/>
              </w:rPr>
              <w:t>5</w:t>
            </w:r>
            <w:r w:rsidR="008859F7" w:rsidRPr="00C054BE">
              <w:rPr>
                <w:sz w:val="18"/>
                <w:szCs w:val="18"/>
              </w:rPr>
              <w:t>36,47</w:t>
            </w:r>
          </w:p>
        </w:tc>
        <w:tc>
          <w:tcPr>
            <w:tcW w:w="641" w:type="pct"/>
            <w:gridSpan w:val="2"/>
            <w:shd w:val="clear" w:color="auto" w:fill="auto"/>
            <w:noWrap/>
            <w:vAlign w:val="center"/>
            <w:hideMark/>
          </w:tcPr>
          <w:p w14:paraId="7865BF0C" w14:textId="6671FE29" w:rsidR="00EE6D17" w:rsidRPr="00C054BE" w:rsidRDefault="00EE6D17" w:rsidP="008859F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6</w:t>
            </w:r>
            <w:r w:rsidR="008859F7" w:rsidRPr="00C054BE">
              <w:rPr>
                <w:sz w:val="18"/>
                <w:szCs w:val="18"/>
              </w:rPr>
              <w:t> </w:t>
            </w:r>
            <w:r w:rsidRPr="00C054BE">
              <w:rPr>
                <w:sz w:val="18"/>
                <w:szCs w:val="18"/>
              </w:rPr>
              <w:t>225</w:t>
            </w:r>
            <w:r w:rsidR="008859F7" w:rsidRPr="00C054BE">
              <w:rPr>
                <w:sz w:val="18"/>
                <w:szCs w:val="18"/>
              </w:rPr>
              <w:t> 599,47</w:t>
            </w:r>
          </w:p>
        </w:tc>
        <w:tc>
          <w:tcPr>
            <w:tcW w:w="606" w:type="pct"/>
            <w:gridSpan w:val="2"/>
            <w:shd w:val="clear" w:color="auto" w:fill="auto"/>
            <w:noWrap/>
            <w:vAlign w:val="center"/>
            <w:hideMark/>
          </w:tcPr>
          <w:p w14:paraId="725F28E4" w14:textId="60C6240E" w:rsidR="00EE6D17" w:rsidRPr="00C054BE" w:rsidRDefault="00EE6D17" w:rsidP="008859F7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</w:t>
            </w:r>
            <w:r w:rsidR="008859F7" w:rsidRPr="00C054BE">
              <w:rPr>
                <w:sz w:val="18"/>
                <w:szCs w:val="18"/>
              </w:rPr>
              <w:t> </w:t>
            </w:r>
            <w:r w:rsidRPr="00C054BE">
              <w:rPr>
                <w:sz w:val="18"/>
                <w:szCs w:val="18"/>
              </w:rPr>
              <w:t>055</w:t>
            </w:r>
            <w:r w:rsidR="008859F7" w:rsidRPr="00C054BE">
              <w:rPr>
                <w:sz w:val="18"/>
                <w:szCs w:val="18"/>
              </w:rPr>
              <w:t> </w:t>
            </w:r>
            <w:r w:rsidRPr="00C054BE">
              <w:rPr>
                <w:sz w:val="18"/>
                <w:szCs w:val="18"/>
              </w:rPr>
              <w:t>9</w:t>
            </w:r>
            <w:r w:rsidR="008859F7" w:rsidRPr="00C054BE">
              <w:rPr>
                <w:sz w:val="18"/>
                <w:szCs w:val="18"/>
              </w:rPr>
              <w:t>37,00</w:t>
            </w:r>
          </w:p>
        </w:tc>
        <w:tc>
          <w:tcPr>
            <w:tcW w:w="661" w:type="pct"/>
            <w:gridSpan w:val="2"/>
            <w:shd w:val="clear" w:color="auto" w:fill="auto"/>
            <w:noWrap/>
            <w:vAlign w:val="bottom"/>
            <w:hideMark/>
          </w:tcPr>
          <w:p w14:paraId="47B0A4A5" w14:textId="4E160531" w:rsidR="00EE6D17" w:rsidRPr="00C054BE" w:rsidRDefault="009E4976" w:rsidP="009E4976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Электронный аукцион</w:t>
            </w:r>
            <w:r w:rsidR="00EE6D17" w:rsidRPr="00C054BE">
              <w:rPr>
                <w:sz w:val="18"/>
                <w:szCs w:val="18"/>
              </w:rPr>
              <w:t> </w:t>
            </w:r>
          </w:p>
        </w:tc>
      </w:tr>
      <w:tr w:rsidR="00F52878" w:rsidRPr="00C054BE" w14:paraId="4A1383FC" w14:textId="77777777" w:rsidTr="009E4976">
        <w:trPr>
          <w:trHeight w:val="200"/>
        </w:trPr>
        <w:tc>
          <w:tcPr>
            <w:tcW w:w="270" w:type="pct"/>
            <w:shd w:val="clear" w:color="000000" w:fill="F2F2F2"/>
            <w:noWrap/>
            <w:vAlign w:val="center"/>
            <w:hideMark/>
          </w:tcPr>
          <w:p w14:paraId="19E97B05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C054BE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767" w:type="pct"/>
            <w:shd w:val="clear" w:color="000000" w:fill="F2F2F2"/>
            <w:noWrap/>
            <w:vAlign w:val="center"/>
            <w:hideMark/>
          </w:tcPr>
          <w:p w14:paraId="2D213DB8" w14:textId="598A4BA8" w:rsidR="008859F7" w:rsidRPr="00C054BE" w:rsidRDefault="008859F7" w:rsidP="00F5287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Всего за 2023 г</w:t>
            </w:r>
            <w:r w:rsidR="00F52878" w:rsidRPr="00C054BE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681" w:type="pct"/>
            <w:shd w:val="clear" w:color="000000" w:fill="F2F2F2"/>
            <w:noWrap/>
            <w:vAlign w:val="center"/>
            <w:hideMark/>
          </w:tcPr>
          <w:p w14:paraId="6F497995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C054BE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688" w:type="pct"/>
            <w:gridSpan w:val="2"/>
            <w:shd w:val="clear" w:color="000000" w:fill="F2F2F2"/>
            <w:noWrap/>
            <w:vAlign w:val="center"/>
            <w:hideMark/>
          </w:tcPr>
          <w:p w14:paraId="70CA3CBE" w14:textId="722308D0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C054BE">
              <w:rPr>
                <w:b/>
                <w:sz w:val="18"/>
                <w:szCs w:val="18"/>
              </w:rPr>
              <w:t>7 434</w:t>
            </w:r>
            <w:r w:rsidRPr="00C054BE">
              <w:rPr>
                <w:b/>
                <w:sz w:val="18"/>
                <w:szCs w:val="18"/>
                <w:lang w:val="en-US"/>
              </w:rPr>
              <w:t> </w:t>
            </w:r>
            <w:r w:rsidRPr="00C054BE">
              <w:rPr>
                <w:b/>
                <w:sz w:val="18"/>
                <w:szCs w:val="18"/>
              </w:rPr>
              <w:t>310,00</w:t>
            </w:r>
          </w:p>
        </w:tc>
        <w:tc>
          <w:tcPr>
            <w:tcW w:w="685" w:type="pct"/>
            <w:gridSpan w:val="2"/>
            <w:shd w:val="clear" w:color="000000" w:fill="F2F2F2"/>
            <w:noWrap/>
            <w:vAlign w:val="center"/>
            <w:hideMark/>
          </w:tcPr>
          <w:p w14:paraId="1989295B" w14:textId="76948AE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C054BE">
              <w:rPr>
                <w:b/>
                <w:sz w:val="18"/>
                <w:szCs w:val="18"/>
              </w:rPr>
              <w:t>7 281 536,47</w:t>
            </w:r>
          </w:p>
        </w:tc>
        <w:tc>
          <w:tcPr>
            <w:tcW w:w="641" w:type="pct"/>
            <w:gridSpan w:val="2"/>
            <w:shd w:val="clear" w:color="000000" w:fill="F2F2F2"/>
            <w:noWrap/>
            <w:vAlign w:val="center"/>
            <w:hideMark/>
          </w:tcPr>
          <w:p w14:paraId="3E0443ED" w14:textId="446BB86E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C054BE">
              <w:rPr>
                <w:b/>
                <w:sz w:val="18"/>
                <w:szCs w:val="18"/>
              </w:rPr>
              <w:t>6 225 599,47</w:t>
            </w:r>
          </w:p>
        </w:tc>
        <w:tc>
          <w:tcPr>
            <w:tcW w:w="606" w:type="pct"/>
            <w:gridSpan w:val="2"/>
            <w:shd w:val="clear" w:color="000000" w:fill="F2F2F2"/>
            <w:noWrap/>
            <w:vAlign w:val="center"/>
            <w:hideMark/>
          </w:tcPr>
          <w:p w14:paraId="44AEB9F5" w14:textId="55C60FB0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C054BE">
              <w:rPr>
                <w:b/>
                <w:sz w:val="18"/>
                <w:szCs w:val="18"/>
              </w:rPr>
              <w:t>1 055 937,00</w:t>
            </w:r>
          </w:p>
        </w:tc>
        <w:tc>
          <w:tcPr>
            <w:tcW w:w="661" w:type="pct"/>
            <w:gridSpan w:val="2"/>
            <w:shd w:val="clear" w:color="000000" w:fill="F2F2F2"/>
            <w:noWrap/>
            <w:vAlign w:val="bottom"/>
            <w:hideMark/>
          </w:tcPr>
          <w:p w14:paraId="7E20C431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C054BE">
              <w:rPr>
                <w:b/>
                <w:sz w:val="18"/>
                <w:szCs w:val="18"/>
              </w:rPr>
              <w:t> </w:t>
            </w:r>
          </w:p>
        </w:tc>
      </w:tr>
      <w:tr w:rsidR="00F52878" w:rsidRPr="00C054BE" w14:paraId="1DDD39ED" w14:textId="77777777" w:rsidTr="00F52878">
        <w:trPr>
          <w:trHeight w:val="220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69BB41DF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  <w:tc>
          <w:tcPr>
            <w:tcW w:w="4730" w:type="pct"/>
            <w:gridSpan w:val="12"/>
            <w:shd w:val="clear" w:color="auto" w:fill="auto"/>
            <w:noWrap/>
            <w:vAlign w:val="center"/>
            <w:hideMark/>
          </w:tcPr>
          <w:p w14:paraId="4FDAF45B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2024 год</w:t>
            </w:r>
          </w:p>
        </w:tc>
      </w:tr>
      <w:tr w:rsidR="00F52878" w:rsidRPr="00C054BE" w14:paraId="34934195" w14:textId="77777777" w:rsidTr="009E4976">
        <w:trPr>
          <w:trHeight w:val="547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4B03FE08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</w:t>
            </w:r>
          </w:p>
        </w:tc>
        <w:tc>
          <w:tcPr>
            <w:tcW w:w="767" w:type="pct"/>
            <w:shd w:val="clear" w:color="auto" w:fill="auto"/>
            <w:vAlign w:val="center"/>
            <w:hideMark/>
          </w:tcPr>
          <w:p w14:paraId="733556F0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МДОБУ д/с № 25 «</w:t>
            </w:r>
            <w:proofErr w:type="spellStart"/>
            <w:r w:rsidRPr="00C054BE">
              <w:rPr>
                <w:sz w:val="18"/>
                <w:szCs w:val="18"/>
              </w:rPr>
              <w:t>Журавушка</w:t>
            </w:r>
            <w:proofErr w:type="spellEnd"/>
            <w:r w:rsidRPr="00C054BE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14:paraId="605533D1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Капитальный ремонт кровли</w:t>
            </w:r>
          </w:p>
        </w:tc>
        <w:tc>
          <w:tcPr>
            <w:tcW w:w="688" w:type="pct"/>
            <w:gridSpan w:val="2"/>
            <w:shd w:val="clear" w:color="auto" w:fill="auto"/>
            <w:noWrap/>
            <w:vAlign w:val="center"/>
            <w:hideMark/>
          </w:tcPr>
          <w:p w14:paraId="3FB1B1DE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9 152 430,00</w:t>
            </w:r>
          </w:p>
        </w:tc>
        <w:tc>
          <w:tcPr>
            <w:tcW w:w="685" w:type="pct"/>
            <w:gridSpan w:val="2"/>
            <w:shd w:val="clear" w:color="auto" w:fill="auto"/>
            <w:noWrap/>
            <w:vAlign w:val="center"/>
            <w:hideMark/>
          </w:tcPr>
          <w:p w14:paraId="1F015C6E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9 408 419,83</w:t>
            </w:r>
          </w:p>
        </w:tc>
        <w:tc>
          <w:tcPr>
            <w:tcW w:w="641" w:type="pct"/>
            <w:gridSpan w:val="2"/>
            <w:shd w:val="clear" w:color="auto" w:fill="auto"/>
            <w:noWrap/>
            <w:vAlign w:val="center"/>
            <w:hideMark/>
          </w:tcPr>
          <w:p w14:paraId="1243A614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7 709 931,10</w:t>
            </w:r>
          </w:p>
        </w:tc>
        <w:tc>
          <w:tcPr>
            <w:tcW w:w="638" w:type="pct"/>
            <w:gridSpan w:val="3"/>
            <w:shd w:val="clear" w:color="auto" w:fill="auto"/>
            <w:noWrap/>
            <w:vAlign w:val="center"/>
            <w:hideMark/>
          </w:tcPr>
          <w:p w14:paraId="484716FF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1 698 488,73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6A4A0449" w14:textId="3F6B205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  <w:r w:rsidR="009E4976" w:rsidRPr="00C054BE">
              <w:rPr>
                <w:sz w:val="18"/>
                <w:szCs w:val="18"/>
              </w:rPr>
              <w:t>Электронный аукцион </w:t>
            </w:r>
          </w:p>
        </w:tc>
      </w:tr>
      <w:tr w:rsidR="00F52878" w:rsidRPr="00C054BE" w14:paraId="5B23AE31" w14:textId="77777777" w:rsidTr="009E4976">
        <w:trPr>
          <w:trHeight w:val="869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1047BB89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2AF23869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МОБУ "СОШ №3"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14:paraId="296ACC1E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Капитальный ремонт помещений 1 этажа</w:t>
            </w:r>
          </w:p>
        </w:tc>
        <w:tc>
          <w:tcPr>
            <w:tcW w:w="688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012568AE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31 580 840,00</w:t>
            </w:r>
          </w:p>
        </w:tc>
        <w:tc>
          <w:tcPr>
            <w:tcW w:w="685" w:type="pct"/>
            <w:gridSpan w:val="2"/>
            <w:shd w:val="clear" w:color="auto" w:fill="auto"/>
            <w:noWrap/>
            <w:vAlign w:val="center"/>
            <w:hideMark/>
          </w:tcPr>
          <w:p w14:paraId="132D7D28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13 959 873,25</w:t>
            </w:r>
          </w:p>
        </w:tc>
        <w:tc>
          <w:tcPr>
            <w:tcW w:w="641" w:type="pct"/>
            <w:gridSpan w:val="2"/>
            <w:shd w:val="clear" w:color="auto" w:fill="auto"/>
            <w:noWrap/>
            <w:vAlign w:val="center"/>
            <w:hideMark/>
          </w:tcPr>
          <w:p w14:paraId="532725DF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11 474 150,49</w:t>
            </w:r>
          </w:p>
        </w:tc>
        <w:tc>
          <w:tcPr>
            <w:tcW w:w="638" w:type="pct"/>
            <w:gridSpan w:val="3"/>
            <w:shd w:val="clear" w:color="auto" w:fill="auto"/>
            <w:noWrap/>
            <w:vAlign w:val="center"/>
            <w:hideMark/>
          </w:tcPr>
          <w:p w14:paraId="1FE4C626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2 485 722,76</w:t>
            </w:r>
          </w:p>
        </w:tc>
        <w:tc>
          <w:tcPr>
            <w:tcW w:w="629" w:type="pct"/>
            <w:vMerge w:val="restart"/>
            <w:shd w:val="clear" w:color="auto" w:fill="auto"/>
            <w:vAlign w:val="center"/>
            <w:hideMark/>
          </w:tcPr>
          <w:p w14:paraId="269271C7" w14:textId="136ECB66" w:rsidR="008859F7" w:rsidRPr="00C054BE" w:rsidRDefault="009E4976" w:rsidP="009E4976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 з</w:t>
            </w:r>
            <w:r w:rsidR="008859F7" w:rsidRPr="00C054BE">
              <w:rPr>
                <w:sz w:val="18"/>
                <w:szCs w:val="18"/>
              </w:rPr>
              <w:t xml:space="preserve">аключение </w:t>
            </w:r>
            <w:proofErr w:type="spellStart"/>
            <w:r w:rsidR="008859F7" w:rsidRPr="00C054BE">
              <w:rPr>
                <w:sz w:val="18"/>
                <w:szCs w:val="18"/>
              </w:rPr>
              <w:t>гос</w:t>
            </w:r>
            <w:proofErr w:type="gramStart"/>
            <w:r w:rsidRPr="00C054BE">
              <w:rPr>
                <w:sz w:val="18"/>
                <w:szCs w:val="18"/>
              </w:rPr>
              <w:t>.</w:t>
            </w:r>
            <w:r w:rsidR="008859F7" w:rsidRPr="00C054BE">
              <w:rPr>
                <w:sz w:val="18"/>
                <w:szCs w:val="18"/>
              </w:rPr>
              <w:t>э</w:t>
            </w:r>
            <w:proofErr w:type="gramEnd"/>
            <w:r w:rsidR="008859F7" w:rsidRPr="00C054BE">
              <w:rPr>
                <w:sz w:val="18"/>
                <w:szCs w:val="18"/>
              </w:rPr>
              <w:t>кспертизы</w:t>
            </w:r>
            <w:proofErr w:type="spellEnd"/>
            <w:r w:rsidR="008859F7" w:rsidRPr="00C054BE">
              <w:rPr>
                <w:sz w:val="18"/>
                <w:szCs w:val="18"/>
              </w:rPr>
              <w:t xml:space="preserve"> на </w:t>
            </w:r>
            <w:r w:rsidRPr="00C054BE">
              <w:rPr>
                <w:sz w:val="18"/>
                <w:szCs w:val="18"/>
              </w:rPr>
              <w:t xml:space="preserve">2 контракта, </w:t>
            </w:r>
            <w:r w:rsidRPr="00C054BE">
              <w:rPr>
                <w:sz w:val="18"/>
                <w:szCs w:val="18"/>
              </w:rPr>
              <w:br/>
              <w:t>2 электрон. аукциона</w:t>
            </w:r>
          </w:p>
        </w:tc>
      </w:tr>
      <w:tr w:rsidR="00F52878" w:rsidRPr="00C054BE" w14:paraId="23BC6905" w14:textId="77777777" w:rsidTr="009E4976">
        <w:trPr>
          <w:trHeight w:val="501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02DE71E9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3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2AC49E89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МОБУ "СОШ №3"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14:paraId="5402ABA9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Капитальный ремонт кровли</w:t>
            </w:r>
          </w:p>
        </w:tc>
        <w:tc>
          <w:tcPr>
            <w:tcW w:w="688" w:type="pct"/>
            <w:gridSpan w:val="2"/>
            <w:vMerge/>
            <w:vAlign w:val="center"/>
            <w:hideMark/>
          </w:tcPr>
          <w:p w14:paraId="05806497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85" w:type="pct"/>
            <w:gridSpan w:val="2"/>
            <w:shd w:val="clear" w:color="auto" w:fill="auto"/>
            <w:noWrap/>
            <w:vAlign w:val="center"/>
            <w:hideMark/>
          </w:tcPr>
          <w:p w14:paraId="299FA171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17 039 395,19</w:t>
            </w:r>
          </w:p>
        </w:tc>
        <w:tc>
          <w:tcPr>
            <w:tcW w:w="641" w:type="pct"/>
            <w:gridSpan w:val="2"/>
            <w:shd w:val="clear" w:color="auto" w:fill="auto"/>
            <w:noWrap/>
            <w:vAlign w:val="center"/>
            <w:hideMark/>
          </w:tcPr>
          <w:p w14:paraId="6C012272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12 459 410,36</w:t>
            </w:r>
          </w:p>
        </w:tc>
        <w:tc>
          <w:tcPr>
            <w:tcW w:w="638" w:type="pct"/>
            <w:gridSpan w:val="3"/>
            <w:shd w:val="clear" w:color="auto" w:fill="auto"/>
            <w:noWrap/>
            <w:vAlign w:val="center"/>
            <w:hideMark/>
          </w:tcPr>
          <w:p w14:paraId="02936AAD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4 579 984,83</w:t>
            </w:r>
          </w:p>
        </w:tc>
        <w:tc>
          <w:tcPr>
            <w:tcW w:w="629" w:type="pct"/>
            <w:vMerge/>
            <w:vAlign w:val="center"/>
            <w:hideMark/>
          </w:tcPr>
          <w:p w14:paraId="6C701AAE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F52878" w:rsidRPr="00C054BE" w14:paraId="77392DA1" w14:textId="77777777" w:rsidTr="009E4976">
        <w:trPr>
          <w:trHeight w:val="671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0E15AD47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4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70A522B4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МОБУ "СОШ №3"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14:paraId="0A315026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Капитальный ремонт спортзала</w:t>
            </w:r>
          </w:p>
        </w:tc>
        <w:tc>
          <w:tcPr>
            <w:tcW w:w="688" w:type="pct"/>
            <w:gridSpan w:val="2"/>
            <w:shd w:val="clear" w:color="auto" w:fill="auto"/>
            <w:noWrap/>
            <w:vAlign w:val="center"/>
            <w:hideMark/>
          </w:tcPr>
          <w:p w14:paraId="20DC85EB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6 501 480,00</w:t>
            </w:r>
          </w:p>
        </w:tc>
        <w:tc>
          <w:tcPr>
            <w:tcW w:w="685" w:type="pct"/>
            <w:gridSpan w:val="2"/>
            <w:shd w:val="clear" w:color="auto" w:fill="auto"/>
            <w:noWrap/>
            <w:vAlign w:val="center"/>
            <w:hideMark/>
          </w:tcPr>
          <w:p w14:paraId="470A401E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6 300 487,47</w:t>
            </w:r>
          </w:p>
        </w:tc>
        <w:tc>
          <w:tcPr>
            <w:tcW w:w="641" w:type="pct"/>
            <w:gridSpan w:val="2"/>
            <w:shd w:val="clear" w:color="auto" w:fill="auto"/>
            <w:noWrap/>
            <w:vAlign w:val="center"/>
            <w:hideMark/>
          </w:tcPr>
          <w:p w14:paraId="6F4A9E21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4 725 365,50</w:t>
            </w:r>
          </w:p>
        </w:tc>
        <w:tc>
          <w:tcPr>
            <w:tcW w:w="638" w:type="pct"/>
            <w:gridSpan w:val="3"/>
            <w:shd w:val="clear" w:color="auto" w:fill="auto"/>
            <w:noWrap/>
            <w:vAlign w:val="center"/>
            <w:hideMark/>
          </w:tcPr>
          <w:p w14:paraId="1CA15306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1 575 121,97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73FACA8B" w14:textId="4D35650C" w:rsidR="008859F7" w:rsidRPr="00C054BE" w:rsidRDefault="009E4976" w:rsidP="009E4976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Электронный аукцион </w:t>
            </w:r>
          </w:p>
        </w:tc>
      </w:tr>
      <w:tr w:rsidR="00F52878" w:rsidRPr="00C054BE" w14:paraId="215F2513" w14:textId="77777777" w:rsidTr="009E4976">
        <w:trPr>
          <w:trHeight w:val="781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6798727F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5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5E6D5976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МОБУ "СОШ №5"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14:paraId="240DF037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Капитальный ремонт помещений 1 этажа</w:t>
            </w:r>
          </w:p>
        </w:tc>
        <w:tc>
          <w:tcPr>
            <w:tcW w:w="688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45C53A7B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34 811 050,00</w:t>
            </w:r>
          </w:p>
        </w:tc>
        <w:tc>
          <w:tcPr>
            <w:tcW w:w="685" w:type="pct"/>
            <w:gridSpan w:val="2"/>
            <w:shd w:val="clear" w:color="auto" w:fill="auto"/>
            <w:noWrap/>
            <w:vAlign w:val="center"/>
            <w:hideMark/>
          </w:tcPr>
          <w:p w14:paraId="3A616BFB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18 788 291,01</w:t>
            </w:r>
          </w:p>
        </w:tc>
        <w:tc>
          <w:tcPr>
            <w:tcW w:w="641" w:type="pct"/>
            <w:gridSpan w:val="2"/>
            <w:shd w:val="clear" w:color="auto" w:fill="auto"/>
            <w:noWrap/>
            <w:vAlign w:val="center"/>
            <w:hideMark/>
          </w:tcPr>
          <w:p w14:paraId="46785A38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16 627 637,43</w:t>
            </w:r>
          </w:p>
        </w:tc>
        <w:tc>
          <w:tcPr>
            <w:tcW w:w="638" w:type="pct"/>
            <w:gridSpan w:val="3"/>
            <w:shd w:val="clear" w:color="auto" w:fill="auto"/>
            <w:noWrap/>
            <w:vAlign w:val="center"/>
            <w:hideMark/>
          </w:tcPr>
          <w:p w14:paraId="1229EE9D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2 160,65</w:t>
            </w:r>
          </w:p>
        </w:tc>
        <w:tc>
          <w:tcPr>
            <w:tcW w:w="629" w:type="pct"/>
            <w:vMerge w:val="restart"/>
            <w:shd w:val="clear" w:color="auto" w:fill="auto"/>
            <w:vAlign w:val="center"/>
            <w:hideMark/>
          </w:tcPr>
          <w:p w14:paraId="6DB3AF76" w14:textId="5FC0C4C1" w:rsidR="008859F7" w:rsidRPr="00C054BE" w:rsidRDefault="009E4976" w:rsidP="009E4976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 з</w:t>
            </w:r>
            <w:r w:rsidR="008859F7" w:rsidRPr="00C054BE">
              <w:rPr>
                <w:sz w:val="18"/>
                <w:szCs w:val="18"/>
              </w:rPr>
              <w:t xml:space="preserve">аключение </w:t>
            </w:r>
            <w:proofErr w:type="spellStart"/>
            <w:r w:rsidR="008859F7" w:rsidRPr="00C054BE">
              <w:rPr>
                <w:sz w:val="18"/>
                <w:szCs w:val="18"/>
              </w:rPr>
              <w:t>госэкспертизы</w:t>
            </w:r>
            <w:proofErr w:type="spellEnd"/>
            <w:r w:rsidR="008859F7" w:rsidRPr="00C054BE">
              <w:rPr>
                <w:sz w:val="18"/>
                <w:szCs w:val="18"/>
              </w:rPr>
              <w:t xml:space="preserve"> на </w:t>
            </w:r>
            <w:r w:rsidRPr="00C054BE">
              <w:rPr>
                <w:sz w:val="18"/>
                <w:szCs w:val="18"/>
              </w:rPr>
              <w:t>2 контракта,</w:t>
            </w:r>
            <w:r w:rsidRPr="00C054BE">
              <w:rPr>
                <w:sz w:val="18"/>
                <w:szCs w:val="18"/>
              </w:rPr>
              <w:br/>
              <w:t>2 электрон</w:t>
            </w:r>
            <w:proofErr w:type="gramStart"/>
            <w:r w:rsidRPr="00C054BE">
              <w:rPr>
                <w:sz w:val="18"/>
                <w:szCs w:val="18"/>
              </w:rPr>
              <w:t>.</w:t>
            </w:r>
            <w:proofErr w:type="gramEnd"/>
            <w:r w:rsidRPr="00C054BE">
              <w:rPr>
                <w:sz w:val="18"/>
                <w:szCs w:val="18"/>
              </w:rPr>
              <w:t xml:space="preserve"> </w:t>
            </w:r>
            <w:proofErr w:type="gramStart"/>
            <w:r w:rsidRPr="00C054BE">
              <w:rPr>
                <w:sz w:val="18"/>
                <w:szCs w:val="18"/>
              </w:rPr>
              <w:t>а</w:t>
            </w:r>
            <w:proofErr w:type="gramEnd"/>
            <w:r w:rsidRPr="00C054BE">
              <w:rPr>
                <w:sz w:val="18"/>
                <w:szCs w:val="18"/>
              </w:rPr>
              <w:t>укциона</w:t>
            </w:r>
            <w:r w:rsidR="008859F7" w:rsidRPr="00C054BE">
              <w:rPr>
                <w:sz w:val="18"/>
                <w:szCs w:val="18"/>
              </w:rPr>
              <w:t>.</w:t>
            </w:r>
          </w:p>
        </w:tc>
      </w:tr>
      <w:tr w:rsidR="00F52878" w:rsidRPr="00C054BE" w14:paraId="39DF0B6D" w14:textId="77777777" w:rsidTr="009E4976">
        <w:trPr>
          <w:trHeight w:val="769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5A1E1042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6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4E62A352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МОБУ "СОШ №5"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14:paraId="3920577B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Капитальный ремонт кровли</w:t>
            </w:r>
          </w:p>
        </w:tc>
        <w:tc>
          <w:tcPr>
            <w:tcW w:w="688" w:type="pct"/>
            <w:gridSpan w:val="2"/>
            <w:vMerge/>
            <w:vAlign w:val="center"/>
            <w:hideMark/>
          </w:tcPr>
          <w:p w14:paraId="28C8E998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85" w:type="pct"/>
            <w:gridSpan w:val="2"/>
            <w:shd w:val="clear" w:color="auto" w:fill="auto"/>
            <w:noWrap/>
            <w:vAlign w:val="center"/>
            <w:hideMark/>
          </w:tcPr>
          <w:p w14:paraId="3EB632E0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15 293 411,69</w:t>
            </w:r>
          </w:p>
        </w:tc>
        <w:tc>
          <w:tcPr>
            <w:tcW w:w="641" w:type="pct"/>
            <w:gridSpan w:val="2"/>
            <w:shd w:val="clear" w:color="auto" w:fill="auto"/>
            <w:noWrap/>
            <w:vAlign w:val="center"/>
            <w:hideMark/>
          </w:tcPr>
          <w:p w14:paraId="6ECAA03A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10 492 051,60</w:t>
            </w:r>
          </w:p>
        </w:tc>
        <w:tc>
          <w:tcPr>
            <w:tcW w:w="638" w:type="pct"/>
            <w:gridSpan w:val="3"/>
            <w:shd w:val="clear" w:color="auto" w:fill="auto"/>
            <w:noWrap/>
            <w:vAlign w:val="center"/>
            <w:hideMark/>
          </w:tcPr>
          <w:p w14:paraId="6E71BDA4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4 801 360,09</w:t>
            </w:r>
          </w:p>
        </w:tc>
        <w:tc>
          <w:tcPr>
            <w:tcW w:w="629" w:type="pct"/>
            <w:vMerge/>
            <w:vAlign w:val="center"/>
            <w:hideMark/>
          </w:tcPr>
          <w:p w14:paraId="1C851E10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F52878" w:rsidRPr="00C054BE" w14:paraId="72601090" w14:textId="77777777" w:rsidTr="009E4976">
        <w:trPr>
          <w:trHeight w:val="543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3CC6369B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7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1B29A244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МОБУ "СОШ №5"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14:paraId="2742C8E5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Капитальный ремонт спортзала</w:t>
            </w:r>
          </w:p>
        </w:tc>
        <w:tc>
          <w:tcPr>
            <w:tcW w:w="688" w:type="pct"/>
            <w:gridSpan w:val="2"/>
            <w:shd w:val="clear" w:color="auto" w:fill="auto"/>
            <w:noWrap/>
            <w:vAlign w:val="center"/>
            <w:hideMark/>
          </w:tcPr>
          <w:p w14:paraId="4821C9E4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6 374 690,00</w:t>
            </w:r>
          </w:p>
        </w:tc>
        <w:tc>
          <w:tcPr>
            <w:tcW w:w="685" w:type="pct"/>
            <w:gridSpan w:val="2"/>
            <w:shd w:val="clear" w:color="auto" w:fill="auto"/>
            <w:noWrap/>
            <w:vAlign w:val="center"/>
            <w:hideMark/>
          </w:tcPr>
          <w:p w14:paraId="534AFB5B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6 243 698,00</w:t>
            </w:r>
          </w:p>
        </w:tc>
        <w:tc>
          <w:tcPr>
            <w:tcW w:w="641" w:type="pct"/>
            <w:gridSpan w:val="2"/>
            <w:shd w:val="clear" w:color="auto" w:fill="auto"/>
            <w:noWrap/>
            <w:vAlign w:val="center"/>
            <w:hideMark/>
          </w:tcPr>
          <w:p w14:paraId="7E99AF7E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4 725 365,55</w:t>
            </w:r>
          </w:p>
        </w:tc>
        <w:tc>
          <w:tcPr>
            <w:tcW w:w="638" w:type="pct"/>
            <w:gridSpan w:val="3"/>
            <w:shd w:val="clear" w:color="auto" w:fill="auto"/>
            <w:noWrap/>
            <w:vAlign w:val="center"/>
            <w:hideMark/>
          </w:tcPr>
          <w:p w14:paraId="68EE6204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1 518 332,45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C332D5D" w14:textId="39F2469F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  <w:r w:rsidR="009E4976" w:rsidRPr="00C054BE">
              <w:rPr>
                <w:sz w:val="18"/>
                <w:szCs w:val="18"/>
              </w:rPr>
              <w:t>Запрос котировок</w:t>
            </w:r>
          </w:p>
        </w:tc>
      </w:tr>
      <w:tr w:rsidR="00F52878" w:rsidRPr="00C054BE" w14:paraId="39A26B3A" w14:textId="77777777" w:rsidTr="009E4976">
        <w:trPr>
          <w:trHeight w:val="375"/>
        </w:trPr>
        <w:tc>
          <w:tcPr>
            <w:tcW w:w="270" w:type="pct"/>
            <w:shd w:val="clear" w:color="000000" w:fill="F2F2F2"/>
            <w:noWrap/>
            <w:vAlign w:val="center"/>
            <w:hideMark/>
          </w:tcPr>
          <w:p w14:paraId="6A6864F6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67" w:type="pct"/>
            <w:shd w:val="clear" w:color="000000" w:fill="F2F2F2"/>
            <w:noWrap/>
            <w:vAlign w:val="center"/>
            <w:hideMark/>
          </w:tcPr>
          <w:p w14:paraId="41F62CED" w14:textId="543CD417" w:rsidR="008859F7" w:rsidRPr="00C054BE" w:rsidRDefault="008859F7" w:rsidP="00F5287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Всего за 2024 г</w:t>
            </w:r>
            <w:r w:rsidR="00F52878" w:rsidRPr="00C054BE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681" w:type="pct"/>
            <w:shd w:val="clear" w:color="000000" w:fill="F2F2F2"/>
            <w:noWrap/>
            <w:vAlign w:val="center"/>
            <w:hideMark/>
          </w:tcPr>
          <w:p w14:paraId="1C2647BB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  <w:tc>
          <w:tcPr>
            <w:tcW w:w="688" w:type="pct"/>
            <w:gridSpan w:val="2"/>
            <w:shd w:val="clear" w:color="000000" w:fill="F2F2F2"/>
            <w:noWrap/>
            <w:vAlign w:val="center"/>
            <w:hideMark/>
          </w:tcPr>
          <w:p w14:paraId="039A9D4A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C054BE">
              <w:rPr>
                <w:b/>
                <w:sz w:val="18"/>
                <w:szCs w:val="18"/>
              </w:rPr>
              <w:t>88 420 490,00</w:t>
            </w:r>
          </w:p>
        </w:tc>
        <w:tc>
          <w:tcPr>
            <w:tcW w:w="685" w:type="pct"/>
            <w:gridSpan w:val="2"/>
            <w:shd w:val="clear" w:color="000000" w:fill="F2F2F2"/>
            <w:noWrap/>
            <w:vAlign w:val="center"/>
            <w:hideMark/>
          </w:tcPr>
          <w:p w14:paraId="5D90D6E1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C054BE">
              <w:rPr>
                <w:b/>
                <w:sz w:val="18"/>
                <w:szCs w:val="18"/>
              </w:rPr>
              <w:t>87 033 576,44</w:t>
            </w:r>
          </w:p>
        </w:tc>
        <w:tc>
          <w:tcPr>
            <w:tcW w:w="641" w:type="pct"/>
            <w:gridSpan w:val="2"/>
            <w:shd w:val="clear" w:color="000000" w:fill="F2F2F2"/>
            <w:noWrap/>
            <w:vAlign w:val="center"/>
            <w:hideMark/>
          </w:tcPr>
          <w:p w14:paraId="18905C05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C054BE">
              <w:rPr>
                <w:b/>
                <w:sz w:val="18"/>
                <w:szCs w:val="18"/>
              </w:rPr>
              <w:t>68 213 912,03</w:t>
            </w:r>
          </w:p>
        </w:tc>
        <w:tc>
          <w:tcPr>
            <w:tcW w:w="638" w:type="pct"/>
            <w:gridSpan w:val="3"/>
            <w:shd w:val="clear" w:color="000000" w:fill="F2F2F2"/>
            <w:noWrap/>
            <w:vAlign w:val="center"/>
            <w:hideMark/>
          </w:tcPr>
          <w:p w14:paraId="7526DCF7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C054BE">
              <w:rPr>
                <w:b/>
                <w:sz w:val="18"/>
                <w:szCs w:val="18"/>
              </w:rPr>
              <w:t>18 819 664,41</w:t>
            </w:r>
          </w:p>
        </w:tc>
        <w:tc>
          <w:tcPr>
            <w:tcW w:w="629" w:type="pct"/>
            <w:shd w:val="clear" w:color="000000" w:fill="F2F2F2"/>
            <w:noWrap/>
            <w:vAlign w:val="bottom"/>
            <w:hideMark/>
          </w:tcPr>
          <w:p w14:paraId="6EF7F5ED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</w:tr>
      <w:tr w:rsidR="00F52878" w:rsidRPr="00C054BE" w14:paraId="5B7E616E" w14:textId="77777777" w:rsidTr="00F52878">
        <w:trPr>
          <w:trHeight w:val="216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26F859BA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  <w:tc>
          <w:tcPr>
            <w:tcW w:w="4730" w:type="pct"/>
            <w:gridSpan w:val="12"/>
            <w:shd w:val="clear" w:color="auto" w:fill="auto"/>
            <w:noWrap/>
            <w:vAlign w:val="center"/>
            <w:hideMark/>
          </w:tcPr>
          <w:p w14:paraId="2096FD41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2025 год</w:t>
            </w:r>
          </w:p>
        </w:tc>
      </w:tr>
      <w:tr w:rsidR="00F52878" w:rsidRPr="00C054BE" w14:paraId="305017DE" w14:textId="77777777" w:rsidTr="009E4976">
        <w:trPr>
          <w:trHeight w:val="515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1A6CA95B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</w:t>
            </w:r>
          </w:p>
        </w:tc>
        <w:tc>
          <w:tcPr>
            <w:tcW w:w="767" w:type="pct"/>
            <w:shd w:val="clear" w:color="auto" w:fill="auto"/>
            <w:vAlign w:val="center"/>
            <w:hideMark/>
          </w:tcPr>
          <w:p w14:paraId="55A9CD37" w14:textId="34BB32C0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МДОБУ ЦРР д/с № 26 «Росинка» </w:t>
            </w:r>
          </w:p>
        </w:tc>
        <w:tc>
          <w:tcPr>
            <w:tcW w:w="695" w:type="pct"/>
            <w:gridSpan w:val="2"/>
            <w:shd w:val="clear" w:color="auto" w:fill="auto"/>
            <w:vAlign w:val="center"/>
            <w:hideMark/>
          </w:tcPr>
          <w:p w14:paraId="6E32A9EB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Капитальный ремонт кровли </w:t>
            </w:r>
          </w:p>
        </w:tc>
        <w:tc>
          <w:tcPr>
            <w:tcW w:w="694" w:type="pct"/>
            <w:gridSpan w:val="2"/>
            <w:shd w:val="clear" w:color="auto" w:fill="auto"/>
            <w:noWrap/>
            <w:vAlign w:val="center"/>
            <w:hideMark/>
          </w:tcPr>
          <w:p w14:paraId="28AD8EA3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13 225 350,00</w:t>
            </w:r>
          </w:p>
        </w:tc>
        <w:tc>
          <w:tcPr>
            <w:tcW w:w="694" w:type="pct"/>
            <w:gridSpan w:val="2"/>
            <w:shd w:val="clear" w:color="auto" w:fill="auto"/>
            <w:noWrap/>
            <w:vAlign w:val="center"/>
            <w:hideMark/>
          </w:tcPr>
          <w:p w14:paraId="2545DD35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12 953 571,36</w:t>
            </w:r>
          </w:p>
        </w:tc>
        <w:tc>
          <w:tcPr>
            <w:tcW w:w="625" w:type="pct"/>
            <w:gridSpan w:val="2"/>
            <w:shd w:val="clear" w:color="auto" w:fill="auto"/>
            <w:noWrap/>
            <w:vAlign w:val="center"/>
            <w:hideMark/>
          </w:tcPr>
          <w:p w14:paraId="0443F381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11 710 075,92</w:t>
            </w:r>
          </w:p>
        </w:tc>
        <w:tc>
          <w:tcPr>
            <w:tcW w:w="625" w:type="pct"/>
            <w:gridSpan w:val="2"/>
            <w:shd w:val="clear" w:color="auto" w:fill="auto"/>
            <w:noWrap/>
            <w:vAlign w:val="center"/>
            <w:hideMark/>
          </w:tcPr>
          <w:p w14:paraId="3DE146A6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1 243 495,44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06601D48" w14:textId="3E5B897B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  <w:r w:rsidR="009E4976" w:rsidRPr="00C054BE">
              <w:rPr>
                <w:sz w:val="18"/>
                <w:szCs w:val="18"/>
              </w:rPr>
              <w:t>Электронный аукцион </w:t>
            </w:r>
          </w:p>
        </w:tc>
      </w:tr>
      <w:tr w:rsidR="00F52878" w:rsidRPr="00C054BE" w14:paraId="5511771F" w14:textId="77777777" w:rsidTr="009E4976">
        <w:trPr>
          <w:trHeight w:val="597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0BB068C8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</w:t>
            </w:r>
          </w:p>
        </w:tc>
        <w:tc>
          <w:tcPr>
            <w:tcW w:w="767" w:type="pct"/>
            <w:shd w:val="clear" w:color="auto" w:fill="auto"/>
            <w:vAlign w:val="center"/>
            <w:hideMark/>
          </w:tcPr>
          <w:p w14:paraId="09B07EED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МДОБУ д/с № 28 «Фламинго» </w:t>
            </w:r>
          </w:p>
        </w:tc>
        <w:tc>
          <w:tcPr>
            <w:tcW w:w="695" w:type="pct"/>
            <w:gridSpan w:val="2"/>
            <w:shd w:val="clear" w:color="auto" w:fill="auto"/>
            <w:vAlign w:val="center"/>
            <w:hideMark/>
          </w:tcPr>
          <w:p w14:paraId="5301FB66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Капитальный ремонт кровли </w:t>
            </w:r>
          </w:p>
        </w:tc>
        <w:tc>
          <w:tcPr>
            <w:tcW w:w="694" w:type="pct"/>
            <w:gridSpan w:val="2"/>
            <w:shd w:val="clear" w:color="auto" w:fill="auto"/>
            <w:noWrap/>
            <w:vAlign w:val="center"/>
            <w:hideMark/>
          </w:tcPr>
          <w:p w14:paraId="0E1665D4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12 932 400,00</w:t>
            </w:r>
          </w:p>
        </w:tc>
        <w:tc>
          <w:tcPr>
            <w:tcW w:w="694" w:type="pct"/>
            <w:gridSpan w:val="2"/>
            <w:shd w:val="clear" w:color="auto" w:fill="auto"/>
            <w:noWrap/>
            <w:vAlign w:val="center"/>
            <w:hideMark/>
          </w:tcPr>
          <w:p w14:paraId="0C4D2D77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12 666 294,13</w:t>
            </w:r>
          </w:p>
        </w:tc>
        <w:tc>
          <w:tcPr>
            <w:tcW w:w="625" w:type="pct"/>
            <w:gridSpan w:val="2"/>
            <w:shd w:val="clear" w:color="auto" w:fill="auto"/>
            <w:noWrap/>
            <w:vAlign w:val="center"/>
            <w:hideMark/>
          </w:tcPr>
          <w:p w14:paraId="07D5F198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9 016 263,04</w:t>
            </w:r>
          </w:p>
        </w:tc>
        <w:tc>
          <w:tcPr>
            <w:tcW w:w="625" w:type="pct"/>
            <w:gridSpan w:val="2"/>
            <w:shd w:val="clear" w:color="auto" w:fill="auto"/>
            <w:noWrap/>
            <w:vAlign w:val="center"/>
            <w:hideMark/>
          </w:tcPr>
          <w:p w14:paraId="35A21302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3 650 031,09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25C015CF" w14:textId="58B60CC6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  <w:r w:rsidR="009E4976" w:rsidRPr="00C054BE">
              <w:rPr>
                <w:sz w:val="18"/>
                <w:szCs w:val="18"/>
              </w:rPr>
              <w:t>Электронный аукцион </w:t>
            </w:r>
          </w:p>
        </w:tc>
      </w:tr>
      <w:tr w:rsidR="00F52878" w:rsidRPr="00C054BE" w14:paraId="2BF2636A" w14:textId="77777777" w:rsidTr="009E4976">
        <w:trPr>
          <w:trHeight w:val="551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1A13C0B2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3</w:t>
            </w:r>
          </w:p>
        </w:tc>
        <w:tc>
          <w:tcPr>
            <w:tcW w:w="767" w:type="pct"/>
            <w:shd w:val="clear" w:color="auto" w:fill="auto"/>
            <w:vAlign w:val="center"/>
            <w:hideMark/>
          </w:tcPr>
          <w:p w14:paraId="02D43DBE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МДОБУ ЦРР д/с № 30 «Лесная сказка»</w:t>
            </w:r>
          </w:p>
        </w:tc>
        <w:tc>
          <w:tcPr>
            <w:tcW w:w="695" w:type="pct"/>
            <w:gridSpan w:val="2"/>
            <w:shd w:val="clear" w:color="auto" w:fill="auto"/>
            <w:vAlign w:val="center"/>
            <w:hideMark/>
          </w:tcPr>
          <w:p w14:paraId="235143AB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Капитальный ремонт кровли </w:t>
            </w:r>
          </w:p>
        </w:tc>
        <w:tc>
          <w:tcPr>
            <w:tcW w:w="694" w:type="pct"/>
            <w:gridSpan w:val="2"/>
            <w:shd w:val="clear" w:color="auto" w:fill="auto"/>
            <w:noWrap/>
            <w:vAlign w:val="center"/>
            <w:hideMark/>
          </w:tcPr>
          <w:p w14:paraId="7F9DBFF3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11 743 080,00</w:t>
            </w:r>
          </w:p>
        </w:tc>
        <w:tc>
          <w:tcPr>
            <w:tcW w:w="694" w:type="pct"/>
            <w:gridSpan w:val="2"/>
            <w:shd w:val="clear" w:color="auto" w:fill="auto"/>
            <w:noWrap/>
            <w:vAlign w:val="center"/>
            <w:hideMark/>
          </w:tcPr>
          <w:p w14:paraId="61D9D366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11 501 771,40</w:t>
            </w:r>
          </w:p>
        </w:tc>
        <w:tc>
          <w:tcPr>
            <w:tcW w:w="625" w:type="pct"/>
            <w:gridSpan w:val="2"/>
            <w:shd w:val="clear" w:color="auto" w:fill="auto"/>
            <w:noWrap/>
            <w:vAlign w:val="center"/>
            <w:hideMark/>
          </w:tcPr>
          <w:p w14:paraId="7C8FCF49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8 964 615,82</w:t>
            </w:r>
          </w:p>
        </w:tc>
        <w:tc>
          <w:tcPr>
            <w:tcW w:w="625" w:type="pct"/>
            <w:gridSpan w:val="2"/>
            <w:shd w:val="clear" w:color="auto" w:fill="auto"/>
            <w:noWrap/>
            <w:vAlign w:val="center"/>
            <w:hideMark/>
          </w:tcPr>
          <w:p w14:paraId="34101E8E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2 537 155,58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6970EAF3" w14:textId="5B14E0A5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  <w:r w:rsidR="009E4976" w:rsidRPr="00C054BE">
              <w:rPr>
                <w:sz w:val="18"/>
                <w:szCs w:val="18"/>
              </w:rPr>
              <w:t>Электронный аукцион </w:t>
            </w:r>
          </w:p>
        </w:tc>
      </w:tr>
      <w:tr w:rsidR="00F52878" w:rsidRPr="00C054BE" w14:paraId="098BAF37" w14:textId="77777777" w:rsidTr="009E4976">
        <w:trPr>
          <w:trHeight w:val="492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0CDCAC02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4</w:t>
            </w:r>
          </w:p>
        </w:tc>
        <w:tc>
          <w:tcPr>
            <w:tcW w:w="767" w:type="pct"/>
            <w:shd w:val="clear" w:color="auto" w:fill="auto"/>
            <w:vAlign w:val="center"/>
            <w:hideMark/>
          </w:tcPr>
          <w:p w14:paraId="08BF7BAE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МДОБУ ЦРР д/с № 31 "Ладушки" </w:t>
            </w:r>
          </w:p>
        </w:tc>
        <w:tc>
          <w:tcPr>
            <w:tcW w:w="695" w:type="pct"/>
            <w:gridSpan w:val="2"/>
            <w:shd w:val="clear" w:color="auto" w:fill="auto"/>
            <w:vAlign w:val="center"/>
            <w:hideMark/>
          </w:tcPr>
          <w:p w14:paraId="34F88978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Капитальный ремонт кровли </w:t>
            </w:r>
          </w:p>
        </w:tc>
        <w:tc>
          <w:tcPr>
            <w:tcW w:w="694" w:type="pct"/>
            <w:gridSpan w:val="2"/>
            <w:shd w:val="clear" w:color="auto" w:fill="auto"/>
            <w:noWrap/>
            <w:vAlign w:val="center"/>
            <w:hideMark/>
          </w:tcPr>
          <w:p w14:paraId="3DBE9078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8 637 610,00</w:t>
            </w:r>
          </w:p>
        </w:tc>
        <w:tc>
          <w:tcPr>
            <w:tcW w:w="694" w:type="pct"/>
            <w:gridSpan w:val="2"/>
            <w:shd w:val="clear" w:color="auto" w:fill="auto"/>
            <w:noWrap/>
            <w:vAlign w:val="center"/>
            <w:hideMark/>
          </w:tcPr>
          <w:p w14:paraId="52B91732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8 460 114,07</w:t>
            </w:r>
          </w:p>
        </w:tc>
        <w:tc>
          <w:tcPr>
            <w:tcW w:w="625" w:type="pct"/>
            <w:gridSpan w:val="2"/>
            <w:shd w:val="clear" w:color="auto" w:fill="auto"/>
            <w:noWrap/>
            <w:vAlign w:val="center"/>
            <w:hideMark/>
          </w:tcPr>
          <w:p w14:paraId="21BBBD92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8 373 578,81</w:t>
            </w:r>
          </w:p>
        </w:tc>
        <w:tc>
          <w:tcPr>
            <w:tcW w:w="625" w:type="pct"/>
            <w:gridSpan w:val="2"/>
            <w:shd w:val="clear" w:color="auto" w:fill="auto"/>
            <w:noWrap/>
            <w:vAlign w:val="center"/>
            <w:hideMark/>
          </w:tcPr>
          <w:p w14:paraId="3A644CCD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86 535,26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4E3283E" w14:textId="0DDDD969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  <w:r w:rsidR="009E4976" w:rsidRPr="00C054BE">
              <w:rPr>
                <w:sz w:val="18"/>
                <w:szCs w:val="18"/>
              </w:rPr>
              <w:t>Запрос котировок</w:t>
            </w:r>
          </w:p>
        </w:tc>
      </w:tr>
      <w:tr w:rsidR="00F52878" w:rsidRPr="00C054BE" w14:paraId="2153697D" w14:textId="77777777" w:rsidTr="009E4976">
        <w:trPr>
          <w:trHeight w:val="541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7F635A15" w14:textId="2BF83388" w:rsidR="008859F7" w:rsidRPr="00C054BE" w:rsidRDefault="00F52878" w:rsidP="00F5287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5</w:t>
            </w:r>
          </w:p>
        </w:tc>
        <w:tc>
          <w:tcPr>
            <w:tcW w:w="767" w:type="pct"/>
            <w:shd w:val="clear" w:color="auto" w:fill="auto"/>
            <w:vAlign w:val="center"/>
            <w:hideMark/>
          </w:tcPr>
          <w:p w14:paraId="2183CFBE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МОБУ "СОШ №3"</w:t>
            </w:r>
          </w:p>
        </w:tc>
        <w:tc>
          <w:tcPr>
            <w:tcW w:w="695" w:type="pct"/>
            <w:gridSpan w:val="2"/>
            <w:shd w:val="clear" w:color="auto" w:fill="auto"/>
            <w:vAlign w:val="center"/>
            <w:hideMark/>
          </w:tcPr>
          <w:p w14:paraId="58C56617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Капитальный ремонт АПС</w:t>
            </w:r>
          </w:p>
        </w:tc>
        <w:tc>
          <w:tcPr>
            <w:tcW w:w="694" w:type="pct"/>
            <w:gridSpan w:val="2"/>
            <w:shd w:val="clear" w:color="auto" w:fill="auto"/>
            <w:noWrap/>
            <w:vAlign w:val="center"/>
            <w:hideMark/>
          </w:tcPr>
          <w:p w14:paraId="27EA77CB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4 672 170,00</w:t>
            </w:r>
          </w:p>
        </w:tc>
        <w:tc>
          <w:tcPr>
            <w:tcW w:w="694" w:type="pct"/>
            <w:gridSpan w:val="2"/>
            <w:shd w:val="clear" w:color="auto" w:fill="auto"/>
            <w:noWrap/>
            <w:vAlign w:val="center"/>
            <w:hideMark/>
          </w:tcPr>
          <w:p w14:paraId="69026EC0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4 576 158,00</w:t>
            </w:r>
          </w:p>
        </w:tc>
        <w:tc>
          <w:tcPr>
            <w:tcW w:w="625" w:type="pct"/>
            <w:gridSpan w:val="2"/>
            <w:shd w:val="clear" w:color="auto" w:fill="auto"/>
            <w:noWrap/>
            <w:vAlign w:val="center"/>
            <w:hideMark/>
          </w:tcPr>
          <w:p w14:paraId="1D5FAAF2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4 150 000,00</w:t>
            </w:r>
          </w:p>
        </w:tc>
        <w:tc>
          <w:tcPr>
            <w:tcW w:w="625" w:type="pct"/>
            <w:gridSpan w:val="2"/>
            <w:shd w:val="clear" w:color="auto" w:fill="auto"/>
            <w:noWrap/>
            <w:vAlign w:val="center"/>
            <w:hideMark/>
          </w:tcPr>
          <w:p w14:paraId="7A2DCEAB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426 158,00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A5E5E45" w14:textId="196EE22B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  <w:r w:rsidR="009E4976" w:rsidRPr="00C054BE">
              <w:rPr>
                <w:sz w:val="18"/>
                <w:szCs w:val="18"/>
              </w:rPr>
              <w:t>Запрос котировок</w:t>
            </w:r>
          </w:p>
        </w:tc>
      </w:tr>
      <w:tr w:rsidR="00F52878" w:rsidRPr="00C054BE" w14:paraId="11F2175E" w14:textId="77777777" w:rsidTr="009E4976">
        <w:trPr>
          <w:trHeight w:val="577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0ECE6185" w14:textId="35691CF3" w:rsidR="008859F7" w:rsidRPr="00C054BE" w:rsidRDefault="00F52878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6</w:t>
            </w:r>
          </w:p>
        </w:tc>
        <w:tc>
          <w:tcPr>
            <w:tcW w:w="767" w:type="pct"/>
            <w:shd w:val="clear" w:color="auto" w:fill="auto"/>
            <w:vAlign w:val="center"/>
            <w:hideMark/>
          </w:tcPr>
          <w:p w14:paraId="1E7FE191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 xml:space="preserve">МДОБУ д/с №14 «Солнышко» </w:t>
            </w:r>
          </w:p>
        </w:tc>
        <w:tc>
          <w:tcPr>
            <w:tcW w:w="695" w:type="pct"/>
            <w:gridSpan w:val="2"/>
            <w:shd w:val="clear" w:color="auto" w:fill="auto"/>
            <w:vAlign w:val="center"/>
            <w:hideMark/>
          </w:tcPr>
          <w:p w14:paraId="2AFD3EA2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Капитальный ремонт АПС</w:t>
            </w:r>
          </w:p>
        </w:tc>
        <w:tc>
          <w:tcPr>
            <w:tcW w:w="694" w:type="pct"/>
            <w:gridSpan w:val="2"/>
            <w:shd w:val="clear" w:color="auto" w:fill="auto"/>
            <w:noWrap/>
            <w:vAlign w:val="center"/>
            <w:hideMark/>
          </w:tcPr>
          <w:p w14:paraId="5058A737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2 129 590,00</w:t>
            </w:r>
          </w:p>
        </w:tc>
        <w:tc>
          <w:tcPr>
            <w:tcW w:w="694" w:type="pct"/>
            <w:gridSpan w:val="2"/>
            <w:shd w:val="clear" w:color="auto" w:fill="auto"/>
            <w:noWrap/>
            <w:vAlign w:val="center"/>
            <w:hideMark/>
          </w:tcPr>
          <w:p w14:paraId="7413C511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2 129 580,00</w:t>
            </w:r>
          </w:p>
        </w:tc>
        <w:tc>
          <w:tcPr>
            <w:tcW w:w="625" w:type="pct"/>
            <w:gridSpan w:val="2"/>
            <w:shd w:val="clear" w:color="auto" w:fill="auto"/>
            <w:noWrap/>
            <w:vAlign w:val="center"/>
            <w:hideMark/>
          </w:tcPr>
          <w:p w14:paraId="357C0015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1 980 000,00</w:t>
            </w:r>
          </w:p>
        </w:tc>
        <w:tc>
          <w:tcPr>
            <w:tcW w:w="625" w:type="pct"/>
            <w:gridSpan w:val="2"/>
            <w:shd w:val="clear" w:color="auto" w:fill="auto"/>
            <w:noWrap/>
            <w:vAlign w:val="center"/>
            <w:hideMark/>
          </w:tcPr>
          <w:p w14:paraId="711BF679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149 580,00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8CB7FC9" w14:textId="57B38EBC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  <w:r w:rsidR="009E4976" w:rsidRPr="00C054BE">
              <w:rPr>
                <w:sz w:val="18"/>
                <w:szCs w:val="18"/>
              </w:rPr>
              <w:t>Запрос котировок</w:t>
            </w:r>
          </w:p>
        </w:tc>
      </w:tr>
      <w:tr w:rsidR="00F52878" w:rsidRPr="00C054BE" w14:paraId="5DD0A292" w14:textId="77777777" w:rsidTr="009E4976">
        <w:trPr>
          <w:trHeight w:val="517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0F77205B" w14:textId="354E2E18" w:rsidR="008859F7" w:rsidRPr="00C054BE" w:rsidRDefault="00F52878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7</w:t>
            </w:r>
          </w:p>
        </w:tc>
        <w:tc>
          <w:tcPr>
            <w:tcW w:w="767" w:type="pct"/>
            <w:shd w:val="clear" w:color="auto" w:fill="auto"/>
            <w:vAlign w:val="center"/>
            <w:hideMark/>
          </w:tcPr>
          <w:p w14:paraId="6821072B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МДОБУ ЦРР д/с № 27 «</w:t>
            </w:r>
            <w:proofErr w:type="spellStart"/>
            <w:r w:rsidRPr="00C054BE">
              <w:rPr>
                <w:sz w:val="18"/>
                <w:szCs w:val="18"/>
              </w:rPr>
              <w:t>Дюймовочка</w:t>
            </w:r>
            <w:proofErr w:type="spellEnd"/>
            <w:r w:rsidRPr="00C054BE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695" w:type="pct"/>
            <w:gridSpan w:val="2"/>
            <w:shd w:val="clear" w:color="auto" w:fill="auto"/>
            <w:vAlign w:val="center"/>
            <w:hideMark/>
          </w:tcPr>
          <w:p w14:paraId="561CDABB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Капитальный ремонт АПС</w:t>
            </w:r>
          </w:p>
        </w:tc>
        <w:tc>
          <w:tcPr>
            <w:tcW w:w="694" w:type="pct"/>
            <w:gridSpan w:val="2"/>
            <w:shd w:val="clear" w:color="auto" w:fill="auto"/>
            <w:noWrap/>
            <w:vAlign w:val="center"/>
            <w:hideMark/>
          </w:tcPr>
          <w:p w14:paraId="2C00172B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3 023 890,00</w:t>
            </w:r>
          </w:p>
        </w:tc>
        <w:tc>
          <w:tcPr>
            <w:tcW w:w="694" w:type="pct"/>
            <w:gridSpan w:val="2"/>
            <w:shd w:val="clear" w:color="auto" w:fill="auto"/>
            <w:noWrap/>
            <w:vAlign w:val="center"/>
            <w:hideMark/>
          </w:tcPr>
          <w:p w14:paraId="1A85A14B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3 023 800,00</w:t>
            </w:r>
          </w:p>
        </w:tc>
        <w:tc>
          <w:tcPr>
            <w:tcW w:w="625" w:type="pct"/>
            <w:gridSpan w:val="2"/>
            <w:shd w:val="clear" w:color="auto" w:fill="auto"/>
            <w:noWrap/>
            <w:vAlign w:val="center"/>
            <w:hideMark/>
          </w:tcPr>
          <w:p w14:paraId="13897777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2 888 880,00</w:t>
            </w:r>
          </w:p>
        </w:tc>
        <w:tc>
          <w:tcPr>
            <w:tcW w:w="625" w:type="pct"/>
            <w:gridSpan w:val="2"/>
            <w:shd w:val="clear" w:color="auto" w:fill="auto"/>
            <w:noWrap/>
            <w:vAlign w:val="center"/>
            <w:hideMark/>
          </w:tcPr>
          <w:p w14:paraId="1BB8D312" w14:textId="77777777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134 920,00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C860DEB" w14:textId="1E77AC8C" w:rsidR="008859F7" w:rsidRPr="00C054BE" w:rsidRDefault="008859F7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  <w:r w:rsidR="009E4976" w:rsidRPr="00C054BE">
              <w:rPr>
                <w:sz w:val="18"/>
                <w:szCs w:val="18"/>
              </w:rPr>
              <w:t>Запрос котировок</w:t>
            </w:r>
          </w:p>
        </w:tc>
      </w:tr>
      <w:tr w:rsidR="00F52878" w:rsidRPr="00C054BE" w14:paraId="3E0DE9C1" w14:textId="77777777" w:rsidTr="009E4976">
        <w:trPr>
          <w:trHeight w:val="375"/>
        </w:trPr>
        <w:tc>
          <w:tcPr>
            <w:tcW w:w="270" w:type="pct"/>
            <w:shd w:val="clear" w:color="000000" w:fill="F2F2F2"/>
            <w:noWrap/>
            <w:vAlign w:val="center"/>
            <w:hideMark/>
          </w:tcPr>
          <w:p w14:paraId="27F9AFB4" w14:textId="77777777" w:rsidR="009E4976" w:rsidRPr="00C054BE" w:rsidRDefault="009E4976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  <w:tc>
          <w:tcPr>
            <w:tcW w:w="767" w:type="pct"/>
            <w:shd w:val="clear" w:color="000000" w:fill="F2F2F2"/>
            <w:noWrap/>
            <w:vAlign w:val="center"/>
            <w:hideMark/>
          </w:tcPr>
          <w:p w14:paraId="30D65F1D" w14:textId="14A8A39C" w:rsidR="009E4976" w:rsidRPr="00C054BE" w:rsidRDefault="009E4976" w:rsidP="00F5287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Всего за 2025 г</w:t>
            </w:r>
            <w:r w:rsidR="00F52878" w:rsidRPr="00C054BE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695" w:type="pct"/>
            <w:gridSpan w:val="2"/>
            <w:shd w:val="clear" w:color="000000" w:fill="F2F2F2"/>
            <w:noWrap/>
            <w:vAlign w:val="center"/>
            <w:hideMark/>
          </w:tcPr>
          <w:p w14:paraId="2B0BA365" w14:textId="77777777" w:rsidR="009E4976" w:rsidRPr="00C054BE" w:rsidRDefault="009E4976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  <w:tc>
          <w:tcPr>
            <w:tcW w:w="694" w:type="pct"/>
            <w:gridSpan w:val="2"/>
            <w:shd w:val="clear" w:color="000000" w:fill="F2F2F2"/>
            <w:noWrap/>
            <w:vAlign w:val="center"/>
            <w:hideMark/>
          </w:tcPr>
          <w:p w14:paraId="78881495" w14:textId="52D86A0B" w:rsidR="009E4976" w:rsidRPr="00C054BE" w:rsidRDefault="009E4976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56 364 090,00</w:t>
            </w:r>
          </w:p>
        </w:tc>
        <w:tc>
          <w:tcPr>
            <w:tcW w:w="694" w:type="pct"/>
            <w:gridSpan w:val="2"/>
            <w:shd w:val="clear" w:color="000000" w:fill="F2F2F2"/>
            <w:noWrap/>
            <w:vAlign w:val="center"/>
            <w:hideMark/>
          </w:tcPr>
          <w:p w14:paraId="178A8F7E" w14:textId="7EB49DB2" w:rsidR="009E4976" w:rsidRPr="00C054BE" w:rsidRDefault="009E4976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55 311 288,96</w:t>
            </w:r>
          </w:p>
        </w:tc>
        <w:tc>
          <w:tcPr>
            <w:tcW w:w="625" w:type="pct"/>
            <w:gridSpan w:val="2"/>
            <w:shd w:val="clear" w:color="000000" w:fill="F2F2F2"/>
            <w:noWrap/>
            <w:vAlign w:val="center"/>
            <w:hideMark/>
          </w:tcPr>
          <w:p w14:paraId="39AF95E3" w14:textId="514E0930" w:rsidR="009E4976" w:rsidRPr="00C054BE" w:rsidRDefault="009E4976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47 083 413,59</w:t>
            </w:r>
          </w:p>
        </w:tc>
        <w:tc>
          <w:tcPr>
            <w:tcW w:w="625" w:type="pct"/>
            <w:gridSpan w:val="2"/>
            <w:shd w:val="clear" w:color="000000" w:fill="F2F2F2"/>
            <w:noWrap/>
            <w:vAlign w:val="center"/>
            <w:hideMark/>
          </w:tcPr>
          <w:p w14:paraId="2015F963" w14:textId="155300D0" w:rsidR="009E4976" w:rsidRPr="00C054BE" w:rsidRDefault="009E4976" w:rsidP="00895781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C054BE">
              <w:rPr>
                <w:b/>
                <w:bCs/>
                <w:sz w:val="18"/>
                <w:szCs w:val="18"/>
              </w:rPr>
              <w:t>8 227 875,37</w:t>
            </w:r>
          </w:p>
        </w:tc>
        <w:tc>
          <w:tcPr>
            <w:tcW w:w="629" w:type="pct"/>
            <w:shd w:val="clear" w:color="000000" w:fill="F2F2F2"/>
            <w:noWrap/>
            <w:vAlign w:val="bottom"/>
            <w:hideMark/>
          </w:tcPr>
          <w:p w14:paraId="060D0F3A" w14:textId="77777777" w:rsidR="009E4976" w:rsidRPr="00C054BE" w:rsidRDefault="009E4976" w:rsidP="00895781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C054BE">
              <w:rPr>
                <w:sz w:val="18"/>
                <w:szCs w:val="18"/>
              </w:rPr>
              <w:t> </w:t>
            </w:r>
          </w:p>
        </w:tc>
      </w:tr>
    </w:tbl>
    <w:p w14:paraId="45B0C685" w14:textId="77777777" w:rsidR="00B0156F" w:rsidRPr="00C054BE" w:rsidRDefault="00B0156F" w:rsidP="008A3D8B">
      <w:pPr>
        <w:widowControl/>
        <w:autoSpaceDE/>
        <w:autoSpaceDN/>
        <w:adjustRightInd/>
        <w:spacing w:line="264" w:lineRule="auto"/>
        <w:rPr>
          <w:rFonts w:eastAsiaTheme="minorHAnsi"/>
          <w:szCs w:val="26"/>
          <w:lang w:val="en-US" w:eastAsia="en-US"/>
        </w:rPr>
      </w:pPr>
    </w:p>
    <w:p w14:paraId="461B1FEC" w14:textId="58E09C83" w:rsidR="00B0156F" w:rsidRPr="00C054BE" w:rsidRDefault="009136FF" w:rsidP="008A3D8B">
      <w:pPr>
        <w:widowControl/>
        <w:autoSpaceDE/>
        <w:autoSpaceDN/>
        <w:adjustRightInd/>
        <w:spacing w:line="264" w:lineRule="auto"/>
        <w:rPr>
          <w:rFonts w:eastAsiaTheme="minorHAnsi"/>
          <w:szCs w:val="26"/>
          <w:lang w:eastAsia="en-US"/>
        </w:rPr>
      </w:pPr>
      <w:proofErr w:type="gramStart"/>
      <w:r w:rsidRPr="00C054BE">
        <w:rPr>
          <w:rFonts w:eastAsiaTheme="minorHAnsi"/>
          <w:szCs w:val="26"/>
          <w:lang w:eastAsia="en-US"/>
        </w:rPr>
        <w:t xml:space="preserve">Из таблицы видно, </w:t>
      </w:r>
      <w:r w:rsidR="009E4976" w:rsidRPr="00C054BE">
        <w:rPr>
          <w:rFonts w:eastAsiaTheme="minorHAnsi"/>
          <w:szCs w:val="26"/>
          <w:lang w:eastAsia="en-US"/>
        </w:rPr>
        <w:t xml:space="preserve">что в результате проведения конкурентных способов закупок, в 2023 году экономия бюджетных средств составила в сумме </w:t>
      </w:r>
      <w:r w:rsidR="008A3D8B" w:rsidRPr="00C054BE">
        <w:rPr>
          <w:szCs w:val="26"/>
        </w:rPr>
        <w:t xml:space="preserve">1 055 937,00 рублей или 14,5% </w:t>
      </w:r>
      <w:r w:rsidR="009E4976" w:rsidRPr="00C054BE">
        <w:rPr>
          <w:rFonts w:eastAsiaTheme="minorHAnsi"/>
          <w:szCs w:val="26"/>
          <w:lang w:eastAsia="en-US"/>
        </w:rPr>
        <w:t>от первоначально установленной цены контракта</w:t>
      </w:r>
      <w:r w:rsidR="008A3D8B" w:rsidRPr="00C054BE">
        <w:rPr>
          <w:rFonts w:eastAsiaTheme="minorHAnsi"/>
          <w:szCs w:val="26"/>
          <w:lang w:eastAsia="en-US"/>
        </w:rPr>
        <w:t xml:space="preserve">, в </w:t>
      </w:r>
      <w:r w:rsidRPr="00C054BE">
        <w:rPr>
          <w:rFonts w:eastAsiaTheme="minorHAnsi"/>
          <w:szCs w:val="26"/>
          <w:lang w:eastAsia="en-US"/>
        </w:rPr>
        <w:t xml:space="preserve">2024 году экономия </w:t>
      </w:r>
      <w:r w:rsidR="008A3D8B" w:rsidRPr="00C054BE">
        <w:rPr>
          <w:rFonts w:eastAsiaTheme="minorHAnsi"/>
          <w:szCs w:val="26"/>
          <w:lang w:eastAsia="en-US"/>
        </w:rPr>
        <w:t>составила</w:t>
      </w:r>
      <w:r w:rsidRPr="00C054BE">
        <w:rPr>
          <w:rFonts w:eastAsiaTheme="minorHAnsi"/>
          <w:szCs w:val="26"/>
          <w:lang w:eastAsia="en-US"/>
        </w:rPr>
        <w:t xml:space="preserve"> 18 819 664,41 рубля или 21,6%</w:t>
      </w:r>
      <w:r w:rsidR="008A3D8B" w:rsidRPr="00C054BE">
        <w:rPr>
          <w:rFonts w:eastAsiaTheme="minorHAnsi"/>
          <w:szCs w:val="26"/>
          <w:lang w:eastAsia="en-US"/>
        </w:rPr>
        <w:t>, в</w:t>
      </w:r>
      <w:r w:rsidR="007B2729" w:rsidRPr="00C054BE">
        <w:rPr>
          <w:rFonts w:eastAsiaTheme="minorHAnsi"/>
          <w:szCs w:val="26"/>
          <w:lang w:eastAsia="en-US"/>
        </w:rPr>
        <w:t xml:space="preserve"> 2025 году экономия составила 8</w:t>
      </w:r>
      <w:r w:rsidR="008A3D8B" w:rsidRPr="00C054BE">
        <w:rPr>
          <w:rFonts w:eastAsiaTheme="minorHAnsi"/>
          <w:szCs w:val="26"/>
          <w:lang w:eastAsia="en-US"/>
        </w:rPr>
        <w:t xml:space="preserve"> 227 875,37 </w:t>
      </w:r>
      <w:r w:rsidR="007B2729" w:rsidRPr="00C054BE">
        <w:rPr>
          <w:rFonts w:eastAsiaTheme="minorHAnsi"/>
          <w:szCs w:val="26"/>
          <w:lang w:eastAsia="en-US"/>
        </w:rPr>
        <w:t>рубл</w:t>
      </w:r>
      <w:r w:rsidR="008A3D8B" w:rsidRPr="00C054BE">
        <w:rPr>
          <w:rFonts w:eastAsiaTheme="minorHAnsi"/>
          <w:szCs w:val="26"/>
          <w:lang w:eastAsia="en-US"/>
        </w:rPr>
        <w:t>ей</w:t>
      </w:r>
      <w:r w:rsidR="007B2729" w:rsidRPr="00C054BE">
        <w:rPr>
          <w:rFonts w:eastAsiaTheme="minorHAnsi"/>
          <w:szCs w:val="26"/>
          <w:lang w:eastAsia="en-US"/>
        </w:rPr>
        <w:t xml:space="preserve"> или 1</w:t>
      </w:r>
      <w:r w:rsidR="008A3D8B" w:rsidRPr="00C054BE">
        <w:rPr>
          <w:rFonts w:eastAsiaTheme="minorHAnsi"/>
          <w:szCs w:val="26"/>
          <w:lang w:eastAsia="en-US"/>
        </w:rPr>
        <w:t>4,9</w:t>
      </w:r>
      <w:r w:rsidR="007B2729" w:rsidRPr="00C054BE">
        <w:rPr>
          <w:rFonts w:eastAsiaTheme="minorHAnsi"/>
          <w:szCs w:val="26"/>
          <w:lang w:eastAsia="en-US"/>
        </w:rPr>
        <w:t>%.</w:t>
      </w:r>
      <w:proofErr w:type="gramEnd"/>
    </w:p>
    <w:p w14:paraId="7D755E41" w14:textId="55681764" w:rsidR="007D7F7E" w:rsidRPr="00C054BE" w:rsidRDefault="007B2729" w:rsidP="007D7F7E">
      <w:pPr>
        <w:widowControl/>
        <w:autoSpaceDE/>
        <w:autoSpaceDN/>
        <w:adjustRightInd/>
        <w:spacing w:line="276" w:lineRule="auto"/>
        <w:rPr>
          <w:szCs w:val="26"/>
        </w:rPr>
      </w:pPr>
      <w:proofErr w:type="gramStart"/>
      <w:r w:rsidRPr="00C054BE">
        <w:rPr>
          <w:rFonts w:eastAsiaTheme="minorHAnsi"/>
          <w:szCs w:val="26"/>
          <w:lang w:eastAsia="en-US"/>
        </w:rPr>
        <w:t>По состоянию на 01.07.2026 года проводятся закупочные процедуры по шести разработанным в период 2023 – 2025 годов ПСД</w:t>
      </w:r>
      <w:r w:rsidRPr="00C054BE">
        <w:rPr>
          <w:rStyle w:val="af2"/>
          <w:rFonts w:eastAsiaTheme="minorHAnsi"/>
          <w:szCs w:val="26"/>
          <w:lang w:eastAsia="en-US"/>
        </w:rPr>
        <w:footnoteReference w:id="2"/>
      </w:r>
      <w:r w:rsidRPr="00C054BE">
        <w:rPr>
          <w:rFonts w:eastAsiaTheme="minorHAnsi"/>
          <w:szCs w:val="26"/>
          <w:lang w:eastAsia="en-US"/>
        </w:rPr>
        <w:t xml:space="preserve"> </w:t>
      </w:r>
      <w:r w:rsidR="007D7F7E" w:rsidRPr="00C054BE">
        <w:rPr>
          <w:rFonts w:eastAsiaTheme="minorHAnsi"/>
          <w:szCs w:val="26"/>
          <w:lang w:eastAsia="en-US"/>
        </w:rPr>
        <w:t>для пяти учреждений образования (к</w:t>
      </w:r>
      <w:r w:rsidR="007D7F7E" w:rsidRPr="00C054BE">
        <w:rPr>
          <w:szCs w:val="26"/>
        </w:rPr>
        <w:t>апитальный ремонт кровли здания МДОБУ д/с №13 «Теремок», капитальный ремонт кровли здания МДОБУ ЦРР д/с №32 «</w:t>
      </w:r>
      <w:proofErr w:type="spellStart"/>
      <w:r w:rsidR="007D7F7E" w:rsidRPr="00C054BE">
        <w:rPr>
          <w:szCs w:val="26"/>
        </w:rPr>
        <w:t>АБВГДейка</w:t>
      </w:r>
      <w:proofErr w:type="spellEnd"/>
      <w:r w:rsidR="007D7F7E" w:rsidRPr="00C054BE">
        <w:rPr>
          <w:szCs w:val="26"/>
        </w:rPr>
        <w:t>», капитальный ремонт кровли здания МДОБУ ЦРР д/с № 20 «Родничок», капитальный ремонт кровли и помещений 1 этажа здания МОБУ «СОШ</w:t>
      </w:r>
      <w:proofErr w:type="gramEnd"/>
      <w:r w:rsidR="007D7F7E" w:rsidRPr="00C054BE">
        <w:rPr>
          <w:szCs w:val="26"/>
        </w:rPr>
        <w:t xml:space="preserve"> № </w:t>
      </w:r>
      <w:proofErr w:type="gramStart"/>
      <w:r w:rsidR="007D7F7E" w:rsidRPr="00C054BE">
        <w:rPr>
          <w:szCs w:val="26"/>
        </w:rPr>
        <w:t>4», капитальный ремонт спортивного зала МОБУ «СОШ № 4», капитальный ремонт кровли пристройки МДОБУ ЦРР д/с №28 «Фламинго»).</w:t>
      </w:r>
      <w:proofErr w:type="gramEnd"/>
    </w:p>
    <w:p w14:paraId="69FFB9D5" w14:textId="77777777" w:rsidR="00812F83" w:rsidRPr="00C054BE" w:rsidRDefault="00812F83" w:rsidP="00BF3901">
      <w:pPr>
        <w:widowControl/>
        <w:autoSpaceDE/>
        <w:autoSpaceDN/>
        <w:adjustRightInd/>
        <w:spacing w:line="276" w:lineRule="auto"/>
        <w:rPr>
          <w:rFonts w:eastAsiaTheme="minorHAnsi"/>
          <w:szCs w:val="26"/>
          <w:lang w:eastAsia="en-US"/>
        </w:rPr>
      </w:pPr>
    </w:p>
    <w:p w14:paraId="7AEDBE8B" w14:textId="007B070B" w:rsidR="007D7F7E" w:rsidRPr="00C054BE" w:rsidRDefault="00795921" w:rsidP="00BF3901">
      <w:pPr>
        <w:widowControl/>
        <w:autoSpaceDE/>
        <w:autoSpaceDN/>
        <w:adjustRightInd/>
        <w:spacing w:line="276" w:lineRule="auto"/>
        <w:rPr>
          <w:rFonts w:eastAsiaTheme="minorHAnsi"/>
          <w:b/>
          <w:szCs w:val="26"/>
          <w:lang w:eastAsia="en-US"/>
        </w:rPr>
      </w:pPr>
      <w:r w:rsidRPr="00C054BE">
        <w:rPr>
          <w:rFonts w:eastAsiaTheme="minorHAnsi"/>
          <w:b/>
          <w:szCs w:val="26"/>
          <w:lang w:eastAsia="en-US"/>
        </w:rPr>
        <w:t xml:space="preserve">3. </w:t>
      </w:r>
      <w:r w:rsidR="007D7F7E" w:rsidRPr="00C054BE">
        <w:rPr>
          <w:rFonts w:eastAsiaTheme="minorHAnsi"/>
          <w:b/>
          <w:szCs w:val="26"/>
          <w:lang w:eastAsia="en-US"/>
        </w:rPr>
        <w:t>Выводы</w:t>
      </w:r>
      <w:r w:rsidR="00C634AA" w:rsidRPr="00C054BE">
        <w:rPr>
          <w:rFonts w:eastAsiaTheme="minorHAnsi"/>
          <w:b/>
          <w:szCs w:val="26"/>
          <w:lang w:eastAsia="en-US"/>
        </w:rPr>
        <w:t>.</w:t>
      </w:r>
    </w:p>
    <w:p w14:paraId="2BB657C9" w14:textId="50A405C3" w:rsidR="00C634AA" w:rsidRPr="00C054BE" w:rsidRDefault="005D019B" w:rsidP="00035B43">
      <w:pPr>
        <w:widowControl/>
        <w:shd w:val="clear" w:color="auto" w:fill="FFFFFF"/>
        <w:tabs>
          <w:tab w:val="left" w:pos="709"/>
        </w:tabs>
        <w:autoSpaceDE/>
        <w:adjustRightInd/>
        <w:spacing w:line="264" w:lineRule="auto"/>
        <w:rPr>
          <w:szCs w:val="26"/>
        </w:rPr>
      </w:pPr>
      <w:r w:rsidRPr="00C054BE">
        <w:rPr>
          <w:szCs w:val="26"/>
        </w:rPr>
        <w:t>З</w:t>
      </w:r>
      <w:r w:rsidR="00C634AA" w:rsidRPr="00C054BE">
        <w:rPr>
          <w:szCs w:val="26"/>
        </w:rPr>
        <w:t xml:space="preserve">а </w:t>
      </w:r>
      <w:r w:rsidRPr="00C054BE">
        <w:rPr>
          <w:szCs w:val="26"/>
        </w:rPr>
        <w:t>период</w:t>
      </w:r>
      <w:r w:rsidR="00035B43" w:rsidRPr="00C054BE">
        <w:rPr>
          <w:szCs w:val="26"/>
        </w:rPr>
        <w:t xml:space="preserve"> </w:t>
      </w:r>
      <w:r w:rsidR="00A33A2A" w:rsidRPr="00C054BE">
        <w:rPr>
          <w:szCs w:val="26"/>
        </w:rPr>
        <w:t>20</w:t>
      </w:r>
      <w:r w:rsidR="00C634AA" w:rsidRPr="00C054BE">
        <w:rPr>
          <w:szCs w:val="26"/>
        </w:rPr>
        <w:t xml:space="preserve">23-2025 годов </w:t>
      </w:r>
      <w:r w:rsidR="00035B43" w:rsidRPr="00C054BE">
        <w:rPr>
          <w:szCs w:val="26"/>
        </w:rPr>
        <w:t>учреждениями</w:t>
      </w:r>
      <w:r w:rsidR="00C634AA" w:rsidRPr="00C054BE">
        <w:rPr>
          <w:szCs w:val="26"/>
        </w:rPr>
        <w:t>, подведомственными управлению</w:t>
      </w:r>
      <w:r w:rsidR="00035B43" w:rsidRPr="00C054BE">
        <w:rPr>
          <w:szCs w:val="26"/>
        </w:rPr>
        <w:t xml:space="preserve"> образования </w:t>
      </w:r>
      <w:r w:rsidR="00C634AA" w:rsidRPr="00C054BE">
        <w:rPr>
          <w:szCs w:val="26"/>
        </w:rPr>
        <w:t xml:space="preserve">администрации Арсеньевского городского округа, </w:t>
      </w:r>
      <w:r w:rsidR="00035B43" w:rsidRPr="00C054BE">
        <w:rPr>
          <w:szCs w:val="26"/>
        </w:rPr>
        <w:t>заключены 28 договоров на разработку ПСД для проведения капитального ремонта</w:t>
      </w:r>
      <w:r w:rsidR="00C634AA" w:rsidRPr="00C054BE">
        <w:rPr>
          <w:szCs w:val="26"/>
        </w:rPr>
        <w:t>.</w:t>
      </w:r>
    </w:p>
    <w:p w14:paraId="1C502B05" w14:textId="51A66931" w:rsidR="00C634AA" w:rsidRPr="00C054BE" w:rsidRDefault="00C634AA" w:rsidP="00035B43">
      <w:pPr>
        <w:widowControl/>
        <w:shd w:val="clear" w:color="auto" w:fill="FFFFFF"/>
        <w:tabs>
          <w:tab w:val="left" w:pos="709"/>
        </w:tabs>
        <w:autoSpaceDE/>
        <w:adjustRightInd/>
        <w:spacing w:line="264" w:lineRule="auto"/>
        <w:rPr>
          <w:szCs w:val="26"/>
        </w:rPr>
      </w:pPr>
      <w:r w:rsidRPr="00C054BE">
        <w:rPr>
          <w:szCs w:val="26"/>
        </w:rPr>
        <w:t xml:space="preserve">Общий объем бюджетных средств, израсходованных на </w:t>
      </w:r>
      <w:r w:rsidR="000E3A55" w:rsidRPr="00C054BE">
        <w:rPr>
          <w:szCs w:val="26"/>
        </w:rPr>
        <w:t>разработку ПСД</w:t>
      </w:r>
      <w:r w:rsidRPr="00C054BE">
        <w:rPr>
          <w:szCs w:val="26"/>
        </w:rPr>
        <w:t xml:space="preserve"> за 2023</w:t>
      </w:r>
      <w:r w:rsidR="00C054BE">
        <w:rPr>
          <w:szCs w:val="26"/>
        </w:rPr>
        <w:t xml:space="preserve"> </w:t>
      </w:r>
      <w:r w:rsidRPr="00C054BE">
        <w:rPr>
          <w:szCs w:val="26"/>
        </w:rPr>
        <w:t>-</w:t>
      </w:r>
      <w:r w:rsidR="00C054BE">
        <w:rPr>
          <w:szCs w:val="26"/>
        </w:rPr>
        <w:t xml:space="preserve"> </w:t>
      </w:r>
      <w:r w:rsidRPr="00C054BE">
        <w:rPr>
          <w:szCs w:val="26"/>
        </w:rPr>
        <w:t xml:space="preserve">2025 годы, составил </w:t>
      </w:r>
      <w:r w:rsidR="00C054BE">
        <w:rPr>
          <w:szCs w:val="26"/>
        </w:rPr>
        <w:t>7</w:t>
      </w:r>
      <w:r w:rsidRPr="00C054BE">
        <w:rPr>
          <w:szCs w:val="26"/>
        </w:rPr>
        <w:t> </w:t>
      </w:r>
      <w:r w:rsidR="00C054BE">
        <w:rPr>
          <w:szCs w:val="26"/>
        </w:rPr>
        <w:t>355</w:t>
      </w:r>
      <w:r w:rsidRPr="00C054BE">
        <w:rPr>
          <w:szCs w:val="26"/>
        </w:rPr>
        <w:t> </w:t>
      </w:r>
      <w:r w:rsidR="00C054BE">
        <w:rPr>
          <w:szCs w:val="26"/>
        </w:rPr>
        <w:t>727</w:t>
      </w:r>
      <w:r w:rsidRPr="00C054BE">
        <w:rPr>
          <w:szCs w:val="26"/>
        </w:rPr>
        <w:t>,</w:t>
      </w:r>
      <w:r w:rsidR="00C054BE">
        <w:rPr>
          <w:szCs w:val="26"/>
        </w:rPr>
        <w:t>0</w:t>
      </w:r>
      <w:r w:rsidRPr="00C054BE">
        <w:rPr>
          <w:szCs w:val="26"/>
        </w:rPr>
        <w:t>0</w:t>
      </w:r>
      <w:r w:rsidR="00035B43" w:rsidRPr="00C054BE">
        <w:rPr>
          <w:szCs w:val="26"/>
        </w:rPr>
        <w:t xml:space="preserve"> рублей. </w:t>
      </w:r>
    </w:p>
    <w:p w14:paraId="156A3C04" w14:textId="0370771D" w:rsidR="00035B43" w:rsidRPr="00C054BE" w:rsidRDefault="00035B43" w:rsidP="00035B43">
      <w:pPr>
        <w:widowControl/>
        <w:shd w:val="clear" w:color="auto" w:fill="FFFFFF"/>
        <w:tabs>
          <w:tab w:val="left" w:pos="709"/>
        </w:tabs>
        <w:autoSpaceDE/>
        <w:adjustRightInd/>
        <w:spacing w:line="264" w:lineRule="auto"/>
        <w:rPr>
          <w:szCs w:val="26"/>
        </w:rPr>
      </w:pPr>
      <w:r w:rsidRPr="00C054BE">
        <w:rPr>
          <w:szCs w:val="26"/>
        </w:rPr>
        <w:t>Проектная документация разработана для проведения кап</w:t>
      </w:r>
      <w:r w:rsidR="00C634AA" w:rsidRPr="00C054BE">
        <w:rPr>
          <w:szCs w:val="26"/>
        </w:rPr>
        <w:t xml:space="preserve">итального </w:t>
      </w:r>
      <w:r w:rsidRPr="00C054BE">
        <w:rPr>
          <w:szCs w:val="26"/>
        </w:rPr>
        <w:t>ремонта в 24 образовательных учреждениях город</w:t>
      </w:r>
      <w:r w:rsidR="00C054BE">
        <w:rPr>
          <w:szCs w:val="26"/>
        </w:rPr>
        <w:t>ского округа</w:t>
      </w:r>
      <w:r w:rsidRPr="00C054BE">
        <w:rPr>
          <w:szCs w:val="26"/>
        </w:rPr>
        <w:t xml:space="preserve">, из них: 15 детских дошкольных учреждений и 9 средних общеобразовательных школ. </w:t>
      </w:r>
    </w:p>
    <w:p w14:paraId="1BF38C59" w14:textId="525DA2A9" w:rsidR="005D019B" w:rsidRPr="00C054BE" w:rsidRDefault="005D019B" w:rsidP="005D019B">
      <w:pPr>
        <w:widowControl/>
        <w:shd w:val="clear" w:color="auto" w:fill="FFFFFF"/>
        <w:tabs>
          <w:tab w:val="left" w:pos="709"/>
        </w:tabs>
        <w:autoSpaceDE/>
        <w:adjustRightInd/>
        <w:spacing w:line="264" w:lineRule="auto"/>
        <w:rPr>
          <w:szCs w:val="26"/>
        </w:rPr>
      </w:pPr>
      <w:r w:rsidRPr="00C054BE">
        <w:rPr>
          <w:rFonts w:eastAsiaTheme="minorHAnsi" w:cstheme="minorBidi"/>
          <w:bCs/>
          <w:spacing w:val="-4"/>
          <w:szCs w:val="26"/>
          <w:lang w:eastAsia="en-US"/>
        </w:rPr>
        <w:t xml:space="preserve">Разработка </w:t>
      </w:r>
      <w:r w:rsidRPr="00C054BE">
        <w:rPr>
          <w:szCs w:val="26"/>
        </w:rPr>
        <w:t>ПСД осуществлялась по следующим направлениям:</w:t>
      </w:r>
    </w:p>
    <w:p w14:paraId="695BF218" w14:textId="25BAE312" w:rsidR="005D019B" w:rsidRPr="00C054BE" w:rsidRDefault="005D019B" w:rsidP="005D019B">
      <w:pPr>
        <w:widowControl/>
        <w:shd w:val="clear" w:color="auto" w:fill="FFFFFF"/>
        <w:tabs>
          <w:tab w:val="left" w:pos="709"/>
        </w:tabs>
        <w:autoSpaceDE/>
        <w:adjustRightInd/>
        <w:spacing w:line="264" w:lineRule="auto"/>
        <w:rPr>
          <w:szCs w:val="26"/>
        </w:rPr>
      </w:pPr>
      <w:r w:rsidRPr="00C054BE">
        <w:rPr>
          <w:szCs w:val="26"/>
        </w:rPr>
        <w:t>- на капитальный ремонт отдельных частей зданий и сооружений в учреждениях образования (кровли, спортзала, входных групп, классов и помещений, и др.);</w:t>
      </w:r>
    </w:p>
    <w:p w14:paraId="076372AA" w14:textId="0DA5E928" w:rsidR="005D019B" w:rsidRPr="00C054BE" w:rsidRDefault="005D019B" w:rsidP="005D019B">
      <w:pPr>
        <w:widowControl/>
        <w:shd w:val="clear" w:color="auto" w:fill="FFFFFF"/>
        <w:tabs>
          <w:tab w:val="left" w:pos="709"/>
        </w:tabs>
        <w:autoSpaceDE/>
        <w:adjustRightInd/>
        <w:spacing w:line="264" w:lineRule="auto"/>
        <w:rPr>
          <w:szCs w:val="26"/>
        </w:rPr>
      </w:pPr>
      <w:r w:rsidRPr="00C054BE">
        <w:rPr>
          <w:szCs w:val="26"/>
        </w:rPr>
        <w:lastRenderedPageBreak/>
        <w:t>- на капитальный ремонт автоматической пожарной сигнализации и системы оповещения и системы управления эвакуацией людей при пожаре.</w:t>
      </w:r>
    </w:p>
    <w:p w14:paraId="0E608387" w14:textId="77777777" w:rsidR="00752F33" w:rsidRDefault="00C634AA" w:rsidP="00752F33">
      <w:pPr>
        <w:widowControl/>
        <w:autoSpaceDE/>
        <w:autoSpaceDN/>
        <w:adjustRightInd/>
        <w:spacing w:line="264" w:lineRule="auto"/>
        <w:rPr>
          <w:rFonts w:eastAsiaTheme="minorHAnsi"/>
          <w:szCs w:val="26"/>
          <w:lang w:eastAsia="en-US"/>
        </w:rPr>
      </w:pPr>
      <w:proofErr w:type="gramStart"/>
      <w:r w:rsidRPr="00C054BE">
        <w:rPr>
          <w:rFonts w:eastAsiaTheme="minorHAnsi"/>
          <w:szCs w:val="26"/>
          <w:lang w:eastAsia="en-US"/>
        </w:rPr>
        <w:t>По состоянию на 01.07.2026 из</w:t>
      </w:r>
      <w:r w:rsidR="005D019B" w:rsidRPr="00C054BE">
        <w:rPr>
          <w:rFonts w:eastAsiaTheme="minorHAnsi"/>
          <w:szCs w:val="26"/>
          <w:lang w:eastAsia="en-US"/>
        </w:rPr>
        <w:t xml:space="preserve"> 28 ПСД, разработанных в период 2023 - 2025 годов,  </w:t>
      </w:r>
      <w:r w:rsidR="005D019B" w:rsidRPr="00C054BE">
        <w:rPr>
          <w:rFonts w:eastAsiaTheme="minorHAnsi"/>
          <w:b/>
          <w:szCs w:val="26"/>
          <w:lang w:eastAsia="en-US"/>
        </w:rPr>
        <w:t>реализовано 13 ПСД</w:t>
      </w:r>
      <w:r w:rsidR="005D019B" w:rsidRPr="00C054BE">
        <w:rPr>
          <w:rFonts w:eastAsiaTheme="minorHAnsi"/>
          <w:szCs w:val="26"/>
          <w:lang w:eastAsia="en-US"/>
        </w:rPr>
        <w:t>, (капитальный ремонт в образовательных учреждениях завершен</w:t>
      </w:r>
      <w:r w:rsidR="00752F33">
        <w:rPr>
          <w:rFonts w:eastAsiaTheme="minorHAnsi"/>
          <w:szCs w:val="26"/>
          <w:lang w:eastAsia="en-US"/>
        </w:rPr>
        <w:t>)</w:t>
      </w:r>
      <w:r w:rsidR="005D019B" w:rsidRPr="00C054BE">
        <w:rPr>
          <w:rFonts w:eastAsiaTheme="minorHAnsi"/>
          <w:szCs w:val="26"/>
          <w:lang w:eastAsia="en-US"/>
        </w:rPr>
        <w:t>;</w:t>
      </w:r>
      <w:r w:rsidRPr="00C054BE">
        <w:rPr>
          <w:rFonts w:eastAsiaTheme="minorHAnsi"/>
          <w:szCs w:val="26"/>
          <w:lang w:eastAsia="en-US"/>
        </w:rPr>
        <w:t xml:space="preserve"> </w:t>
      </w:r>
      <w:r w:rsidR="005D019B" w:rsidRPr="00C054BE">
        <w:rPr>
          <w:rFonts w:eastAsiaTheme="minorHAnsi"/>
          <w:b/>
          <w:szCs w:val="26"/>
          <w:lang w:eastAsia="en-US"/>
        </w:rPr>
        <w:t xml:space="preserve">находятся в процессе реализации - 6 ПСД </w:t>
      </w:r>
      <w:r w:rsidR="005D019B" w:rsidRPr="00C054BE">
        <w:rPr>
          <w:rFonts w:eastAsiaTheme="minorHAnsi"/>
          <w:szCs w:val="26"/>
          <w:lang w:eastAsia="en-US"/>
        </w:rPr>
        <w:t>(капитальный ремонт ведется, либо документация для проведения капитального ремонта и определения подрядчика (исполнителя) размещена на сайте закупок ЕИС (</w:t>
      </w:r>
      <w:hyperlink r:id="rId12" w:history="1">
        <w:r w:rsidR="005D019B" w:rsidRPr="00C054BE">
          <w:rPr>
            <w:rStyle w:val="a7"/>
            <w:rFonts w:eastAsiaTheme="minorHAnsi"/>
            <w:color w:val="auto"/>
            <w:szCs w:val="26"/>
            <w:lang w:eastAsia="en-US"/>
          </w:rPr>
          <w:t>https://zakupki.gov.ru/)</w:t>
        </w:r>
      </w:hyperlink>
      <w:r w:rsidR="005D019B" w:rsidRPr="00C054BE">
        <w:rPr>
          <w:rFonts w:eastAsiaTheme="minorHAnsi"/>
          <w:szCs w:val="26"/>
          <w:lang w:eastAsia="en-US"/>
        </w:rPr>
        <w:t>)</w:t>
      </w:r>
      <w:r w:rsidRPr="00C054BE">
        <w:rPr>
          <w:rFonts w:eastAsiaTheme="minorHAnsi"/>
          <w:szCs w:val="26"/>
          <w:lang w:eastAsia="en-US"/>
        </w:rPr>
        <w:t xml:space="preserve">, </w:t>
      </w:r>
      <w:r w:rsidR="005D019B" w:rsidRPr="00C054BE">
        <w:rPr>
          <w:rFonts w:eastAsiaTheme="minorHAnsi"/>
          <w:b/>
          <w:szCs w:val="26"/>
          <w:lang w:eastAsia="en-US"/>
        </w:rPr>
        <w:t>не реализованы - 9 ПСД</w:t>
      </w:r>
      <w:r w:rsidR="005D019B" w:rsidRPr="00C054BE">
        <w:rPr>
          <w:rFonts w:eastAsiaTheme="minorHAnsi"/>
          <w:szCs w:val="26"/>
          <w:lang w:eastAsia="en-US"/>
        </w:rPr>
        <w:t>.</w:t>
      </w:r>
      <w:r w:rsidR="00752F33">
        <w:rPr>
          <w:rFonts w:eastAsiaTheme="minorHAnsi"/>
          <w:szCs w:val="26"/>
          <w:lang w:eastAsia="en-US"/>
        </w:rPr>
        <w:t xml:space="preserve"> </w:t>
      </w:r>
      <w:proofErr w:type="gramEnd"/>
    </w:p>
    <w:p w14:paraId="4D1F9379" w14:textId="06BD6E7C" w:rsidR="00752F33" w:rsidRPr="00A7786A" w:rsidRDefault="00752F33" w:rsidP="00752F33">
      <w:pPr>
        <w:widowControl/>
        <w:autoSpaceDE/>
        <w:autoSpaceDN/>
        <w:adjustRightInd/>
        <w:spacing w:line="264" w:lineRule="auto"/>
        <w:rPr>
          <w:rFonts w:eastAsiaTheme="minorHAnsi"/>
          <w:szCs w:val="26"/>
          <w:lang w:eastAsia="en-US"/>
        </w:rPr>
      </w:pPr>
      <w:proofErr w:type="gramStart"/>
      <w:r>
        <w:rPr>
          <w:rFonts w:eastAsiaTheme="minorHAnsi"/>
          <w:szCs w:val="26"/>
          <w:lang w:eastAsia="en-US"/>
        </w:rPr>
        <w:t xml:space="preserve">По нереализованным ПСД управлением образования ведется следующая работа: </w:t>
      </w:r>
      <w:r w:rsidRPr="00A7786A">
        <w:rPr>
          <w:rFonts w:eastAsiaTheme="minorHAnsi"/>
          <w:szCs w:val="26"/>
          <w:lang w:eastAsia="en-US"/>
        </w:rPr>
        <w:t>ежегодно до 15 июля текущего года</w:t>
      </w:r>
      <w:r>
        <w:rPr>
          <w:rFonts w:eastAsiaTheme="minorHAnsi"/>
          <w:szCs w:val="26"/>
          <w:lang w:eastAsia="en-US"/>
        </w:rPr>
        <w:t>,</w:t>
      </w:r>
      <w:r w:rsidRPr="00A7786A">
        <w:rPr>
          <w:rFonts w:eastAsiaTheme="minorHAnsi"/>
          <w:szCs w:val="26"/>
          <w:lang w:eastAsia="en-US"/>
        </w:rPr>
        <w:t xml:space="preserve"> </w:t>
      </w:r>
      <w:r>
        <w:rPr>
          <w:rFonts w:eastAsiaTheme="minorHAnsi"/>
          <w:szCs w:val="26"/>
          <w:lang w:eastAsia="en-US"/>
        </w:rPr>
        <w:t>в</w:t>
      </w:r>
      <w:r w:rsidRPr="00A7786A">
        <w:rPr>
          <w:szCs w:val="26"/>
        </w:rPr>
        <w:t xml:space="preserve"> соответствии с пунктом 6.1 Постановления Администрации Приморского края от 16.12.2019 № 848-па «Об утверждении государственной программы Приморского края «Развитие образования Приморского края»</w:t>
      </w:r>
      <w:r>
        <w:rPr>
          <w:szCs w:val="26"/>
        </w:rPr>
        <w:t xml:space="preserve">, </w:t>
      </w:r>
      <w:r w:rsidRPr="00A7786A">
        <w:rPr>
          <w:rFonts w:eastAsiaTheme="minorHAnsi"/>
          <w:szCs w:val="26"/>
          <w:lang w:eastAsia="en-US"/>
        </w:rPr>
        <w:t>в Министерство образования Приморского края направля</w:t>
      </w:r>
      <w:r>
        <w:rPr>
          <w:rFonts w:eastAsiaTheme="minorHAnsi"/>
          <w:szCs w:val="26"/>
          <w:lang w:eastAsia="en-US"/>
        </w:rPr>
        <w:t>е</w:t>
      </w:r>
      <w:r w:rsidRPr="00A7786A">
        <w:rPr>
          <w:rFonts w:eastAsiaTheme="minorHAnsi"/>
          <w:szCs w:val="26"/>
          <w:lang w:eastAsia="en-US"/>
        </w:rPr>
        <w:t xml:space="preserve">тся </w:t>
      </w:r>
      <w:r>
        <w:rPr>
          <w:rFonts w:eastAsiaTheme="minorHAnsi"/>
          <w:szCs w:val="26"/>
          <w:lang w:eastAsia="en-US"/>
        </w:rPr>
        <w:t xml:space="preserve">пакет </w:t>
      </w:r>
      <w:r w:rsidRPr="00A7786A">
        <w:rPr>
          <w:rFonts w:eastAsiaTheme="minorHAnsi"/>
          <w:szCs w:val="26"/>
          <w:lang w:eastAsia="en-US"/>
        </w:rPr>
        <w:t>документ</w:t>
      </w:r>
      <w:r>
        <w:rPr>
          <w:rFonts w:eastAsiaTheme="minorHAnsi"/>
          <w:szCs w:val="26"/>
          <w:lang w:eastAsia="en-US"/>
        </w:rPr>
        <w:t>ов</w:t>
      </w:r>
      <w:r w:rsidR="006759DF">
        <w:rPr>
          <w:rFonts w:eastAsiaTheme="minorHAnsi"/>
          <w:szCs w:val="26"/>
          <w:lang w:eastAsia="en-US"/>
        </w:rPr>
        <w:t xml:space="preserve"> </w:t>
      </w:r>
      <w:r>
        <w:rPr>
          <w:rFonts w:eastAsiaTheme="minorHAnsi"/>
          <w:szCs w:val="26"/>
          <w:lang w:eastAsia="en-US"/>
        </w:rPr>
        <w:t>для получения субсидии</w:t>
      </w:r>
      <w:r w:rsidRPr="00A7786A">
        <w:rPr>
          <w:rFonts w:eastAsiaTheme="minorHAnsi"/>
          <w:szCs w:val="26"/>
          <w:lang w:eastAsia="en-US"/>
        </w:rPr>
        <w:t xml:space="preserve"> из краевого бюджета на проведение капитальных ремонтов в учреждениях образования Арсеньевского городского округа</w:t>
      </w:r>
      <w:proofErr w:type="gramEnd"/>
      <w:r w:rsidRPr="00A7786A">
        <w:rPr>
          <w:rFonts w:eastAsiaTheme="minorHAnsi"/>
          <w:szCs w:val="26"/>
          <w:lang w:eastAsia="en-US"/>
        </w:rPr>
        <w:t xml:space="preserve"> в рамках региональной программы Приморского края «Развитие образования Приморского края».</w:t>
      </w:r>
    </w:p>
    <w:p w14:paraId="7BAD2DD1" w14:textId="5987911C" w:rsidR="005D019B" w:rsidRPr="00C054BE" w:rsidRDefault="005D019B" w:rsidP="005D019B">
      <w:pPr>
        <w:widowControl/>
        <w:autoSpaceDE/>
        <w:autoSpaceDN/>
        <w:adjustRightInd/>
        <w:spacing w:line="264" w:lineRule="auto"/>
        <w:rPr>
          <w:rFonts w:eastAsiaTheme="minorHAnsi"/>
          <w:szCs w:val="26"/>
          <w:lang w:eastAsia="en-US"/>
        </w:rPr>
      </w:pPr>
      <w:r w:rsidRPr="00C054BE">
        <w:rPr>
          <w:rFonts w:eastAsiaTheme="minorHAnsi"/>
          <w:szCs w:val="26"/>
          <w:lang w:eastAsia="en-US"/>
        </w:rPr>
        <w:t xml:space="preserve">Эффективность использования </w:t>
      </w:r>
      <w:r w:rsidR="000E3A55" w:rsidRPr="00C054BE">
        <w:rPr>
          <w:rFonts w:eastAsiaTheme="minorHAnsi"/>
          <w:szCs w:val="26"/>
          <w:lang w:eastAsia="en-US"/>
        </w:rPr>
        <w:t xml:space="preserve">ПСД, </w:t>
      </w:r>
      <w:r w:rsidRPr="00C054BE">
        <w:rPr>
          <w:rFonts w:eastAsiaTheme="minorHAnsi"/>
          <w:szCs w:val="26"/>
          <w:lang w:eastAsia="en-US"/>
        </w:rPr>
        <w:t>разработанных в 2023-2025 годах</w:t>
      </w:r>
      <w:r w:rsidR="000E3A55" w:rsidRPr="00C054BE">
        <w:rPr>
          <w:rFonts w:eastAsiaTheme="minorHAnsi"/>
          <w:szCs w:val="26"/>
          <w:lang w:eastAsia="en-US"/>
        </w:rPr>
        <w:t>,</w:t>
      </w:r>
      <w:r w:rsidRPr="00C054BE">
        <w:rPr>
          <w:rFonts w:eastAsiaTheme="minorHAnsi"/>
          <w:szCs w:val="26"/>
          <w:lang w:eastAsia="en-US"/>
        </w:rPr>
        <w:t xml:space="preserve"> составила 67,9%.</w:t>
      </w:r>
      <w:r w:rsidR="00352A97" w:rsidRPr="00C054BE">
        <w:rPr>
          <w:rFonts w:eastAsiaTheme="minorHAnsi"/>
          <w:szCs w:val="26"/>
          <w:lang w:eastAsia="en-US"/>
        </w:rPr>
        <w:t xml:space="preserve"> </w:t>
      </w:r>
    </w:p>
    <w:p w14:paraId="641D5272" w14:textId="7E87D4BB" w:rsidR="00BD5217" w:rsidRPr="00C054BE" w:rsidRDefault="00BD5217" w:rsidP="00BD5217">
      <w:pPr>
        <w:widowControl/>
        <w:shd w:val="clear" w:color="auto" w:fill="FFFFFF"/>
        <w:tabs>
          <w:tab w:val="left" w:pos="709"/>
        </w:tabs>
        <w:autoSpaceDE/>
        <w:adjustRightInd/>
        <w:spacing w:line="264" w:lineRule="auto"/>
        <w:rPr>
          <w:rFonts w:eastAsiaTheme="minorHAnsi"/>
          <w:szCs w:val="26"/>
          <w:lang w:eastAsia="en-US"/>
        </w:rPr>
      </w:pPr>
      <w:proofErr w:type="gramStart"/>
      <w:r w:rsidRPr="00C054BE">
        <w:rPr>
          <w:rFonts w:eastAsiaTheme="minorHAnsi"/>
          <w:szCs w:val="26"/>
          <w:lang w:eastAsia="en-US"/>
        </w:rPr>
        <w:t xml:space="preserve">Экономия </w:t>
      </w:r>
      <w:r w:rsidR="00005C82" w:rsidRPr="00C054BE">
        <w:rPr>
          <w:rFonts w:eastAsiaTheme="minorHAnsi"/>
          <w:szCs w:val="26"/>
          <w:lang w:eastAsia="en-US"/>
        </w:rPr>
        <w:t xml:space="preserve">бюджетных средств </w:t>
      </w:r>
      <w:r w:rsidRPr="00C054BE">
        <w:rPr>
          <w:rFonts w:eastAsiaTheme="minorHAnsi"/>
          <w:szCs w:val="26"/>
          <w:lang w:eastAsia="en-US"/>
        </w:rPr>
        <w:t>по исполненным муниципальным контрактам на проведение капитальных ремонтов в образовательных учреждениях, заключенным</w:t>
      </w:r>
      <w:r w:rsidR="008307E3" w:rsidRPr="00C054BE">
        <w:rPr>
          <w:rFonts w:eastAsiaTheme="minorHAnsi"/>
          <w:szCs w:val="26"/>
          <w:lang w:eastAsia="en-US"/>
        </w:rPr>
        <w:t>и</w:t>
      </w:r>
      <w:r w:rsidRPr="00C054BE">
        <w:rPr>
          <w:rFonts w:eastAsiaTheme="minorHAnsi"/>
          <w:szCs w:val="26"/>
          <w:lang w:eastAsia="en-US"/>
        </w:rPr>
        <w:t xml:space="preserve"> в соответствии с разработанными ПСД, </w:t>
      </w:r>
      <w:r w:rsidR="008307E3" w:rsidRPr="00C054BE">
        <w:rPr>
          <w:rFonts w:eastAsiaTheme="minorHAnsi"/>
          <w:szCs w:val="26"/>
          <w:lang w:eastAsia="en-US"/>
        </w:rPr>
        <w:t>в результате</w:t>
      </w:r>
      <w:r w:rsidRPr="00C054BE">
        <w:rPr>
          <w:rFonts w:eastAsiaTheme="minorHAnsi"/>
          <w:szCs w:val="26"/>
          <w:lang w:eastAsia="en-US"/>
        </w:rPr>
        <w:t xml:space="preserve"> проведен</w:t>
      </w:r>
      <w:r w:rsidR="008307E3" w:rsidRPr="00C054BE">
        <w:rPr>
          <w:rFonts w:eastAsiaTheme="minorHAnsi"/>
          <w:szCs w:val="26"/>
          <w:lang w:eastAsia="en-US"/>
        </w:rPr>
        <w:t>ия</w:t>
      </w:r>
      <w:r w:rsidRPr="00C054BE">
        <w:rPr>
          <w:rFonts w:eastAsiaTheme="minorHAnsi"/>
          <w:szCs w:val="26"/>
          <w:lang w:eastAsia="en-US"/>
        </w:rPr>
        <w:t xml:space="preserve"> конкурентных закупочных процедур</w:t>
      </w:r>
      <w:r w:rsidR="008307E3" w:rsidRPr="00C054BE">
        <w:rPr>
          <w:rFonts w:eastAsiaTheme="minorHAnsi"/>
          <w:szCs w:val="26"/>
          <w:lang w:eastAsia="en-US"/>
        </w:rPr>
        <w:t xml:space="preserve"> за анализируемый период,</w:t>
      </w:r>
      <w:r w:rsidRPr="00C054BE">
        <w:rPr>
          <w:rFonts w:eastAsiaTheme="minorHAnsi"/>
          <w:szCs w:val="26"/>
          <w:lang w:eastAsia="en-US"/>
        </w:rPr>
        <w:t xml:space="preserve"> составила 2</w:t>
      </w:r>
      <w:r w:rsidR="008307E3" w:rsidRPr="00C054BE">
        <w:rPr>
          <w:rFonts w:eastAsiaTheme="minorHAnsi"/>
          <w:szCs w:val="26"/>
          <w:lang w:eastAsia="en-US"/>
        </w:rPr>
        <w:t>8</w:t>
      </w:r>
      <w:r w:rsidRPr="00C054BE">
        <w:rPr>
          <w:rFonts w:eastAsiaTheme="minorHAnsi"/>
          <w:szCs w:val="26"/>
          <w:lang w:eastAsia="en-US"/>
        </w:rPr>
        <w:t> 1</w:t>
      </w:r>
      <w:r w:rsidR="008307E3" w:rsidRPr="00C054BE">
        <w:rPr>
          <w:rFonts w:eastAsiaTheme="minorHAnsi"/>
          <w:szCs w:val="26"/>
          <w:lang w:eastAsia="en-US"/>
        </w:rPr>
        <w:t>0</w:t>
      </w:r>
      <w:r w:rsidRPr="00C054BE">
        <w:rPr>
          <w:rFonts w:eastAsiaTheme="minorHAnsi"/>
          <w:szCs w:val="26"/>
          <w:lang w:eastAsia="en-US"/>
        </w:rPr>
        <w:t>3</w:t>
      </w:r>
      <w:r w:rsidR="008307E3" w:rsidRPr="00C054BE">
        <w:rPr>
          <w:rFonts w:eastAsiaTheme="minorHAnsi"/>
          <w:szCs w:val="26"/>
          <w:lang w:eastAsia="en-US"/>
        </w:rPr>
        <w:t> 476,78</w:t>
      </w:r>
      <w:r w:rsidR="00C054BE">
        <w:rPr>
          <w:rFonts w:eastAsiaTheme="minorHAnsi"/>
          <w:szCs w:val="26"/>
          <w:lang w:eastAsia="en-US"/>
        </w:rPr>
        <w:t xml:space="preserve"> рублей</w:t>
      </w:r>
      <w:r w:rsidRPr="00C054BE">
        <w:rPr>
          <w:rFonts w:eastAsiaTheme="minorHAnsi"/>
          <w:szCs w:val="26"/>
          <w:lang w:eastAsia="en-US"/>
        </w:rPr>
        <w:t>.</w:t>
      </w:r>
      <w:proofErr w:type="gramEnd"/>
    </w:p>
    <w:p w14:paraId="4F38F9F5" w14:textId="2CDCABAC" w:rsidR="00352A97" w:rsidRPr="00C054BE" w:rsidRDefault="00F07F97" w:rsidP="00352A97">
      <w:pPr>
        <w:widowControl/>
        <w:tabs>
          <w:tab w:val="left" w:pos="851"/>
        </w:tabs>
        <w:autoSpaceDE/>
        <w:autoSpaceDN/>
        <w:adjustRightInd/>
        <w:spacing w:after="120" w:line="276" w:lineRule="auto"/>
        <w:rPr>
          <w:rFonts w:eastAsiaTheme="minorHAnsi"/>
          <w:szCs w:val="26"/>
          <w:lang w:eastAsia="en-US"/>
        </w:rPr>
      </w:pPr>
      <w:r w:rsidRPr="00C054BE">
        <w:rPr>
          <w:rFonts w:eastAsiaTheme="minorHAnsi"/>
          <w:szCs w:val="26"/>
          <w:lang w:eastAsia="en-US"/>
        </w:rPr>
        <w:t>По результатам проведенно</w:t>
      </w:r>
      <w:r w:rsidR="00352A97" w:rsidRPr="00C054BE">
        <w:rPr>
          <w:rFonts w:eastAsiaTheme="minorHAnsi"/>
          <w:szCs w:val="26"/>
          <w:lang w:eastAsia="en-US"/>
        </w:rPr>
        <w:t>го экспертно - аналитического</w:t>
      </w:r>
      <w:r w:rsidRPr="00C054BE">
        <w:rPr>
          <w:rFonts w:eastAsiaTheme="minorHAnsi"/>
          <w:szCs w:val="26"/>
          <w:lang w:eastAsia="en-US"/>
        </w:rPr>
        <w:t xml:space="preserve"> </w:t>
      </w:r>
      <w:r w:rsidR="00352A97" w:rsidRPr="00C054BE">
        <w:rPr>
          <w:rFonts w:eastAsiaTheme="minorHAnsi"/>
          <w:szCs w:val="26"/>
          <w:lang w:eastAsia="en-US"/>
        </w:rPr>
        <w:t>мероприятия</w:t>
      </w:r>
      <w:r w:rsidRPr="00C054BE">
        <w:rPr>
          <w:rFonts w:eastAsiaTheme="minorHAnsi"/>
          <w:szCs w:val="26"/>
          <w:lang w:eastAsia="en-US"/>
        </w:rPr>
        <w:t xml:space="preserve"> К</w:t>
      </w:r>
      <w:r w:rsidR="00352A97" w:rsidRPr="00C054BE">
        <w:rPr>
          <w:rFonts w:eastAsiaTheme="minorHAnsi"/>
          <w:szCs w:val="26"/>
          <w:lang w:eastAsia="en-US"/>
        </w:rPr>
        <w:t>онтрольно-счетная палата</w:t>
      </w:r>
      <w:r w:rsidRPr="00C054BE">
        <w:rPr>
          <w:rFonts w:eastAsiaTheme="minorHAnsi"/>
          <w:szCs w:val="26"/>
          <w:lang w:eastAsia="en-US"/>
        </w:rPr>
        <w:t xml:space="preserve"> пришла к выводу, что </w:t>
      </w:r>
      <w:r w:rsidRPr="00C054BE">
        <w:rPr>
          <w:szCs w:val="26"/>
        </w:rPr>
        <w:t>использовани</w:t>
      </w:r>
      <w:r w:rsidR="00352A97" w:rsidRPr="00C054BE">
        <w:rPr>
          <w:szCs w:val="26"/>
        </w:rPr>
        <w:t>е</w:t>
      </w:r>
      <w:r w:rsidRPr="00C054BE">
        <w:rPr>
          <w:szCs w:val="26"/>
        </w:rPr>
        <w:t xml:space="preserve"> бюджетных средств, направленных на разработку проектно-сметной документации в учреждениях, подведомственных управлению образования администрации Арсеньевского городского округа в 2023-2025 годах осуществлялось обоснованно</w:t>
      </w:r>
      <w:r w:rsidR="00352A97" w:rsidRPr="00C054BE">
        <w:rPr>
          <w:szCs w:val="26"/>
        </w:rPr>
        <w:t xml:space="preserve">, </w:t>
      </w:r>
      <w:r w:rsidR="00352A97" w:rsidRPr="00C054BE">
        <w:rPr>
          <w:rFonts w:eastAsiaTheme="minorHAnsi"/>
          <w:szCs w:val="26"/>
          <w:lang w:eastAsia="en-US"/>
        </w:rPr>
        <w:t>неэффективного расходования бюджетных сре</w:t>
      </w:r>
      <w:proofErr w:type="gramStart"/>
      <w:r w:rsidR="00352A97" w:rsidRPr="00C054BE">
        <w:rPr>
          <w:rFonts w:eastAsiaTheme="minorHAnsi"/>
          <w:szCs w:val="26"/>
          <w:lang w:eastAsia="en-US"/>
        </w:rPr>
        <w:t>дств пр</w:t>
      </w:r>
      <w:proofErr w:type="gramEnd"/>
      <w:r w:rsidR="00352A97" w:rsidRPr="00C054BE">
        <w:rPr>
          <w:rFonts w:eastAsiaTheme="minorHAnsi"/>
          <w:szCs w:val="26"/>
          <w:lang w:eastAsia="en-US"/>
        </w:rPr>
        <w:t xml:space="preserve">и разработке и реализации ПСД в 2023- 2025 годах не установлено. </w:t>
      </w:r>
    </w:p>
    <w:p w14:paraId="4C6326EF" w14:textId="77777777" w:rsidR="00B0156F" w:rsidRPr="00C054BE" w:rsidRDefault="00B0156F" w:rsidP="00BF3901">
      <w:pPr>
        <w:widowControl/>
        <w:autoSpaceDE/>
        <w:autoSpaceDN/>
        <w:adjustRightInd/>
        <w:spacing w:line="276" w:lineRule="auto"/>
        <w:rPr>
          <w:rFonts w:eastAsiaTheme="minorHAnsi"/>
          <w:szCs w:val="26"/>
          <w:lang w:eastAsia="en-US"/>
        </w:rPr>
      </w:pPr>
    </w:p>
    <w:p w14:paraId="12D9875A" w14:textId="77777777" w:rsidR="00B0156F" w:rsidRPr="00C054BE" w:rsidRDefault="00B0156F" w:rsidP="00BF3901">
      <w:pPr>
        <w:widowControl/>
        <w:autoSpaceDE/>
        <w:autoSpaceDN/>
        <w:adjustRightInd/>
        <w:spacing w:line="276" w:lineRule="auto"/>
        <w:rPr>
          <w:rFonts w:eastAsiaTheme="minorHAnsi"/>
          <w:szCs w:val="26"/>
          <w:lang w:eastAsia="en-US"/>
        </w:rPr>
      </w:pPr>
    </w:p>
    <w:p w14:paraId="783A2960" w14:textId="77777777" w:rsidR="00F55CCA" w:rsidRPr="00C054BE" w:rsidRDefault="00F55CCA">
      <w:pPr>
        <w:widowControl/>
        <w:autoSpaceDE/>
        <w:autoSpaceDN/>
        <w:adjustRightInd/>
        <w:ind w:firstLine="0"/>
        <w:jc w:val="left"/>
        <w:rPr>
          <w:szCs w:val="26"/>
        </w:rPr>
      </w:pPr>
    </w:p>
    <w:p w14:paraId="6A523352" w14:textId="77777777" w:rsidR="00F55CCA" w:rsidRPr="00C03E89" w:rsidRDefault="00F55CCA">
      <w:pPr>
        <w:widowControl/>
        <w:autoSpaceDE/>
        <w:autoSpaceDN/>
        <w:adjustRightInd/>
        <w:ind w:firstLine="0"/>
        <w:jc w:val="left"/>
        <w:rPr>
          <w:szCs w:val="26"/>
        </w:rPr>
      </w:pPr>
    </w:p>
    <w:p w14:paraId="6E87BCE8" w14:textId="4F9689F6" w:rsidR="00F55CCA" w:rsidRPr="00C054BE" w:rsidRDefault="00F55CCA">
      <w:pPr>
        <w:widowControl/>
        <w:autoSpaceDE/>
        <w:autoSpaceDN/>
        <w:adjustRightInd/>
        <w:ind w:firstLine="0"/>
        <w:jc w:val="left"/>
        <w:rPr>
          <w:szCs w:val="26"/>
        </w:rPr>
      </w:pPr>
      <w:r w:rsidRPr="00C054BE">
        <w:rPr>
          <w:szCs w:val="26"/>
        </w:rPr>
        <w:t>Председатель</w:t>
      </w:r>
    </w:p>
    <w:p w14:paraId="558E4FC1" w14:textId="00635666" w:rsidR="00F55CCA" w:rsidRPr="00C054BE" w:rsidRDefault="00F55CCA">
      <w:pPr>
        <w:widowControl/>
        <w:autoSpaceDE/>
        <w:autoSpaceDN/>
        <w:adjustRightInd/>
        <w:ind w:firstLine="0"/>
        <w:jc w:val="left"/>
        <w:rPr>
          <w:szCs w:val="26"/>
        </w:rPr>
      </w:pPr>
      <w:r w:rsidRPr="00C054BE">
        <w:rPr>
          <w:szCs w:val="26"/>
        </w:rPr>
        <w:t>Контрольно-счетной палаты</w:t>
      </w:r>
    </w:p>
    <w:p w14:paraId="34C18DA2" w14:textId="78438C2C" w:rsidR="00F55CCA" w:rsidRPr="00C054BE" w:rsidRDefault="00F55CCA">
      <w:pPr>
        <w:widowControl/>
        <w:autoSpaceDE/>
        <w:autoSpaceDN/>
        <w:adjustRightInd/>
        <w:ind w:firstLine="0"/>
        <w:jc w:val="left"/>
        <w:rPr>
          <w:szCs w:val="26"/>
        </w:rPr>
      </w:pPr>
      <w:r w:rsidRPr="00C054BE">
        <w:rPr>
          <w:szCs w:val="26"/>
        </w:rPr>
        <w:t>Арсеньевского городского округа                                                             Е. А. Горобец</w:t>
      </w:r>
    </w:p>
    <w:p w14:paraId="7123E078" w14:textId="77777777" w:rsidR="00F55CCA" w:rsidRPr="00C054BE" w:rsidRDefault="00F55CCA">
      <w:pPr>
        <w:widowControl/>
        <w:autoSpaceDE/>
        <w:autoSpaceDN/>
        <w:adjustRightInd/>
        <w:ind w:firstLine="0"/>
        <w:jc w:val="left"/>
        <w:rPr>
          <w:szCs w:val="26"/>
        </w:rPr>
      </w:pPr>
    </w:p>
    <w:p w14:paraId="70D2C8C9" w14:textId="77777777" w:rsidR="00C0320C" w:rsidRPr="00C054BE" w:rsidRDefault="00C0320C">
      <w:pPr>
        <w:widowControl/>
        <w:autoSpaceDE/>
        <w:autoSpaceDN/>
        <w:adjustRightInd/>
        <w:ind w:firstLine="0"/>
        <w:jc w:val="left"/>
        <w:rPr>
          <w:szCs w:val="26"/>
        </w:rPr>
      </w:pPr>
    </w:p>
    <w:p w14:paraId="6D64FF5A" w14:textId="77777777" w:rsidR="007151B9" w:rsidRPr="00C054BE" w:rsidRDefault="007151B9">
      <w:pPr>
        <w:widowControl/>
        <w:autoSpaceDE/>
        <w:autoSpaceDN/>
        <w:adjustRightInd/>
        <w:ind w:firstLine="0"/>
        <w:jc w:val="left"/>
        <w:rPr>
          <w:szCs w:val="26"/>
        </w:rPr>
      </w:pPr>
    </w:p>
    <w:p w14:paraId="2D57E7A1" w14:textId="77777777" w:rsidR="007151B9" w:rsidRDefault="007151B9" w:rsidP="007A3B4F">
      <w:pPr>
        <w:widowControl/>
        <w:autoSpaceDE/>
        <w:autoSpaceDN/>
        <w:adjustRightInd/>
        <w:ind w:firstLine="0"/>
        <w:jc w:val="center"/>
        <w:rPr>
          <w:color w:val="000000"/>
          <w:sz w:val="18"/>
          <w:szCs w:val="18"/>
        </w:rPr>
        <w:sectPr w:rsidR="007151B9" w:rsidSect="00C054BE">
          <w:headerReference w:type="default" r:id="rId13"/>
          <w:footerReference w:type="default" r:id="rId14"/>
          <w:headerReference w:type="first" r:id="rId15"/>
          <w:pgSz w:w="11906" w:h="16838" w:code="9"/>
          <w:pgMar w:top="567" w:right="567" w:bottom="851" w:left="1247" w:header="397" w:footer="709" w:gutter="0"/>
          <w:cols w:space="708"/>
          <w:formProt w:val="0"/>
          <w:titlePg/>
          <w:docGrid w:linePitch="360"/>
        </w:sectPr>
      </w:pPr>
    </w:p>
    <w:p w14:paraId="6636780E" w14:textId="327C8063" w:rsidR="00A20735" w:rsidRPr="003B12CD" w:rsidRDefault="00A20735" w:rsidP="00A20735">
      <w:pPr>
        <w:widowControl/>
        <w:autoSpaceDE/>
        <w:autoSpaceDN/>
        <w:adjustRightInd/>
        <w:ind w:firstLine="0"/>
        <w:jc w:val="right"/>
        <w:rPr>
          <w:szCs w:val="26"/>
        </w:rPr>
      </w:pPr>
      <w:r w:rsidRPr="003B12CD">
        <w:rPr>
          <w:szCs w:val="26"/>
        </w:rPr>
        <w:lastRenderedPageBreak/>
        <w:t>Приложение №1</w:t>
      </w:r>
    </w:p>
    <w:p w14:paraId="310349C2" w14:textId="77777777" w:rsidR="003F3548" w:rsidRDefault="003F3548" w:rsidP="00A20735">
      <w:pPr>
        <w:widowControl/>
        <w:autoSpaceDE/>
        <w:autoSpaceDN/>
        <w:adjustRightInd/>
        <w:ind w:firstLine="0"/>
        <w:jc w:val="right"/>
        <w:rPr>
          <w:b/>
          <w:szCs w:val="26"/>
        </w:rPr>
      </w:pPr>
    </w:p>
    <w:p w14:paraId="680C65B0" w14:textId="324707D5" w:rsidR="00C5049A" w:rsidRDefault="00A20735" w:rsidP="000956E7">
      <w:pPr>
        <w:widowControl/>
        <w:autoSpaceDE/>
        <w:autoSpaceDN/>
        <w:adjustRightInd/>
        <w:ind w:firstLine="0"/>
        <w:jc w:val="center"/>
        <w:rPr>
          <w:b/>
          <w:szCs w:val="26"/>
        </w:rPr>
      </w:pPr>
      <w:r w:rsidRPr="003B12CD">
        <w:rPr>
          <w:b/>
          <w:szCs w:val="26"/>
        </w:rPr>
        <w:t>«Анализ использования средств бюджета Арсеньевского городского округа, направленных в 2023-2025 годах на разработку проектно-сметной документации в учреждениях образования Арсеньевского городского округа»</w:t>
      </w:r>
    </w:p>
    <w:p w14:paraId="56C9CFBA" w14:textId="77777777" w:rsidR="002F1D08" w:rsidRPr="003B12CD" w:rsidRDefault="002F1D08" w:rsidP="000956E7">
      <w:pPr>
        <w:widowControl/>
        <w:autoSpaceDE/>
        <w:autoSpaceDN/>
        <w:adjustRightInd/>
        <w:ind w:firstLine="0"/>
        <w:jc w:val="center"/>
        <w:rPr>
          <w:b/>
          <w:szCs w:val="26"/>
        </w:rPr>
      </w:pPr>
    </w:p>
    <w:tbl>
      <w:tblPr>
        <w:tblW w:w="148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2406"/>
        <w:gridCol w:w="2836"/>
        <w:gridCol w:w="1704"/>
        <w:gridCol w:w="1418"/>
        <w:gridCol w:w="1417"/>
        <w:gridCol w:w="1276"/>
        <w:gridCol w:w="1559"/>
        <w:gridCol w:w="1662"/>
      </w:tblGrid>
      <w:tr w:rsidR="007D6168" w:rsidRPr="007D6168" w14:paraId="5AE1A2B3" w14:textId="77777777" w:rsidTr="007D6168">
        <w:trPr>
          <w:trHeight w:val="1815"/>
        </w:trPr>
        <w:tc>
          <w:tcPr>
            <w:tcW w:w="582" w:type="dxa"/>
            <w:vMerge w:val="restart"/>
            <w:shd w:val="clear" w:color="auto" w:fill="auto"/>
            <w:noWrap/>
            <w:vAlign w:val="center"/>
            <w:hideMark/>
          </w:tcPr>
          <w:p w14:paraId="312C2E1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№ </w:t>
            </w:r>
            <w:proofErr w:type="gramStart"/>
            <w:r w:rsidRPr="007D6168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7D6168">
              <w:rPr>
                <w:color w:val="000000"/>
                <w:sz w:val="19"/>
                <w:szCs w:val="19"/>
              </w:rPr>
              <w:t>/п</w:t>
            </w:r>
          </w:p>
        </w:tc>
        <w:tc>
          <w:tcPr>
            <w:tcW w:w="2406" w:type="dxa"/>
            <w:vMerge w:val="restart"/>
            <w:shd w:val="clear" w:color="auto" w:fill="auto"/>
            <w:vAlign w:val="center"/>
            <w:hideMark/>
          </w:tcPr>
          <w:p w14:paraId="06F092B4" w14:textId="017B2D8D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Наименование учреждения </w:t>
            </w:r>
            <w:proofErr w:type="gramStart"/>
            <w:r w:rsidRPr="007D6168">
              <w:rPr>
                <w:color w:val="000000"/>
                <w:sz w:val="19"/>
                <w:szCs w:val="19"/>
              </w:rPr>
              <w:t>образования</w:t>
            </w:r>
            <w:proofErr w:type="gramEnd"/>
            <w:r w:rsidRPr="007D6168">
              <w:rPr>
                <w:color w:val="000000"/>
                <w:sz w:val="19"/>
                <w:szCs w:val="19"/>
              </w:rPr>
              <w:t xml:space="preserve"> для кот</w:t>
            </w:r>
            <w:r>
              <w:rPr>
                <w:color w:val="000000"/>
                <w:sz w:val="19"/>
                <w:szCs w:val="19"/>
              </w:rPr>
              <w:t>о</w:t>
            </w:r>
            <w:r w:rsidRPr="007D6168">
              <w:rPr>
                <w:color w:val="000000"/>
                <w:sz w:val="19"/>
                <w:szCs w:val="19"/>
              </w:rPr>
              <w:t>рого разрабатывалась ПСД</w:t>
            </w:r>
          </w:p>
        </w:tc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14:paraId="5638CA4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Цель разработки ПСД </w:t>
            </w:r>
          </w:p>
        </w:tc>
        <w:tc>
          <w:tcPr>
            <w:tcW w:w="1704" w:type="dxa"/>
            <w:vMerge w:val="restart"/>
            <w:shd w:val="clear" w:color="auto" w:fill="auto"/>
            <w:vAlign w:val="center"/>
            <w:hideMark/>
          </w:tcPr>
          <w:p w14:paraId="5BB4B2D3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Исполнитель (подрядчик) контракта (договора)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14:paraId="3E3D28D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Дата и номер контракта (договора) на разработку ПСД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4B556274" w14:textId="59280EE5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С</w:t>
            </w:r>
            <w:r>
              <w:rPr>
                <w:color w:val="000000"/>
                <w:sz w:val="19"/>
                <w:szCs w:val="19"/>
              </w:rPr>
              <w:t>умма контракта (договора),  (</w:t>
            </w:r>
            <w:r w:rsidRPr="007D6168">
              <w:rPr>
                <w:color w:val="000000"/>
                <w:sz w:val="19"/>
                <w:szCs w:val="19"/>
              </w:rPr>
              <w:t>руб.)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25AED083" w14:textId="4F619E24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proofErr w:type="gramStart"/>
            <w:r w:rsidRPr="007D6168">
              <w:rPr>
                <w:color w:val="000000"/>
                <w:sz w:val="19"/>
                <w:szCs w:val="19"/>
              </w:rPr>
              <w:t>Произведенная оплата контрактов, д</w:t>
            </w:r>
            <w:r>
              <w:rPr>
                <w:color w:val="000000"/>
                <w:sz w:val="19"/>
                <w:szCs w:val="19"/>
              </w:rPr>
              <w:t>оговоров на разработку ПСД) (</w:t>
            </w:r>
            <w:r w:rsidRPr="007D6168">
              <w:rPr>
                <w:color w:val="000000"/>
                <w:sz w:val="19"/>
                <w:szCs w:val="19"/>
              </w:rPr>
              <w:t>руб.)</w:t>
            </w:r>
            <w:proofErr w:type="gramEnd"/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3E81F94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Этап реализации ПСД (заморожен, в процессе исполнения, завершён и т. д.)</w:t>
            </w:r>
          </w:p>
        </w:tc>
        <w:tc>
          <w:tcPr>
            <w:tcW w:w="1662" w:type="dxa"/>
            <w:vMerge w:val="restart"/>
            <w:shd w:val="clear" w:color="auto" w:fill="auto"/>
            <w:vAlign w:val="center"/>
            <w:hideMark/>
          </w:tcPr>
          <w:p w14:paraId="1B45ABE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Номер, дата 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гос</w:t>
            </w:r>
            <w:proofErr w:type="gramStart"/>
            <w:r w:rsidRPr="007D6168">
              <w:rPr>
                <w:color w:val="000000"/>
                <w:sz w:val="19"/>
                <w:szCs w:val="19"/>
              </w:rPr>
              <w:t>.э</w:t>
            </w:r>
            <w:proofErr w:type="gramEnd"/>
            <w:r w:rsidRPr="007D6168">
              <w:rPr>
                <w:color w:val="000000"/>
                <w:sz w:val="19"/>
                <w:szCs w:val="19"/>
              </w:rPr>
              <w:t>кспертизы</w:t>
            </w:r>
            <w:proofErr w:type="spellEnd"/>
          </w:p>
        </w:tc>
      </w:tr>
      <w:tr w:rsidR="007D6168" w:rsidRPr="007D6168" w14:paraId="674D8325" w14:textId="77777777" w:rsidTr="007D6168">
        <w:trPr>
          <w:trHeight w:val="218"/>
        </w:trPr>
        <w:tc>
          <w:tcPr>
            <w:tcW w:w="582" w:type="dxa"/>
            <w:vMerge/>
            <w:vAlign w:val="center"/>
            <w:hideMark/>
          </w:tcPr>
          <w:p w14:paraId="1D2B93A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9"/>
                <w:szCs w:val="19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14:paraId="2BCD4E35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9"/>
                <w:szCs w:val="19"/>
              </w:rPr>
            </w:pPr>
          </w:p>
        </w:tc>
        <w:tc>
          <w:tcPr>
            <w:tcW w:w="2836" w:type="dxa"/>
            <w:vMerge/>
            <w:vAlign w:val="center"/>
            <w:hideMark/>
          </w:tcPr>
          <w:p w14:paraId="7E3E127A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9"/>
                <w:szCs w:val="19"/>
              </w:rPr>
            </w:pPr>
          </w:p>
        </w:tc>
        <w:tc>
          <w:tcPr>
            <w:tcW w:w="1704" w:type="dxa"/>
            <w:vMerge/>
            <w:vAlign w:val="center"/>
            <w:hideMark/>
          </w:tcPr>
          <w:p w14:paraId="2E57E09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9"/>
                <w:szCs w:val="19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C50981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AE86967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120586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0EB5169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9"/>
                <w:szCs w:val="19"/>
              </w:rPr>
            </w:pPr>
          </w:p>
        </w:tc>
        <w:tc>
          <w:tcPr>
            <w:tcW w:w="1662" w:type="dxa"/>
            <w:vMerge/>
            <w:vAlign w:val="center"/>
            <w:hideMark/>
          </w:tcPr>
          <w:p w14:paraId="6E9F109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9"/>
                <w:szCs w:val="19"/>
              </w:rPr>
            </w:pPr>
          </w:p>
        </w:tc>
      </w:tr>
      <w:tr w:rsidR="007D6168" w:rsidRPr="007D6168" w14:paraId="604CB22E" w14:textId="77777777" w:rsidTr="007D6168">
        <w:trPr>
          <w:trHeight w:val="14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23AD0520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14:paraId="3FAA5891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2836" w:type="dxa"/>
            <w:shd w:val="clear" w:color="auto" w:fill="auto"/>
            <w:noWrap/>
            <w:vAlign w:val="center"/>
            <w:hideMark/>
          </w:tcPr>
          <w:p w14:paraId="0514988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14:paraId="022B60F0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328305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D93AA0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AAD481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A74488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14:paraId="38FD1649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9</w:t>
            </w:r>
          </w:p>
        </w:tc>
      </w:tr>
      <w:tr w:rsidR="007D6168" w:rsidRPr="007D6168" w14:paraId="2A260FC3" w14:textId="77777777" w:rsidTr="007D6168">
        <w:trPr>
          <w:trHeight w:val="19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795C695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1057" w:type="dxa"/>
            <w:gridSpan w:val="6"/>
            <w:shd w:val="clear" w:color="auto" w:fill="auto"/>
            <w:noWrap/>
            <w:vAlign w:val="center"/>
            <w:hideMark/>
          </w:tcPr>
          <w:p w14:paraId="69435978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CC497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532AC07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7D6168" w:rsidRPr="007D6168" w14:paraId="30683BC2" w14:textId="77777777" w:rsidTr="007D6168">
        <w:trPr>
          <w:trHeight w:val="56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11377BB7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1891E71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МДОБУ «Детский сад общеразвивающего вида № 13 «Теремок»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305AF509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Капитальный ремонт кровли здания МДОБУ д/с №13 «Теремок»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2C771D08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ООО "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ВостокПроектСтрой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A18FA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119/3161-2023-ПДК от 04.12.2023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11BC8A" w14:textId="4FB36F84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</w:t>
            </w:r>
            <w:r w:rsidR="002324DA">
              <w:rPr>
                <w:color w:val="000000"/>
                <w:sz w:val="19"/>
                <w:szCs w:val="19"/>
                <w:lang w:val="en-US"/>
              </w:rPr>
              <w:t>0</w:t>
            </w:r>
            <w:r w:rsidRPr="007D6168">
              <w:rPr>
                <w:color w:val="000000"/>
                <w:sz w:val="19"/>
                <w:szCs w:val="19"/>
              </w:rPr>
              <w:t xml:space="preserve">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7AA1C6" w14:textId="31CA0906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</w:t>
            </w:r>
            <w:r w:rsidR="002324DA">
              <w:rPr>
                <w:color w:val="000000"/>
                <w:sz w:val="19"/>
                <w:szCs w:val="19"/>
                <w:lang w:val="en-US"/>
              </w:rPr>
              <w:t>0</w:t>
            </w:r>
            <w:r w:rsidRPr="007D6168"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9CDFC8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в процессе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6C41B92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25-1-1-2-001763-2024 от 22.01.2024</w:t>
            </w:r>
          </w:p>
        </w:tc>
      </w:tr>
      <w:tr w:rsidR="007D6168" w:rsidRPr="007D6168" w14:paraId="33BFA662" w14:textId="77777777" w:rsidTr="007D6168">
        <w:trPr>
          <w:trHeight w:val="61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29C96103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2D9B7A45" w14:textId="4489BB7E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proofErr w:type="spellStart"/>
            <w:r w:rsidRPr="007D6168">
              <w:rPr>
                <w:color w:val="000000"/>
                <w:sz w:val="19"/>
                <w:szCs w:val="19"/>
              </w:rPr>
              <w:t>МДОБУ</w:t>
            </w:r>
            <w:proofErr w:type="gramStart"/>
            <w:r w:rsidRPr="007D6168">
              <w:rPr>
                <w:color w:val="000000"/>
                <w:sz w:val="19"/>
                <w:szCs w:val="19"/>
              </w:rPr>
              <w:t>«Ц</w:t>
            </w:r>
            <w:proofErr w:type="gramEnd"/>
            <w:r w:rsidRPr="007D6168">
              <w:rPr>
                <w:color w:val="000000"/>
                <w:sz w:val="19"/>
                <w:szCs w:val="19"/>
              </w:rPr>
              <w:t>ентр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 xml:space="preserve"> развития ребёнка – детский сад </w:t>
            </w:r>
            <w:r w:rsidR="00C054BE">
              <w:rPr>
                <w:color w:val="000000"/>
                <w:sz w:val="19"/>
                <w:szCs w:val="19"/>
              </w:rPr>
              <w:br/>
            </w:r>
            <w:r w:rsidRPr="007D6168">
              <w:rPr>
                <w:color w:val="000000"/>
                <w:sz w:val="19"/>
                <w:szCs w:val="19"/>
              </w:rPr>
              <w:t>№ 26 «Росинка»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40AE7C2A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Капитальный ремонт кровли здания МДОБУ ЦРР д/с №26 «Росинка»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00DE1B99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ИП 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Владзимирская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D562D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60-23/</w:t>
            </w:r>
            <w:proofErr w:type="gramStart"/>
            <w:r w:rsidRPr="007D6168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7D6168">
              <w:rPr>
                <w:color w:val="000000"/>
                <w:sz w:val="19"/>
                <w:szCs w:val="19"/>
              </w:rPr>
              <w:t xml:space="preserve"> от 29.09.2023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3ED7E3" w14:textId="2EC8FE80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35</w:t>
            </w:r>
            <w:r w:rsidR="002324DA" w:rsidRPr="00C054BE">
              <w:rPr>
                <w:color w:val="000000"/>
                <w:sz w:val="19"/>
                <w:szCs w:val="19"/>
              </w:rPr>
              <w:t>0</w:t>
            </w:r>
            <w:r w:rsidRPr="007D6168">
              <w:rPr>
                <w:color w:val="000000"/>
                <w:sz w:val="19"/>
                <w:szCs w:val="19"/>
              </w:rPr>
              <w:t xml:space="preserve">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ECDA5B" w14:textId="6FD84DBD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35</w:t>
            </w:r>
            <w:r w:rsidR="002324DA" w:rsidRPr="00C054BE">
              <w:rPr>
                <w:color w:val="000000"/>
                <w:sz w:val="19"/>
                <w:szCs w:val="19"/>
              </w:rPr>
              <w:t>0</w:t>
            </w:r>
            <w:r w:rsidRPr="007D6168">
              <w:rPr>
                <w:color w:val="000000"/>
                <w:sz w:val="19"/>
                <w:szCs w:val="19"/>
              </w:rPr>
              <w:t xml:space="preserve">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81CC6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завершен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4C8C0C4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 25-1-1-2-074190-2023 от 05.12.2023</w:t>
            </w:r>
          </w:p>
        </w:tc>
      </w:tr>
      <w:tr w:rsidR="007D6168" w:rsidRPr="007D6168" w14:paraId="400480C5" w14:textId="77777777" w:rsidTr="007D6168">
        <w:trPr>
          <w:trHeight w:val="51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5A5EC5F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00DE19DC" w14:textId="72EA9E65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МДОБУ «Центр развития ребёнка – детский сад </w:t>
            </w:r>
            <w:r w:rsidR="00C054BE">
              <w:rPr>
                <w:color w:val="000000"/>
                <w:sz w:val="19"/>
                <w:szCs w:val="19"/>
              </w:rPr>
              <w:br/>
            </w:r>
            <w:r w:rsidRPr="007D6168">
              <w:rPr>
                <w:color w:val="000000"/>
                <w:sz w:val="19"/>
                <w:szCs w:val="19"/>
              </w:rPr>
              <w:t>№ 28 «Фламинго»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6392C11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Капитальный ремонт кровли здания МДОБУ ЦРР д/с №28 «Фламинго»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1005B991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ИП 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Владзимирская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6ACAF71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61-23/</w:t>
            </w:r>
            <w:proofErr w:type="gramStart"/>
            <w:r w:rsidRPr="007D6168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7D6168">
              <w:rPr>
                <w:color w:val="000000"/>
                <w:sz w:val="19"/>
                <w:szCs w:val="19"/>
              </w:rPr>
              <w:t xml:space="preserve"> от 29.09.2023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D34BA1" w14:textId="0C35FB36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35</w:t>
            </w:r>
            <w:r w:rsidR="002324DA" w:rsidRPr="00C054BE">
              <w:rPr>
                <w:color w:val="000000"/>
                <w:sz w:val="19"/>
                <w:szCs w:val="19"/>
              </w:rPr>
              <w:t>0</w:t>
            </w:r>
            <w:r w:rsidRPr="007D6168">
              <w:rPr>
                <w:color w:val="000000"/>
                <w:sz w:val="19"/>
                <w:szCs w:val="19"/>
              </w:rPr>
              <w:t xml:space="preserve">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094790" w14:textId="582B3250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35</w:t>
            </w:r>
            <w:r w:rsidR="002324DA" w:rsidRPr="00C054BE">
              <w:rPr>
                <w:color w:val="000000"/>
                <w:sz w:val="19"/>
                <w:szCs w:val="19"/>
              </w:rPr>
              <w:t>0</w:t>
            </w:r>
            <w:r w:rsidRPr="007D6168">
              <w:rPr>
                <w:color w:val="000000"/>
                <w:sz w:val="19"/>
                <w:szCs w:val="19"/>
              </w:rPr>
              <w:t xml:space="preserve">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0B449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завершен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28542B0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25-1-1-2-000155-2024 от 10.01.2024</w:t>
            </w:r>
          </w:p>
        </w:tc>
      </w:tr>
      <w:tr w:rsidR="007D6168" w:rsidRPr="007D6168" w14:paraId="404A0B83" w14:textId="77777777" w:rsidTr="007D6168">
        <w:trPr>
          <w:trHeight w:val="83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07CCCBE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56B69C2E" w14:textId="2DCB8FCA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МДОБУ «Центр развития ребёнка – детский сад </w:t>
            </w:r>
            <w:r w:rsidR="00C054BE">
              <w:rPr>
                <w:color w:val="000000"/>
                <w:sz w:val="19"/>
                <w:szCs w:val="19"/>
              </w:rPr>
              <w:br/>
            </w:r>
            <w:r w:rsidRPr="007D6168">
              <w:rPr>
                <w:color w:val="000000"/>
                <w:sz w:val="19"/>
                <w:szCs w:val="19"/>
              </w:rPr>
              <w:t>№ 30 «Лесная сказка»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36926CF3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Капитальный ремонт кровли здания МДОБУ ЦРР д/с №30 «Лесная сказка»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2A6A70C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ИП 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Владзимирская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748B15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62-23/</w:t>
            </w:r>
            <w:proofErr w:type="gramStart"/>
            <w:r w:rsidRPr="007D6168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7D6168">
              <w:rPr>
                <w:color w:val="000000"/>
                <w:sz w:val="19"/>
                <w:szCs w:val="19"/>
              </w:rPr>
              <w:t xml:space="preserve"> от 29.09.2023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087ED8" w14:textId="0DF2F96C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35</w:t>
            </w:r>
            <w:r w:rsidR="002324DA" w:rsidRPr="00C054BE">
              <w:rPr>
                <w:color w:val="000000"/>
                <w:sz w:val="19"/>
                <w:szCs w:val="19"/>
              </w:rPr>
              <w:t>0</w:t>
            </w:r>
            <w:r w:rsidRPr="007D6168">
              <w:rPr>
                <w:color w:val="000000"/>
                <w:sz w:val="19"/>
                <w:szCs w:val="19"/>
              </w:rPr>
              <w:t xml:space="preserve">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F6F29F" w14:textId="3D575D8E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35</w:t>
            </w:r>
            <w:r w:rsidR="002324DA" w:rsidRPr="00C054BE">
              <w:rPr>
                <w:color w:val="000000"/>
                <w:sz w:val="19"/>
                <w:szCs w:val="19"/>
              </w:rPr>
              <w:t>0</w:t>
            </w:r>
            <w:r w:rsidRPr="007D6168">
              <w:rPr>
                <w:color w:val="000000"/>
                <w:sz w:val="19"/>
                <w:szCs w:val="19"/>
              </w:rPr>
              <w:t xml:space="preserve">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C6828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завершен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108B04F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 25-1-1-2-071969-2023 от 28.11.2023</w:t>
            </w:r>
          </w:p>
        </w:tc>
      </w:tr>
      <w:tr w:rsidR="007D6168" w:rsidRPr="007D6168" w14:paraId="03727232" w14:textId="77777777" w:rsidTr="007D6168">
        <w:trPr>
          <w:trHeight w:val="52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73A878A1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5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2128A2BD" w14:textId="7557FF0A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МДОБУ «Центр развития ребёнка – детский сад </w:t>
            </w:r>
            <w:r w:rsidR="00C054BE">
              <w:rPr>
                <w:color w:val="000000"/>
                <w:sz w:val="19"/>
                <w:szCs w:val="19"/>
              </w:rPr>
              <w:br/>
            </w:r>
            <w:r w:rsidRPr="007D6168">
              <w:rPr>
                <w:color w:val="000000"/>
                <w:sz w:val="19"/>
                <w:szCs w:val="19"/>
              </w:rPr>
              <w:t xml:space="preserve">№ 31 «Ладушки» 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2EF7F60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Капитальный ремонт кровли здания МДОБУ ЦРР д/с №31 «Ладушки»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79A5CA9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ООО "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ВостокПроектСтрой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5B276D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096/3059-2023-ПДК от 21.11.2023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046F9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290 000,00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38E7E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290 000,00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24E3F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завершен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654AD8F7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25-1-1-2-078246-2023 от 19.12.2023</w:t>
            </w:r>
          </w:p>
        </w:tc>
      </w:tr>
      <w:tr w:rsidR="007D6168" w:rsidRPr="007D6168" w14:paraId="724CF0FE" w14:textId="77777777" w:rsidTr="007D6168">
        <w:trPr>
          <w:trHeight w:val="84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5893A24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6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32C688BE" w14:textId="4BE0077C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МДОБУ «Центр развития ребёнка – детский сад </w:t>
            </w:r>
            <w:r w:rsidR="00C054BE">
              <w:rPr>
                <w:color w:val="000000"/>
                <w:sz w:val="19"/>
                <w:szCs w:val="19"/>
              </w:rPr>
              <w:br/>
            </w:r>
            <w:r w:rsidRPr="007D6168">
              <w:rPr>
                <w:color w:val="000000"/>
                <w:sz w:val="19"/>
                <w:szCs w:val="19"/>
              </w:rPr>
              <w:t>№ 32 «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АБВГДейка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 xml:space="preserve">» 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0578A4EA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Капитальный ремонт кровли здания МДОБУ ЦРР д/с №32 «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АБВГДейка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>»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005B47D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ООО "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ВостокПроектСтрой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8E03B6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095/3050-2023-ПДК от 21.11.2023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54BE82" w14:textId="1E072E65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290</w:t>
            </w:r>
            <w:r w:rsidR="00100F1A">
              <w:rPr>
                <w:color w:val="000000"/>
                <w:sz w:val="19"/>
                <w:szCs w:val="19"/>
              </w:rPr>
              <w:t xml:space="preserve"> </w:t>
            </w:r>
            <w:r w:rsidRPr="007D6168">
              <w:rPr>
                <w:color w:val="000000"/>
                <w:sz w:val="19"/>
                <w:szCs w:val="19"/>
              </w:rPr>
              <w:t xml:space="preserve">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1D576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290 000,00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BAE932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в процессе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5351559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25-1-1-2-078722-2023 от 20.12.2023</w:t>
            </w:r>
          </w:p>
        </w:tc>
      </w:tr>
      <w:tr w:rsidR="007D6168" w:rsidRPr="007D6168" w14:paraId="7F356FA3" w14:textId="77777777" w:rsidTr="007D6168">
        <w:trPr>
          <w:trHeight w:val="53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0CC64580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7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2D64F17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МДОБУ «Детский сад общеразвивающего вида № 25 «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Журавушка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>»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1490B515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Капитальный ремонт кровли здания МДОБУ </w:t>
            </w:r>
            <w:r w:rsidRPr="007D6168">
              <w:rPr>
                <w:color w:val="000000"/>
                <w:sz w:val="19"/>
                <w:szCs w:val="19"/>
              </w:rPr>
              <w:br/>
              <w:t>д/с № 25 «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Журавушка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>»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0E7F9F5A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ООО "СМАРТ-Проект"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11066D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20-23/</w:t>
            </w:r>
            <w:proofErr w:type="gramStart"/>
            <w:r w:rsidRPr="007D6168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7D6168">
              <w:rPr>
                <w:color w:val="000000"/>
                <w:sz w:val="19"/>
                <w:szCs w:val="19"/>
              </w:rPr>
              <w:t xml:space="preserve"> от 17.05.2023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306F6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330 000,00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2F4451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330 000,00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5CDF91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завершен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63F9BF8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25-1-1-2-042266-2023 от 21.07.2023</w:t>
            </w:r>
          </w:p>
        </w:tc>
      </w:tr>
      <w:tr w:rsidR="007D6168" w:rsidRPr="007D6168" w14:paraId="2E7CBDDC" w14:textId="77777777" w:rsidTr="007D6168">
        <w:trPr>
          <w:trHeight w:val="55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4008B900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29AE0759" w14:textId="6C8C0CC4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МДОБУ «Центр развития ребёнка – детский сад </w:t>
            </w:r>
            <w:r w:rsidR="00C054BE">
              <w:rPr>
                <w:color w:val="000000"/>
                <w:sz w:val="19"/>
                <w:szCs w:val="19"/>
              </w:rPr>
              <w:br/>
            </w:r>
            <w:r w:rsidRPr="007D6168">
              <w:rPr>
                <w:color w:val="000000"/>
                <w:sz w:val="19"/>
                <w:szCs w:val="19"/>
              </w:rPr>
              <w:t xml:space="preserve">№ 20 «Родничок» 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145CACB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Капитальный ремонт кровли здания МДОБУ ЦРР</w:t>
            </w:r>
            <w:r w:rsidRPr="007D6168">
              <w:rPr>
                <w:color w:val="000000"/>
                <w:sz w:val="19"/>
                <w:szCs w:val="19"/>
              </w:rPr>
              <w:br/>
              <w:t xml:space="preserve">д/с № 20 «Родничок»  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425A919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ООО "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ВостокПроектСтрой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91298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118/3152-2023-ПДК от 24.11.2023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F2CC5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250 000,00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957368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791BC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в процессе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042C31B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25-1-1-2-002453-2024 от 15.01.2024</w:t>
            </w:r>
          </w:p>
        </w:tc>
      </w:tr>
      <w:tr w:rsidR="007D6168" w:rsidRPr="007D6168" w14:paraId="68F3CEDD" w14:textId="77777777" w:rsidTr="007D6168">
        <w:trPr>
          <w:trHeight w:val="55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028C5C1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lastRenderedPageBreak/>
              <w:t>9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5DB6B168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proofErr w:type="spellStart"/>
            <w:r w:rsidRPr="007D6168">
              <w:rPr>
                <w:color w:val="000000"/>
                <w:sz w:val="19"/>
                <w:szCs w:val="19"/>
              </w:rPr>
              <w:t>МОБУ</w:t>
            </w:r>
            <w:proofErr w:type="gramStart"/>
            <w:r w:rsidRPr="007D6168">
              <w:rPr>
                <w:color w:val="000000"/>
                <w:sz w:val="19"/>
                <w:szCs w:val="19"/>
              </w:rPr>
              <w:t>«С</w:t>
            </w:r>
            <w:proofErr w:type="gramEnd"/>
            <w:r w:rsidRPr="007D6168">
              <w:rPr>
                <w:color w:val="000000"/>
                <w:sz w:val="19"/>
                <w:szCs w:val="19"/>
              </w:rPr>
              <w:t>редняя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 xml:space="preserve"> общеобразовательная школа №4»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44C0B9B3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Капитальный ремонт кровли и помещений 1 этажа здания МОБУ "СОШ № 4"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30A0ED7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ИП 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Владзимирская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8C35F47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03-23/</w:t>
            </w:r>
            <w:proofErr w:type="gramStart"/>
            <w:r w:rsidRPr="007D6168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7D6168">
              <w:rPr>
                <w:color w:val="000000"/>
                <w:sz w:val="19"/>
                <w:szCs w:val="19"/>
              </w:rPr>
              <w:t xml:space="preserve"> от 22.09.2023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2AE73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590 000,00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F5A45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590 000,00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CAF6D23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в процессе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40FA9A07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25-1-1-2-071996-2023 от 28.11.2023</w:t>
            </w:r>
          </w:p>
        </w:tc>
      </w:tr>
      <w:tr w:rsidR="007D6168" w:rsidRPr="007D6168" w14:paraId="233740A9" w14:textId="77777777" w:rsidTr="007D6168">
        <w:trPr>
          <w:trHeight w:val="667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6C53E9B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6A3943B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МОБУ «Средняя общеобразовательная школа №4» 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31E73BEA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Капитальный ремонт спортивного зала МОБУ "СОШ № 4"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0EF24C9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ИП 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Владзимирская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070E26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04-23/</w:t>
            </w:r>
            <w:proofErr w:type="gramStart"/>
            <w:r w:rsidRPr="007D6168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7D6168">
              <w:rPr>
                <w:color w:val="000000"/>
                <w:sz w:val="19"/>
                <w:szCs w:val="19"/>
              </w:rPr>
              <w:t xml:space="preserve"> от 22.09.2023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AA169C" w14:textId="5BACE8B3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16</w:t>
            </w:r>
            <w:r w:rsidR="002324DA">
              <w:rPr>
                <w:color w:val="000000"/>
                <w:sz w:val="19"/>
                <w:szCs w:val="19"/>
                <w:lang w:val="en-US"/>
              </w:rPr>
              <w:t>0</w:t>
            </w:r>
            <w:r w:rsidRPr="007D6168">
              <w:rPr>
                <w:color w:val="000000"/>
                <w:sz w:val="19"/>
                <w:szCs w:val="19"/>
              </w:rPr>
              <w:t xml:space="preserve">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3210F3" w14:textId="13680C3F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16</w:t>
            </w:r>
            <w:r w:rsidR="002324DA">
              <w:rPr>
                <w:color w:val="000000"/>
                <w:sz w:val="19"/>
                <w:szCs w:val="19"/>
                <w:lang w:val="en-US"/>
              </w:rPr>
              <w:t>0</w:t>
            </w:r>
            <w:r w:rsidRPr="007D6168">
              <w:rPr>
                <w:color w:val="000000"/>
                <w:sz w:val="19"/>
                <w:szCs w:val="19"/>
              </w:rPr>
              <w:t xml:space="preserve">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0C11B0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в процессе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4B374AA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25-1-1-2-075635-2023 от 11.12.2023</w:t>
            </w:r>
          </w:p>
        </w:tc>
      </w:tr>
      <w:tr w:rsidR="007D6168" w:rsidRPr="007D6168" w14:paraId="48B9F083" w14:textId="77777777" w:rsidTr="007D6168">
        <w:trPr>
          <w:trHeight w:val="40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19B8470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4D896A6D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МОБУ «Средняя общеобразовательная школа №3» 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2BC4A8B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Капремонт кровли и первого этажа МОБУ "СОШ № 3"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328A765D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ИП 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Владзимирская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EB9280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01-23/</w:t>
            </w:r>
            <w:proofErr w:type="gramStart"/>
            <w:r w:rsidRPr="007D6168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7D6168">
              <w:rPr>
                <w:color w:val="000000"/>
                <w:sz w:val="19"/>
                <w:szCs w:val="19"/>
              </w:rPr>
              <w:t xml:space="preserve"> от 06.02.2023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5FDB4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590 000,00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6BA45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590 000,00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8C288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завершен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6BFC4A4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25-1-1-2-028260-2023 от 26.05.2023</w:t>
            </w:r>
          </w:p>
        </w:tc>
      </w:tr>
      <w:tr w:rsidR="007D6168" w:rsidRPr="007D6168" w14:paraId="07DD1811" w14:textId="77777777" w:rsidTr="007D6168">
        <w:trPr>
          <w:trHeight w:val="45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204CBB51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3ABAD137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МОБУ «Средняя общеобразовательная школа №3» 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2BF90D10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Капремонт спортивного зала МОБУ "СОШ № 3"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0C76EFBD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ИП 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Владзимирская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D7DFB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02-23/</w:t>
            </w:r>
            <w:proofErr w:type="gramStart"/>
            <w:r w:rsidRPr="007D6168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7D6168">
              <w:rPr>
                <w:color w:val="000000"/>
                <w:sz w:val="19"/>
                <w:szCs w:val="19"/>
              </w:rPr>
              <w:t xml:space="preserve"> от 06.02.2023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AEDA01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160 000,00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EE46B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160 000,00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1C633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завершен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0716919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25-1-1-2-024428-2023 от 11.05.2023</w:t>
            </w:r>
          </w:p>
        </w:tc>
      </w:tr>
      <w:tr w:rsidR="007D6168" w:rsidRPr="007D6168" w14:paraId="1AC0E48D" w14:textId="77777777" w:rsidTr="007D6168">
        <w:trPr>
          <w:trHeight w:val="49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47F10A75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13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052B12E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МОБУ «Средняя общеобразовательная школа №5»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60801C8D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Капремонт кровли и первого этажа МОБУ "СОШ № 5"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2DD42CC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ИП 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Владзимирская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C5D8A8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05-23/</w:t>
            </w:r>
            <w:proofErr w:type="gramStart"/>
            <w:r w:rsidRPr="007D6168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7D6168">
              <w:rPr>
                <w:color w:val="000000"/>
                <w:sz w:val="19"/>
                <w:szCs w:val="19"/>
              </w:rPr>
              <w:t xml:space="preserve"> от 06.02.2023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157821" w14:textId="580B5650" w:rsidR="007D6168" w:rsidRPr="007D6168" w:rsidRDefault="002324DA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590</w:t>
            </w:r>
            <w:r>
              <w:rPr>
                <w:color w:val="000000"/>
                <w:sz w:val="19"/>
                <w:szCs w:val="19"/>
                <w:lang w:val="en-US"/>
              </w:rPr>
              <w:t> 0</w:t>
            </w:r>
            <w:r w:rsidR="007D6168" w:rsidRPr="007D6168">
              <w:rPr>
                <w:color w:val="000000"/>
                <w:sz w:val="19"/>
                <w:szCs w:val="19"/>
              </w:rPr>
              <w:t>00</w:t>
            </w:r>
            <w:r>
              <w:rPr>
                <w:color w:val="000000"/>
                <w:sz w:val="19"/>
                <w:szCs w:val="19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AE4E52" w14:textId="7FEDB955" w:rsidR="007D6168" w:rsidRPr="007D6168" w:rsidRDefault="002324DA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590</w:t>
            </w:r>
            <w:r>
              <w:rPr>
                <w:color w:val="000000"/>
                <w:sz w:val="19"/>
                <w:szCs w:val="19"/>
                <w:lang w:val="en-US"/>
              </w:rPr>
              <w:t> 0</w:t>
            </w:r>
            <w:r w:rsidRPr="007D6168">
              <w:rPr>
                <w:color w:val="000000"/>
                <w:sz w:val="19"/>
                <w:szCs w:val="19"/>
              </w:rPr>
              <w:t>00</w:t>
            </w:r>
            <w:r>
              <w:rPr>
                <w:color w:val="000000"/>
                <w:sz w:val="19"/>
                <w:szCs w:val="19"/>
              </w:rPr>
              <w:t>,0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FF92C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завершен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32AFBBB5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25-1-1-2-021322-2023 от 25.04.2023</w:t>
            </w:r>
          </w:p>
        </w:tc>
      </w:tr>
      <w:tr w:rsidR="007D6168" w:rsidRPr="007D6168" w14:paraId="27A76999" w14:textId="77777777" w:rsidTr="007D6168">
        <w:trPr>
          <w:trHeight w:val="39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750CA7D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01910E20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МОБУ «Средняя общеобразовательная школа №5»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34D79BB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Капремонт спортивного зала МОБУ "СОШ № 5"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4E7CCCBD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ИП 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Владзимирская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4C7422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06-23/</w:t>
            </w:r>
            <w:proofErr w:type="gramStart"/>
            <w:r w:rsidRPr="007D6168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7D6168">
              <w:rPr>
                <w:color w:val="000000"/>
                <w:sz w:val="19"/>
                <w:szCs w:val="19"/>
              </w:rPr>
              <w:t xml:space="preserve"> от 06.02.2023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42432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160 000,00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16758D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160 000,00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A861E9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завершен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36C1109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25-1-1-2-021984-2023 от 11.05.2023</w:t>
            </w:r>
          </w:p>
        </w:tc>
      </w:tr>
      <w:tr w:rsidR="007D6168" w:rsidRPr="007D6168" w14:paraId="6371285C" w14:textId="77777777" w:rsidTr="007D6168">
        <w:trPr>
          <w:trHeight w:val="511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5C8AD125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15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54866BF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МОБУ «Гимназия №7» 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43E95978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Капремонт  помещений третьего этажа левого крыла здания МОБУ "Гимназия № 7"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6A1A2FE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ИП 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Владзимирская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AC8C8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07-23/П-ИП от 06.02.2023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99030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350 000,00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16A691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350 000,00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01064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завершен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7A59D5E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25-1-1-2-019710-2023 от 18.04.2023</w:t>
            </w:r>
          </w:p>
        </w:tc>
      </w:tr>
      <w:tr w:rsidR="007D6168" w:rsidRPr="007D6168" w14:paraId="37BADF2B" w14:textId="77777777" w:rsidTr="002324DA">
        <w:trPr>
          <w:trHeight w:val="55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0726390D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60676337" w14:textId="73AE5E31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 xml:space="preserve">Итого ПСД на кап. ремонт объектов </w:t>
            </w:r>
            <w:proofErr w:type="spellStart"/>
            <w:r w:rsidRPr="007D6168">
              <w:rPr>
                <w:b/>
                <w:bCs/>
                <w:color w:val="000000"/>
                <w:sz w:val="18"/>
                <w:szCs w:val="18"/>
              </w:rPr>
              <w:t>кап</w:t>
            </w:r>
            <w:proofErr w:type="gramStart"/>
            <w:r w:rsidRPr="007D6168">
              <w:rPr>
                <w:b/>
                <w:bCs/>
                <w:color w:val="000000"/>
                <w:sz w:val="18"/>
                <w:szCs w:val="18"/>
              </w:rPr>
              <w:t>.с</w:t>
            </w:r>
            <w:proofErr w:type="gramEnd"/>
            <w:r w:rsidRPr="007D6168">
              <w:rPr>
                <w:b/>
                <w:bCs/>
                <w:color w:val="000000"/>
                <w:sz w:val="18"/>
                <w:szCs w:val="18"/>
              </w:rPr>
              <w:t>троительства</w:t>
            </w:r>
            <w:proofErr w:type="spellEnd"/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7956175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76CB1137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60614A" w14:textId="7EF6CDA8" w:rsidR="007D6168" w:rsidRPr="007D6168" w:rsidRDefault="007D6168" w:rsidP="002324D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814CE4" w14:textId="7F4AB4DB" w:rsidR="007D6168" w:rsidRPr="007D6168" w:rsidRDefault="002324DA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  <w:r w:rsidRPr="007D616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060</w:t>
            </w:r>
            <w:r w:rsidRPr="007D616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  <w:r w:rsidRPr="007D6168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6FAE15" w14:textId="70092280" w:rsidR="007D6168" w:rsidRPr="007D6168" w:rsidRDefault="002324DA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  <w:r w:rsidRPr="007D616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060</w:t>
            </w:r>
            <w:r w:rsidRPr="007D616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  <w:r w:rsidRPr="007D6168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5761ACA" w14:textId="279EA732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4EEEBC4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D6168" w:rsidRPr="007D6168" w14:paraId="549D41C5" w14:textId="77777777" w:rsidTr="007D6168">
        <w:trPr>
          <w:trHeight w:val="451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17103E81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2406" w:type="dxa"/>
            <w:shd w:val="clear" w:color="000000" w:fill="F2F2F2"/>
            <w:vAlign w:val="center"/>
            <w:hideMark/>
          </w:tcPr>
          <w:p w14:paraId="653A9215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МДОБУ «Детский сад общеразвивающего вида № 14 «Солнышко» </w:t>
            </w:r>
          </w:p>
        </w:tc>
        <w:tc>
          <w:tcPr>
            <w:tcW w:w="2836" w:type="dxa"/>
            <w:shd w:val="clear" w:color="000000" w:fill="F2F2F2"/>
            <w:vAlign w:val="center"/>
            <w:hideMark/>
          </w:tcPr>
          <w:p w14:paraId="13032AD0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Разработка ПСД на АПС и СОУЭ при пожаре </w:t>
            </w:r>
          </w:p>
        </w:tc>
        <w:tc>
          <w:tcPr>
            <w:tcW w:w="1704" w:type="dxa"/>
            <w:shd w:val="clear" w:color="000000" w:fill="F2F2F2"/>
            <w:vAlign w:val="center"/>
            <w:hideMark/>
          </w:tcPr>
          <w:p w14:paraId="7B8E38B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ООО "НСД СИСТЕМС"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1A22A571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У-ПД/27 от 07.08.2023</w:t>
            </w:r>
          </w:p>
        </w:tc>
        <w:tc>
          <w:tcPr>
            <w:tcW w:w="1417" w:type="dxa"/>
            <w:shd w:val="clear" w:color="000000" w:fill="F2F2F2"/>
            <w:noWrap/>
            <w:vAlign w:val="center"/>
            <w:hideMark/>
          </w:tcPr>
          <w:p w14:paraId="3E319553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64 700,00</w:t>
            </w:r>
          </w:p>
        </w:tc>
        <w:tc>
          <w:tcPr>
            <w:tcW w:w="1276" w:type="dxa"/>
            <w:shd w:val="clear" w:color="000000" w:fill="F2F2F2"/>
            <w:noWrap/>
            <w:vAlign w:val="center"/>
            <w:hideMark/>
          </w:tcPr>
          <w:p w14:paraId="0F3A709D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64 700,00</w:t>
            </w:r>
          </w:p>
        </w:tc>
        <w:tc>
          <w:tcPr>
            <w:tcW w:w="1559" w:type="dxa"/>
            <w:shd w:val="clear" w:color="000000" w:fill="F2F2F2"/>
            <w:noWrap/>
            <w:vAlign w:val="center"/>
            <w:hideMark/>
          </w:tcPr>
          <w:p w14:paraId="4FFEFA3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завершен</w:t>
            </w:r>
          </w:p>
        </w:tc>
        <w:tc>
          <w:tcPr>
            <w:tcW w:w="1662" w:type="dxa"/>
            <w:shd w:val="clear" w:color="000000" w:fill="F2F2F2"/>
            <w:vAlign w:val="center"/>
            <w:hideMark/>
          </w:tcPr>
          <w:p w14:paraId="03D31A1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25-1-1-2-073229-2023 от 01.12.2023</w:t>
            </w:r>
          </w:p>
        </w:tc>
      </w:tr>
      <w:tr w:rsidR="007D6168" w:rsidRPr="007D6168" w14:paraId="695D4A20" w14:textId="77777777" w:rsidTr="007D6168">
        <w:trPr>
          <w:trHeight w:val="49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2FF0F2B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2406" w:type="dxa"/>
            <w:shd w:val="clear" w:color="000000" w:fill="F2F2F2"/>
            <w:vAlign w:val="center"/>
            <w:hideMark/>
          </w:tcPr>
          <w:p w14:paraId="499D2423" w14:textId="53D2AA8C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МДОБУ «Центр развития ребёнка – детский сад </w:t>
            </w:r>
            <w:r w:rsidR="00C054BE">
              <w:rPr>
                <w:color w:val="000000"/>
                <w:sz w:val="19"/>
                <w:szCs w:val="19"/>
              </w:rPr>
              <w:br/>
            </w:r>
            <w:r w:rsidRPr="007D6168">
              <w:rPr>
                <w:color w:val="000000"/>
                <w:sz w:val="19"/>
                <w:szCs w:val="19"/>
              </w:rPr>
              <w:t>№ 27 «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Дюймовочка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 xml:space="preserve">» </w:t>
            </w:r>
          </w:p>
        </w:tc>
        <w:tc>
          <w:tcPr>
            <w:tcW w:w="2836" w:type="dxa"/>
            <w:shd w:val="clear" w:color="000000" w:fill="F2F2F2"/>
            <w:vAlign w:val="center"/>
            <w:hideMark/>
          </w:tcPr>
          <w:p w14:paraId="2C8026A3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Разработка ПСД на АПС и СОУЭ при пожаре </w:t>
            </w:r>
          </w:p>
        </w:tc>
        <w:tc>
          <w:tcPr>
            <w:tcW w:w="1704" w:type="dxa"/>
            <w:shd w:val="clear" w:color="000000" w:fill="F2F2F2"/>
            <w:vAlign w:val="center"/>
            <w:hideMark/>
          </w:tcPr>
          <w:p w14:paraId="4B56FF79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ООО "НСД СИСТЕМС"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6393B100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У-ПД/10 от 30.03.2023</w:t>
            </w:r>
          </w:p>
        </w:tc>
        <w:tc>
          <w:tcPr>
            <w:tcW w:w="1417" w:type="dxa"/>
            <w:shd w:val="clear" w:color="000000" w:fill="F2F2F2"/>
            <w:noWrap/>
            <w:vAlign w:val="center"/>
            <w:hideMark/>
          </w:tcPr>
          <w:p w14:paraId="33FA4A5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64 700,00</w:t>
            </w:r>
          </w:p>
        </w:tc>
        <w:tc>
          <w:tcPr>
            <w:tcW w:w="1276" w:type="dxa"/>
            <w:shd w:val="clear" w:color="000000" w:fill="F2F2F2"/>
            <w:noWrap/>
            <w:vAlign w:val="center"/>
            <w:hideMark/>
          </w:tcPr>
          <w:p w14:paraId="24035A7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64 700,00</w:t>
            </w:r>
          </w:p>
        </w:tc>
        <w:tc>
          <w:tcPr>
            <w:tcW w:w="1559" w:type="dxa"/>
            <w:shd w:val="clear" w:color="000000" w:fill="F2F2F2"/>
            <w:noWrap/>
            <w:vAlign w:val="center"/>
            <w:hideMark/>
          </w:tcPr>
          <w:p w14:paraId="2FB2D6D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завершен</w:t>
            </w:r>
          </w:p>
        </w:tc>
        <w:tc>
          <w:tcPr>
            <w:tcW w:w="1662" w:type="dxa"/>
            <w:shd w:val="clear" w:color="000000" w:fill="F2F2F2"/>
            <w:vAlign w:val="center"/>
            <w:hideMark/>
          </w:tcPr>
          <w:p w14:paraId="7AE975E8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25-1-1-2-032691-2023 от 15.06.2023</w:t>
            </w:r>
          </w:p>
        </w:tc>
      </w:tr>
      <w:tr w:rsidR="007D6168" w:rsidRPr="007D6168" w14:paraId="24C4D98E" w14:textId="77777777" w:rsidTr="007D6168">
        <w:trPr>
          <w:trHeight w:val="44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3AF1AFC7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2406" w:type="dxa"/>
            <w:shd w:val="clear" w:color="000000" w:fill="F2F2F2"/>
            <w:vAlign w:val="center"/>
            <w:hideMark/>
          </w:tcPr>
          <w:p w14:paraId="64F12C53" w14:textId="53E593B3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МДОБУ «Центр развития ребёнка - детский сад </w:t>
            </w:r>
            <w:r w:rsidR="00C054BE">
              <w:rPr>
                <w:color w:val="000000"/>
                <w:sz w:val="19"/>
                <w:szCs w:val="19"/>
              </w:rPr>
              <w:br/>
            </w:r>
            <w:r w:rsidRPr="007D6168">
              <w:rPr>
                <w:color w:val="000000"/>
                <w:sz w:val="19"/>
                <w:szCs w:val="19"/>
              </w:rPr>
              <w:t xml:space="preserve">№ 24 «Улыбка» </w:t>
            </w:r>
          </w:p>
        </w:tc>
        <w:tc>
          <w:tcPr>
            <w:tcW w:w="2836" w:type="dxa"/>
            <w:shd w:val="clear" w:color="000000" w:fill="F2F2F2"/>
            <w:vAlign w:val="center"/>
            <w:hideMark/>
          </w:tcPr>
          <w:p w14:paraId="133E4D7D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Разработка ПСД на АПС и СОУЭ при пожаре </w:t>
            </w:r>
          </w:p>
        </w:tc>
        <w:tc>
          <w:tcPr>
            <w:tcW w:w="1704" w:type="dxa"/>
            <w:shd w:val="clear" w:color="000000" w:fill="F2F2F2"/>
            <w:vAlign w:val="center"/>
            <w:hideMark/>
          </w:tcPr>
          <w:p w14:paraId="582F6603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ООО "НСД СИСТЕМС"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2D69645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У-ПД/09 от 30.03.2023</w:t>
            </w:r>
          </w:p>
        </w:tc>
        <w:tc>
          <w:tcPr>
            <w:tcW w:w="1417" w:type="dxa"/>
            <w:shd w:val="clear" w:color="000000" w:fill="F2F2F2"/>
            <w:noWrap/>
            <w:vAlign w:val="center"/>
            <w:hideMark/>
          </w:tcPr>
          <w:p w14:paraId="3F3C5DD7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64 700,00</w:t>
            </w:r>
          </w:p>
        </w:tc>
        <w:tc>
          <w:tcPr>
            <w:tcW w:w="1276" w:type="dxa"/>
            <w:shd w:val="clear" w:color="000000" w:fill="F2F2F2"/>
            <w:noWrap/>
            <w:vAlign w:val="center"/>
            <w:hideMark/>
          </w:tcPr>
          <w:p w14:paraId="09E8C5F8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64 700,00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41FF6BC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Плановое выполнение 2027 -2030 год</w:t>
            </w:r>
          </w:p>
        </w:tc>
        <w:tc>
          <w:tcPr>
            <w:tcW w:w="1662" w:type="dxa"/>
            <w:shd w:val="clear" w:color="000000" w:fill="F2F2F2"/>
            <w:vAlign w:val="center"/>
            <w:hideMark/>
          </w:tcPr>
          <w:p w14:paraId="7ED74D7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25-1-1-2-032963-2023 от 16.06.2023</w:t>
            </w:r>
          </w:p>
        </w:tc>
      </w:tr>
      <w:tr w:rsidR="007D6168" w:rsidRPr="007D6168" w14:paraId="1EDCCE43" w14:textId="77777777" w:rsidTr="007D6168">
        <w:trPr>
          <w:trHeight w:val="21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2EDADCF3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61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6" w:type="dxa"/>
            <w:shd w:val="clear" w:color="000000" w:fill="F2F2F2"/>
            <w:vAlign w:val="center"/>
            <w:hideMark/>
          </w:tcPr>
          <w:p w14:paraId="1D5B313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Итого ПСД на АПС и СОУЭ</w:t>
            </w:r>
          </w:p>
        </w:tc>
        <w:tc>
          <w:tcPr>
            <w:tcW w:w="2836" w:type="dxa"/>
            <w:shd w:val="clear" w:color="000000" w:fill="F2F2F2"/>
            <w:vAlign w:val="center"/>
            <w:hideMark/>
          </w:tcPr>
          <w:p w14:paraId="4E7CDEA1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61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4" w:type="dxa"/>
            <w:shd w:val="clear" w:color="000000" w:fill="F2F2F2"/>
            <w:vAlign w:val="center"/>
            <w:hideMark/>
          </w:tcPr>
          <w:p w14:paraId="2775AECA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61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000000" w:fill="F2F2F2"/>
            <w:noWrap/>
            <w:vAlign w:val="center"/>
            <w:hideMark/>
          </w:tcPr>
          <w:p w14:paraId="68BF4F3A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000000" w:fill="F2F2F2"/>
            <w:noWrap/>
            <w:vAlign w:val="center"/>
            <w:hideMark/>
          </w:tcPr>
          <w:p w14:paraId="0E4F47BA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194 100,00</w:t>
            </w:r>
          </w:p>
        </w:tc>
        <w:tc>
          <w:tcPr>
            <w:tcW w:w="1276" w:type="dxa"/>
            <w:shd w:val="clear" w:color="000000" w:fill="F2F2F2"/>
            <w:noWrap/>
            <w:vAlign w:val="center"/>
            <w:hideMark/>
          </w:tcPr>
          <w:p w14:paraId="127F7461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194 100,00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3EA05D7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662" w:type="dxa"/>
            <w:shd w:val="clear" w:color="000000" w:fill="F2F2F2"/>
            <w:vAlign w:val="center"/>
            <w:hideMark/>
          </w:tcPr>
          <w:p w14:paraId="292F83B7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 </w:t>
            </w:r>
          </w:p>
        </w:tc>
      </w:tr>
      <w:tr w:rsidR="007D6168" w:rsidRPr="007D6168" w14:paraId="714EDC9A" w14:textId="77777777" w:rsidTr="007D6168">
        <w:trPr>
          <w:trHeight w:val="6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17E19E75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61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14:paraId="4588B83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Всего за 2023 год</w:t>
            </w:r>
          </w:p>
        </w:tc>
        <w:tc>
          <w:tcPr>
            <w:tcW w:w="2836" w:type="dxa"/>
            <w:shd w:val="clear" w:color="auto" w:fill="auto"/>
            <w:noWrap/>
            <w:vAlign w:val="center"/>
            <w:hideMark/>
          </w:tcPr>
          <w:p w14:paraId="2910A573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61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14:paraId="7EA7E379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61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CE89BA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866648" w14:textId="414E82E1" w:rsidR="007D6168" w:rsidRPr="007D6168" w:rsidRDefault="007D5092" w:rsidP="007D509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7D6168" w:rsidRPr="007D616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254</w:t>
            </w:r>
            <w:r w:rsidR="007D6168" w:rsidRPr="007D616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100</w:t>
            </w:r>
            <w:r w:rsidR="007D6168" w:rsidRPr="007D6168">
              <w:rPr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0EBD75" w14:textId="43EDF8B2" w:rsidR="007D6168" w:rsidRPr="007D6168" w:rsidRDefault="007D5092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Pr="007D616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254</w:t>
            </w:r>
            <w:r w:rsidRPr="007D616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100</w:t>
            </w:r>
            <w:r w:rsidRPr="007D6168">
              <w:rPr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E872185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14:paraId="011DDA5D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 </w:t>
            </w:r>
          </w:p>
        </w:tc>
      </w:tr>
      <w:tr w:rsidR="007D6168" w:rsidRPr="007D6168" w14:paraId="3FD2DDFB" w14:textId="77777777" w:rsidTr="007D6168">
        <w:trPr>
          <w:trHeight w:val="6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7971F05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1057" w:type="dxa"/>
            <w:gridSpan w:val="6"/>
            <w:shd w:val="clear" w:color="auto" w:fill="auto"/>
            <w:noWrap/>
            <w:vAlign w:val="center"/>
            <w:hideMark/>
          </w:tcPr>
          <w:p w14:paraId="231E0A4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27E1DF0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4B4F6497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7D6168" w:rsidRPr="007D6168" w14:paraId="58E7F519" w14:textId="77777777" w:rsidTr="007D6168">
        <w:trPr>
          <w:trHeight w:val="69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179AB9F5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25DCA25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МОБУ «Средняя общеобразовательная школа №5» 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1C4C3E72" w14:textId="2C0BED46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Капитальный ремонт в</w:t>
            </w:r>
            <w:r>
              <w:rPr>
                <w:color w:val="000000"/>
                <w:sz w:val="19"/>
                <w:szCs w:val="19"/>
              </w:rPr>
              <w:t xml:space="preserve">ходной группы здания МОБУ "СОШ </w:t>
            </w:r>
            <w:r w:rsidRPr="007D6168">
              <w:rPr>
                <w:color w:val="000000"/>
                <w:sz w:val="19"/>
                <w:szCs w:val="19"/>
              </w:rPr>
              <w:t>№ 5"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34044B4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ИП </w:t>
            </w:r>
            <w:proofErr w:type="gramStart"/>
            <w:r w:rsidRPr="007D6168">
              <w:rPr>
                <w:color w:val="000000"/>
                <w:sz w:val="19"/>
                <w:szCs w:val="19"/>
              </w:rPr>
              <w:t>Ломак</w:t>
            </w:r>
            <w:proofErr w:type="gramEnd"/>
            <w:r w:rsidRPr="007D6168">
              <w:rPr>
                <w:color w:val="000000"/>
                <w:sz w:val="19"/>
                <w:szCs w:val="19"/>
              </w:rPr>
              <w:t xml:space="preserve"> И.О.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3C958B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30-24/</w:t>
            </w:r>
            <w:proofErr w:type="gramStart"/>
            <w:r w:rsidRPr="007D6168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7D6168">
              <w:rPr>
                <w:color w:val="000000"/>
                <w:sz w:val="19"/>
                <w:szCs w:val="19"/>
              </w:rPr>
              <w:t xml:space="preserve"> от 06.09.2024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5CF72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92 527,00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81DC52" w14:textId="6A63B4FD" w:rsidR="007D6168" w:rsidRPr="007D6168" w:rsidRDefault="007D6168" w:rsidP="007D5092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9</w:t>
            </w:r>
            <w:r w:rsidR="007D5092">
              <w:rPr>
                <w:color w:val="000000"/>
                <w:sz w:val="19"/>
                <w:szCs w:val="19"/>
              </w:rPr>
              <w:t>2</w:t>
            </w:r>
            <w:r w:rsidRPr="007D6168">
              <w:rPr>
                <w:color w:val="000000"/>
                <w:sz w:val="19"/>
                <w:szCs w:val="19"/>
              </w:rPr>
              <w:t xml:space="preserve"> 527,00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EE1120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Плановое выполнение 2027 -2030 год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1F13E293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25-1-1-2-070379-2024 от  27.11.2024</w:t>
            </w:r>
          </w:p>
        </w:tc>
      </w:tr>
      <w:tr w:rsidR="007D6168" w:rsidRPr="007D6168" w14:paraId="77A2AEC2" w14:textId="77777777" w:rsidTr="007D6168">
        <w:trPr>
          <w:trHeight w:val="62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55B295CD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lastRenderedPageBreak/>
              <w:t>2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3F29AB85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МОБУ «Основная общеобразовательная школа №6» 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3CA5E32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Выборочный капитальный ремонт помещений здания МОБУ "ООШ № 6"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4309620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ИП 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Владзимирская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03A713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22-24/</w:t>
            </w:r>
            <w:proofErr w:type="gramStart"/>
            <w:r w:rsidRPr="007D6168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7D6168">
              <w:rPr>
                <w:color w:val="000000"/>
                <w:sz w:val="19"/>
                <w:szCs w:val="19"/>
              </w:rPr>
              <w:t xml:space="preserve"> от 17.05.2023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2D64A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520 000,00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7A87C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520 000,00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B87AF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Плановое выполнение 2027 -2030 год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605352F7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25-1-1-2-048123-2024 от 21.08.2024</w:t>
            </w:r>
          </w:p>
        </w:tc>
      </w:tr>
      <w:tr w:rsidR="007D6168" w:rsidRPr="007D6168" w14:paraId="5516F9FC" w14:textId="77777777" w:rsidTr="007D6168">
        <w:trPr>
          <w:trHeight w:val="5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3717514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14969E2A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МОБУ «Основная общеобразовательная школа №6» 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713E64A8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Капитальный ремонт кровли здания МОБУ "ООШ № 6"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01A8721A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ИП 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Владзимирская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2E06A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21-24/</w:t>
            </w:r>
            <w:proofErr w:type="gramStart"/>
            <w:r w:rsidRPr="007D6168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7D6168">
              <w:rPr>
                <w:color w:val="000000"/>
                <w:sz w:val="19"/>
                <w:szCs w:val="19"/>
              </w:rPr>
              <w:t xml:space="preserve"> от 17.05.2024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C2A2F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420 000,00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F1CE2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420 000,00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7F208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Плановое выполнение 2027 -2030 год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0610FF18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25-1-1-2-048798-2024 от 23.08.2024</w:t>
            </w:r>
          </w:p>
        </w:tc>
      </w:tr>
      <w:tr w:rsidR="007D6168" w:rsidRPr="007D6168" w14:paraId="1200040C" w14:textId="77777777" w:rsidTr="007D6168">
        <w:trPr>
          <w:trHeight w:val="3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6D81103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0B57D564" w14:textId="0AE2135E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 xml:space="preserve">Итого ПСД на кап. ремонт объектов </w:t>
            </w:r>
            <w:proofErr w:type="spellStart"/>
            <w:r w:rsidRPr="007D6168">
              <w:rPr>
                <w:b/>
                <w:bCs/>
                <w:color w:val="000000"/>
                <w:sz w:val="18"/>
                <w:szCs w:val="18"/>
              </w:rPr>
              <w:t>кап</w:t>
            </w:r>
            <w:proofErr w:type="gramStart"/>
            <w:r w:rsidRPr="007D6168">
              <w:rPr>
                <w:b/>
                <w:bCs/>
                <w:color w:val="000000"/>
                <w:sz w:val="18"/>
                <w:szCs w:val="18"/>
              </w:rPr>
              <w:t>.с</w:t>
            </w:r>
            <w:proofErr w:type="gramEnd"/>
            <w:r w:rsidRPr="007D6168">
              <w:rPr>
                <w:b/>
                <w:bCs/>
                <w:color w:val="000000"/>
                <w:sz w:val="18"/>
                <w:szCs w:val="18"/>
              </w:rPr>
              <w:t>троительства</w:t>
            </w:r>
            <w:proofErr w:type="spellEnd"/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43A214DA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3C06B98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082AB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5B6A9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1 032 527,00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1456CE" w14:textId="7933DA54" w:rsidR="007D6168" w:rsidRPr="007D6168" w:rsidRDefault="007D6168" w:rsidP="007D509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1 03</w:t>
            </w:r>
            <w:r w:rsidR="007D5092">
              <w:rPr>
                <w:b/>
                <w:bCs/>
                <w:color w:val="000000"/>
                <w:sz w:val="19"/>
                <w:szCs w:val="19"/>
              </w:rPr>
              <w:t>2</w:t>
            </w:r>
            <w:r w:rsidRPr="007D6168">
              <w:rPr>
                <w:b/>
                <w:bCs/>
                <w:color w:val="000000"/>
                <w:sz w:val="19"/>
                <w:szCs w:val="19"/>
              </w:rPr>
              <w:t xml:space="preserve"> 527,00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52E8B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4DB77493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7D6168" w:rsidRPr="007D6168" w14:paraId="37D5AA31" w14:textId="77777777" w:rsidTr="007D6168">
        <w:trPr>
          <w:trHeight w:val="544"/>
        </w:trPr>
        <w:tc>
          <w:tcPr>
            <w:tcW w:w="582" w:type="dxa"/>
            <w:shd w:val="clear" w:color="000000" w:fill="F2F2F2"/>
            <w:noWrap/>
            <w:vAlign w:val="center"/>
            <w:hideMark/>
          </w:tcPr>
          <w:p w14:paraId="25A7EF4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2406" w:type="dxa"/>
            <w:shd w:val="clear" w:color="000000" w:fill="F2F2F2"/>
            <w:vAlign w:val="center"/>
            <w:hideMark/>
          </w:tcPr>
          <w:p w14:paraId="3692D24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МДОБУ «Детский сад общеразвивающего вида № 25 «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Журавушка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 xml:space="preserve">» </w:t>
            </w:r>
          </w:p>
        </w:tc>
        <w:tc>
          <w:tcPr>
            <w:tcW w:w="2836" w:type="dxa"/>
            <w:shd w:val="clear" w:color="000000" w:fill="F2F2F2"/>
            <w:vAlign w:val="center"/>
            <w:hideMark/>
          </w:tcPr>
          <w:p w14:paraId="399AC291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Разработка ПСД на АПС и СОУЭ при пожаре </w:t>
            </w:r>
          </w:p>
        </w:tc>
        <w:tc>
          <w:tcPr>
            <w:tcW w:w="1704" w:type="dxa"/>
            <w:shd w:val="clear" w:color="000000" w:fill="F2F2F2"/>
            <w:vAlign w:val="center"/>
            <w:hideMark/>
          </w:tcPr>
          <w:p w14:paraId="0127126A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ООО "НСД СИСТЕМС"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52FA28E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У-ПД/27 от 06.06.2024</w:t>
            </w:r>
          </w:p>
        </w:tc>
        <w:tc>
          <w:tcPr>
            <w:tcW w:w="1417" w:type="dxa"/>
            <w:shd w:val="clear" w:color="000000" w:fill="F2F2F2"/>
            <w:noWrap/>
            <w:vAlign w:val="center"/>
            <w:hideMark/>
          </w:tcPr>
          <w:p w14:paraId="61FFE8D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64 700,00</w:t>
            </w:r>
          </w:p>
        </w:tc>
        <w:tc>
          <w:tcPr>
            <w:tcW w:w="1276" w:type="dxa"/>
            <w:shd w:val="clear" w:color="000000" w:fill="F2F2F2"/>
            <w:noWrap/>
            <w:vAlign w:val="center"/>
            <w:hideMark/>
          </w:tcPr>
          <w:p w14:paraId="3193FA30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64 700,00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14F1CFD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Плановое выполнение 2027 -2030 год</w:t>
            </w:r>
          </w:p>
        </w:tc>
        <w:tc>
          <w:tcPr>
            <w:tcW w:w="1662" w:type="dxa"/>
            <w:shd w:val="clear" w:color="000000" w:fill="F2F2F2"/>
            <w:vAlign w:val="center"/>
            <w:hideMark/>
          </w:tcPr>
          <w:p w14:paraId="1BC0359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25-1-1-2-064605-2024 от 01.11.2024</w:t>
            </w:r>
          </w:p>
        </w:tc>
      </w:tr>
      <w:tr w:rsidR="007D6168" w:rsidRPr="007D6168" w14:paraId="482DE765" w14:textId="77777777" w:rsidTr="007D6168">
        <w:trPr>
          <w:trHeight w:val="7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1AEEF1B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14:paraId="5BBAEF9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Всего за 2024 год</w:t>
            </w:r>
          </w:p>
        </w:tc>
        <w:tc>
          <w:tcPr>
            <w:tcW w:w="2836" w:type="dxa"/>
            <w:shd w:val="clear" w:color="auto" w:fill="auto"/>
            <w:noWrap/>
            <w:vAlign w:val="center"/>
            <w:hideMark/>
          </w:tcPr>
          <w:p w14:paraId="2D872B7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14:paraId="359BF888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9A53F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95284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1 097 227,00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368F3F" w14:textId="52BAEA14" w:rsidR="007D6168" w:rsidRPr="007D6168" w:rsidRDefault="007D5092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1 </w:t>
            </w:r>
            <w:r w:rsidR="007D6168" w:rsidRPr="007D6168">
              <w:rPr>
                <w:b/>
                <w:bCs/>
                <w:color w:val="000000"/>
                <w:sz w:val="19"/>
                <w:szCs w:val="19"/>
              </w:rPr>
              <w:t>0</w:t>
            </w:r>
            <w:r>
              <w:rPr>
                <w:b/>
                <w:bCs/>
                <w:color w:val="000000"/>
                <w:sz w:val="19"/>
                <w:szCs w:val="19"/>
              </w:rPr>
              <w:t>97</w:t>
            </w:r>
            <w:r w:rsidR="007D6168" w:rsidRPr="007D6168">
              <w:rPr>
                <w:b/>
                <w:bCs/>
                <w:color w:val="000000"/>
                <w:sz w:val="19"/>
                <w:szCs w:val="19"/>
              </w:rPr>
              <w:t xml:space="preserve"> 227,00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32235D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14:paraId="127907D3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 </w:t>
            </w:r>
          </w:p>
        </w:tc>
      </w:tr>
      <w:tr w:rsidR="007D6168" w:rsidRPr="007D6168" w14:paraId="4A5DCDBE" w14:textId="77777777" w:rsidTr="007D6168">
        <w:trPr>
          <w:trHeight w:val="13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2412DAF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1057" w:type="dxa"/>
            <w:gridSpan w:val="6"/>
            <w:shd w:val="clear" w:color="auto" w:fill="auto"/>
            <w:noWrap/>
            <w:vAlign w:val="center"/>
            <w:hideMark/>
          </w:tcPr>
          <w:p w14:paraId="026633C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DE4107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5A715F31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7D6168" w:rsidRPr="007D6168" w14:paraId="1FBC5E88" w14:textId="77777777" w:rsidTr="007D6168">
        <w:trPr>
          <w:trHeight w:val="61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0BAABDE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30450703" w14:textId="68E67ACA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7D6168">
              <w:rPr>
                <w:sz w:val="19"/>
                <w:szCs w:val="19"/>
              </w:rPr>
              <w:t>МДОБУ</w:t>
            </w:r>
            <w:r w:rsidR="00C054BE">
              <w:rPr>
                <w:sz w:val="19"/>
                <w:szCs w:val="19"/>
              </w:rPr>
              <w:t xml:space="preserve"> </w:t>
            </w:r>
            <w:r w:rsidRPr="007D6168">
              <w:rPr>
                <w:sz w:val="19"/>
                <w:szCs w:val="19"/>
              </w:rPr>
              <w:t xml:space="preserve">«Центр развития ребёнка – детский сад </w:t>
            </w:r>
            <w:r w:rsidR="00C054BE">
              <w:rPr>
                <w:sz w:val="19"/>
                <w:szCs w:val="19"/>
              </w:rPr>
              <w:br/>
            </w:r>
            <w:r w:rsidRPr="007D6168">
              <w:rPr>
                <w:sz w:val="19"/>
                <w:szCs w:val="19"/>
              </w:rPr>
              <w:t xml:space="preserve">№ 28 «Фламинго» 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632AD6BA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Капитальный ремонт кровли пристройки МДОБУ ЦРР д/с №28 «Фламинго»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7D7C9933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ИП 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Владзимирская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0E2E7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02-25/</w:t>
            </w:r>
            <w:proofErr w:type="gramStart"/>
            <w:r w:rsidRPr="007D6168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7D6168">
              <w:rPr>
                <w:color w:val="000000"/>
                <w:sz w:val="19"/>
                <w:szCs w:val="19"/>
              </w:rPr>
              <w:t xml:space="preserve"> от 04.02.2025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1A6015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80 000,00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E4C3F8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80 000,00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C3EDFB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в процессе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5319CC38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25-1-1-2-013977-2025 от 18.03.2025</w:t>
            </w:r>
          </w:p>
        </w:tc>
      </w:tr>
      <w:tr w:rsidR="007D6168" w:rsidRPr="007D6168" w14:paraId="27328FEE" w14:textId="77777777" w:rsidTr="007D6168">
        <w:trPr>
          <w:trHeight w:val="100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1883473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7F510C6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МОБУ «Средняя общеобразовательная школа №8» 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6356E247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Капитальный ремонт здания в части гидроизоляции фундамента, 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отмостки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 xml:space="preserve">, крылец и устройства отвода ливневых вод МОБУ «СОШ №8» 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1733A3A0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ИП </w:t>
            </w:r>
            <w:proofErr w:type="spellStart"/>
            <w:r w:rsidRPr="007D6168">
              <w:rPr>
                <w:color w:val="000000"/>
                <w:sz w:val="19"/>
                <w:szCs w:val="19"/>
              </w:rPr>
              <w:t>Владзимирская</w:t>
            </w:r>
            <w:proofErr w:type="spellEnd"/>
            <w:r w:rsidRPr="007D6168">
              <w:rPr>
                <w:color w:val="000000"/>
                <w:sz w:val="19"/>
                <w:szCs w:val="19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18DED5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18-25/</w:t>
            </w:r>
            <w:proofErr w:type="gramStart"/>
            <w:r w:rsidRPr="007D6168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7D6168">
              <w:rPr>
                <w:color w:val="000000"/>
                <w:sz w:val="19"/>
                <w:szCs w:val="19"/>
              </w:rPr>
              <w:t xml:space="preserve"> от 27.06.2025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296393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570 000,00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DDE235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570 000,00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3BE2F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Плановое выполнение 2027-2030 год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2D801F03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25-1-1-2-050637-2025 от28.08.2025</w:t>
            </w:r>
          </w:p>
        </w:tc>
      </w:tr>
      <w:tr w:rsidR="007D6168" w:rsidRPr="007D6168" w14:paraId="064F3D75" w14:textId="77777777" w:rsidTr="007D6168">
        <w:trPr>
          <w:trHeight w:val="47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59C86F2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795C44BD" w14:textId="113F4D6B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Итого ПСД на кап</w:t>
            </w:r>
            <w:proofErr w:type="gramStart"/>
            <w:r w:rsidRPr="007D6168">
              <w:rPr>
                <w:b/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7D616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D6168">
              <w:rPr>
                <w:b/>
                <w:bCs/>
                <w:color w:val="000000"/>
                <w:sz w:val="18"/>
                <w:szCs w:val="18"/>
              </w:rPr>
              <w:t>р</w:t>
            </w:r>
            <w:proofErr w:type="gramEnd"/>
            <w:r w:rsidRPr="007D6168">
              <w:rPr>
                <w:b/>
                <w:bCs/>
                <w:color w:val="000000"/>
                <w:sz w:val="18"/>
                <w:szCs w:val="18"/>
              </w:rPr>
              <w:t>емонт объектов кап.</w:t>
            </w:r>
            <w:r w:rsidR="00C054B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D6168">
              <w:rPr>
                <w:b/>
                <w:bCs/>
                <w:color w:val="000000"/>
                <w:sz w:val="18"/>
                <w:szCs w:val="18"/>
              </w:rPr>
              <w:t>строительства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63C5FB3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3D449201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A1FC58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5A767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650 000,00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806DE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650 000,00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06191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76FDEBE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D6168" w:rsidRPr="007D6168" w14:paraId="295BF8B1" w14:textId="77777777" w:rsidTr="007D6168">
        <w:trPr>
          <w:trHeight w:val="336"/>
        </w:trPr>
        <w:tc>
          <w:tcPr>
            <w:tcW w:w="582" w:type="dxa"/>
            <w:shd w:val="clear" w:color="000000" w:fill="F2F2F2"/>
            <w:noWrap/>
            <w:vAlign w:val="center"/>
            <w:hideMark/>
          </w:tcPr>
          <w:p w14:paraId="28F56AD3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2406" w:type="dxa"/>
            <w:shd w:val="clear" w:color="000000" w:fill="F2F2F2"/>
            <w:vAlign w:val="center"/>
            <w:hideMark/>
          </w:tcPr>
          <w:p w14:paraId="6A0FF8C4" w14:textId="7B778520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7D6168">
              <w:rPr>
                <w:sz w:val="19"/>
                <w:szCs w:val="19"/>
              </w:rPr>
              <w:t xml:space="preserve">МДОБУ «Центр развития ребёнка – детский сад </w:t>
            </w:r>
            <w:r>
              <w:rPr>
                <w:sz w:val="19"/>
                <w:szCs w:val="19"/>
              </w:rPr>
              <w:br/>
            </w:r>
            <w:r w:rsidRPr="007D6168">
              <w:rPr>
                <w:sz w:val="19"/>
                <w:szCs w:val="19"/>
              </w:rPr>
              <w:t>№ 32 «</w:t>
            </w:r>
            <w:proofErr w:type="spellStart"/>
            <w:r w:rsidRPr="007D6168">
              <w:rPr>
                <w:sz w:val="19"/>
                <w:szCs w:val="19"/>
              </w:rPr>
              <w:t>АБВГДейка</w:t>
            </w:r>
            <w:proofErr w:type="spellEnd"/>
            <w:r w:rsidRPr="007D6168">
              <w:rPr>
                <w:sz w:val="19"/>
                <w:szCs w:val="19"/>
              </w:rPr>
              <w:t xml:space="preserve">» </w:t>
            </w:r>
          </w:p>
        </w:tc>
        <w:tc>
          <w:tcPr>
            <w:tcW w:w="2836" w:type="dxa"/>
            <w:shd w:val="clear" w:color="000000" w:fill="F2F2F2"/>
            <w:vAlign w:val="center"/>
            <w:hideMark/>
          </w:tcPr>
          <w:p w14:paraId="01C7686D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Разработка ПСД на АПС и СОУЭ при пожаре </w:t>
            </w:r>
          </w:p>
        </w:tc>
        <w:tc>
          <w:tcPr>
            <w:tcW w:w="1704" w:type="dxa"/>
            <w:shd w:val="clear" w:color="000000" w:fill="F2F2F2"/>
            <w:vAlign w:val="center"/>
            <w:hideMark/>
          </w:tcPr>
          <w:p w14:paraId="59FDBC51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ООО "НСД СИСТЕМС"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762E5B6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У-ПД/23 от 05.09.2025</w:t>
            </w:r>
          </w:p>
        </w:tc>
        <w:tc>
          <w:tcPr>
            <w:tcW w:w="1417" w:type="dxa"/>
            <w:shd w:val="clear" w:color="000000" w:fill="F2F2F2"/>
            <w:noWrap/>
            <w:vAlign w:val="center"/>
            <w:hideMark/>
          </w:tcPr>
          <w:p w14:paraId="6B753F1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80 000,00</w:t>
            </w:r>
          </w:p>
        </w:tc>
        <w:tc>
          <w:tcPr>
            <w:tcW w:w="1276" w:type="dxa"/>
            <w:shd w:val="clear" w:color="000000" w:fill="F2F2F2"/>
            <w:noWrap/>
            <w:vAlign w:val="center"/>
            <w:hideMark/>
          </w:tcPr>
          <w:p w14:paraId="0C01D92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80 000,00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3DF57761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Плановое выполнение 2027-2030 год</w:t>
            </w:r>
          </w:p>
        </w:tc>
        <w:tc>
          <w:tcPr>
            <w:tcW w:w="1662" w:type="dxa"/>
            <w:shd w:val="clear" w:color="000000" w:fill="F2F2F2"/>
            <w:vAlign w:val="center"/>
            <w:hideMark/>
          </w:tcPr>
          <w:p w14:paraId="0CF18A8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25-1-1-2-064782-2025 от 30.10.2025</w:t>
            </w:r>
          </w:p>
        </w:tc>
      </w:tr>
      <w:tr w:rsidR="007D6168" w:rsidRPr="007D6168" w14:paraId="6746A04E" w14:textId="77777777" w:rsidTr="00C054BE">
        <w:trPr>
          <w:trHeight w:val="604"/>
        </w:trPr>
        <w:tc>
          <w:tcPr>
            <w:tcW w:w="582" w:type="dxa"/>
            <w:shd w:val="clear" w:color="000000" w:fill="F2F2F2"/>
            <w:noWrap/>
            <w:vAlign w:val="center"/>
            <w:hideMark/>
          </w:tcPr>
          <w:p w14:paraId="4860791D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2406" w:type="dxa"/>
            <w:shd w:val="clear" w:color="000000" w:fill="F2F2F2"/>
            <w:vAlign w:val="center"/>
            <w:hideMark/>
          </w:tcPr>
          <w:p w14:paraId="38132D1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7D6168">
              <w:rPr>
                <w:sz w:val="19"/>
                <w:szCs w:val="19"/>
              </w:rPr>
              <w:t xml:space="preserve">МДОБУ «Центр развития ребёнка – детский сад № 26 «Росинка» </w:t>
            </w:r>
          </w:p>
        </w:tc>
        <w:tc>
          <w:tcPr>
            <w:tcW w:w="2836" w:type="dxa"/>
            <w:shd w:val="clear" w:color="000000" w:fill="F2F2F2"/>
            <w:vAlign w:val="center"/>
            <w:hideMark/>
          </w:tcPr>
          <w:p w14:paraId="52B4D5B8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Разработка ПСД на АПС и СОУЭ при пожаре </w:t>
            </w:r>
          </w:p>
        </w:tc>
        <w:tc>
          <w:tcPr>
            <w:tcW w:w="1704" w:type="dxa"/>
            <w:shd w:val="clear" w:color="000000" w:fill="F2F2F2"/>
            <w:vAlign w:val="center"/>
            <w:hideMark/>
          </w:tcPr>
          <w:p w14:paraId="7E77C6F0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ООО "НСД СИСТЕМС"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5417CFE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У-ПД/24 от 05.09.2026</w:t>
            </w:r>
          </w:p>
        </w:tc>
        <w:tc>
          <w:tcPr>
            <w:tcW w:w="1417" w:type="dxa"/>
            <w:shd w:val="clear" w:color="000000" w:fill="F2F2F2"/>
            <w:noWrap/>
            <w:vAlign w:val="center"/>
            <w:hideMark/>
          </w:tcPr>
          <w:p w14:paraId="308F041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79 700,00</w:t>
            </w:r>
          </w:p>
        </w:tc>
        <w:tc>
          <w:tcPr>
            <w:tcW w:w="1276" w:type="dxa"/>
            <w:shd w:val="clear" w:color="000000" w:fill="F2F2F2"/>
            <w:noWrap/>
            <w:vAlign w:val="center"/>
            <w:hideMark/>
          </w:tcPr>
          <w:p w14:paraId="799DC5C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79 700,00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34B8EC5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Плановое выполнение 2027-2030 год</w:t>
            </w:r>
          </w:p>
        </w:tc>
        <w:tc>
          <w:tcPr>
            <w:tcW w:w="1662" w:type="dxa"/>
            <w:shd w:val="clear" w:color="000000" w:fill="F2F2F2"/>
            <w:vAlign w:val="center"/>
            <w:hideMark/>
          </w:tcPr>
          <w:p w14:paraId="35505E83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25-1-1-2-062808-2025 от 22.10.2025</w:t>
            </w:r>
          </w:p>
        </w:tc>
      </w:tr>
      <w:tr w:rsidR="007D6168" w:rsidRPr="007D6168" w14:paraId="616B1DC0" w14:textId="77777777" w:rsidTr="007D6168">
        <w:trPr>
          <w:trHeight w:val="504"/>
        </w:trPr>
        <w:tc>
          <w:tcPr>
            <w:tcW w:w="582" w:type="dxa"/>
            <w:shd w:val="clear" w:color="000000" w:fill="F2F2F2"/>
            <w:noWrap/>
            <w:vAlign w:val="center"/>
            <w:hideMark/>
          </w:tcPr>
          <w:p w14:paraId="1B80AC93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5</w:t>
            </w:r>
          </w:p>
        </w:tc>
        <w:tc>
          <w:tcPr>
            <w:tcW w:w="2406" w:type="dxa"/>
            <w:shd w:val="clear" w:color="000000" w:fill="F2F2F2"/>
            <w:vAlign w:val="center"/>
            <w:hideMark/>
          </w:tcPr>
          <w:p w14:paraId="32694DE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МОБУ «Средняя общеобразовательная школа №3» </w:t>
            </w:r>
          </w:p>
        </w:tc>
        <w:tc>
          <w:tcPr>
            <w:tcW w:w="2836" w:type="dxa"/>
            <w:shd w:val="clear" w:color="000000" w:fill="F2F2F2"/>
            <w:vAlign w:val="center"/>
            <w:hideMark/>
          </w:tcPr>
          <w:p w14:paraId="0CDD9FB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Разработка ПСД на АПС и СОУЭ при пожаре </w:t>
            </w:r>
          </w:p>
        </w:tc>
        <w:tc>
          <w:tcPr>
            <w:tcW w:w="1704" w:type="dxa"/>
            <w:shd w:val="clear" w:color="000000" w:fill="F2F2F2"/>
            <w:vAlign w:val="center"/>
            <w:hideMark/>
          </w:tcPr>
          <w:p w14:paraId="2D44BCF8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ООО "НСД СИСТЕМС"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4112443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У-ПД/01 от 15.01.2025</w:t>
            </w:r>
          </w:p>
        </w:tc>
        <w:tc>
          <w:tcPr>
            <w:tcW w:w="1417" w:type="dxa"/>
            <w:shd w:val="clear" w:color="000000" w:fill="F2F2F2"/>
            <w:noWrap/>
            <w:vAlign w:val="center"/>
            <w:hideMark/>
          </w:tcPr>
          <w:p w14:paraId="74D0E9A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94 700,00</w:t>
            </w:r>
          </w:p>
        </w:tc>
        <w:tc>
          <w:tcPr>
            <w:tcW w:w="1276" w:type="dxa"/>
            <w:shd w:val="clear" w:color="000000" w:fill="F2F2F2"/>
            <w:noWrap/>
            <w:vAlign w:val="center"/>
            <w:hideMark/>
          </w:tcPr>
          <w:p w14:paraId="0DA13B9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94 700,00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7D77A3B5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 xml:space="preserve">завершен </w:t>
            </w:r>
          </w:p>
        </w:tc>
        <w:tc>
          <w:tcPr>
            <w:tcW w:w="1662" w:type="dxa"/>
            <w:shd w:val="clear" w:color="000000" w:fill="F2F2F2"/>
            <w:vAlign w:val="center"/>
            <w:hideMark/>
          </w:tcPr>
          <w:p w14:paraId="71D05C20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25-1-1-2-012667-2025 от 12.03.2025</w:t>
            </w:r>
          </w:p>
        </w:tc>
      </w:tr>
      <w:tr w:rsidR="007D6168" w:rsidRPr="007D6168" w14:paraId="238A3B34" w14:textId="77777777" w:rsidTr="007D6168">
        <w:trPr>
          <w:trHeight w:val="414"/>
        </w:trPr>
        <w:tc>
          <w:tcPr>
            <w:tcW w:w="582" w:type="dxa"/>
            <w:shd w:val="clear" w:color="000000" w:fill="F2F2F2"/>
            <w:noWrap/>
            <w:vAlign w:val="center"/>
            <w:hideMark/>
          </w:tcPr>
          <w:p w14:paraId="65613EC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6</w:t>
            </w:r>
          </w:p>
        </w:tc>
        <w:tc>
          <w:tcPr>
            <w:tcW w:w="2406" w:type="dxa"/>
            <w:shd w:val="clear" w:color="000000" w:fill="F2F2F2"/>
            <w:vAlign w:val="center"/>
            <w:hideMark/>
          </w:tcPr>
          <w:p w14:paraId="5EB1D43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МОБУ «Гимназия №7» </w:t>
            </w:r>
          </w:p>
        </w:tc>
        <w:tc>
          <w:tcPr>
            <w:tcW w:w="2836" w:type="dxa"/>
            <w:shd w:val="clear" w:color="000000" w:fill="F2F2F2"/>
            <w:vAlign w:val="center"/>
            <w:hideMark/>
          </w:tcPr>
          <w:p w14:paraId="67285611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 xml:space="preserve">Разработка ПСД на АПС и СОУЭ при пожаре </w:t>
            </w:r>
          </w:p>
        </w:tc>
        <w:tc>
          <w:tcPr>
            <w:tcW w:w="1704" w:type="dxa"/>
            <w:shd w:val="clear" w:color="000000" w:fill="F2F2F2"/>
            <w:vAlign w:val="center"/>
            <w:hideMark/>
          </w:tcPr>
          <w:p w14:paraId="117ABA9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ООО "НСД СИСТЕМС"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2C543833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У-ПД/18 от 02.04.2025</w:t>
            </w:r>
          </w:p>
        </w:tc>
        <w:tc>
          <w:tcPr>
            <w:tcW w:w="1417" w:type="dxa"/>
            <w:shd w:val="clear" w:color="000000" w:fill="F2F2F2"/>
            <w:noWrap/>
            <w:vAlign w:val="center"/>
            <w:hideMark/>
          </w:tcPr>
          <w:p w14:paraId="35FCC91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100 000,00</w:t>
            </w:r>
          </w:p>
        </w:tc>
        <w:tc>
          <w:tcPr>
            <w:tcW w:w="1276" w:type="dxa"/>
            <w:shd w:val="clear" w:color="000000" w:fill="F2F2F2"/>
            <w:noWrap/>
            <w:vAlign w:val="center"/>
            <w:hideMark/>
          </w:tcPr>
          <w:p w14:paraId="3DBBDCB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100 000,00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6B0F0C07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Плановое выполнение 2027-2030 год</w:t>
            </w:r>
          </w:p>
        </w:tc>
        <w:tc>
          <w:tcPr>
            <w:tcW w:w="1662" w:type="dxa"/>
            <w:shd w:val="clear" w:color="000000" w:fill="F2F2F2"/>
            <w:vAlign w:val="center"/>
            <w:hideMark/>
          </w:tcPr>
          <w:p w14:paraId="3B4D678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25-1-1-2-041113-2025 от 18.07.2025</w:t>
            </w:r>
          </w:p>
        </w:tc>
      </w:tr>
      <w:tr w:rsidR="007D6168" w:rsidRPr="007D6168" w14:paraId="420D77E3" w14:textId="77777777" w:rsidTr="007D6168">
        <w:trPr>
          <w:trHeight w:val="278"/>
        </w:trPr>
        <w:tc>
          <w:tcPr>
            <w:tcW w:w="582" w:type="dxa"/>
            <w:shd w:val="clear" w:color="000000" w:fill="F2F2F2"/>
            <w:noWrap/>
            <w:vAlign w:val="center"/>
            <w:hideMark/>
          </w:tcPr>
          <w:p w14:paraId="090E0F7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6" w:type="dxa"/>
            <w:shd w:val="clear" w:color="000000" w:fill="F2F2F2"/>
            <w:vAlign w:val="center"/>
            <w:hideMark/>
          </w:tcPr>
          <w:p w14:paraId="7B73E5F9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Итого ПСД на АПС и СОУЭ</w:t>
            </w:r>
          </w:p>
        </w:tc>
        <w:tc>
          <w:tcPr>
            <w:tcW w:w="2836" w:type="dxa"/>
            <w:shd w:val="clear" w:color="000000" w:fill="F2F2F2"/>
            <w:vAlign w:val="center"/>
            <w:hideMark/>
          </w:tcPr>
          <w:p w14:paraId="284A85EF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4" w:type="dxa"/>
            <w:shd w:val="clear" w:color="000000" w:fill="F2F2F2"/>
            <w:vAlign w:val="center"/>
            <w:hideMark/>
          </w:tcPr>
          <w:p w14:paraId="4E00DAB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000000" w:fill="F2F2F2"/>
            <w:noWrap/>
            <w:vAlign w:val="center"/>
            <w:hideMark/>
          </w:tcPr>
          <w:p w14:paraId="11D2B356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000000" w:fill="F2F2F2"/>
            <w:noWrap/>
            <w:vAlign w:val="center"/>
            <w:hideMark/>
          </w:tcPr>
          <w:p w14:paraId="5B36A775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354 400,00</w:t>
            </w:r>
          </w:p>
        </w:tc>
        <w:tc>
          <w:tcPr>
            <w:tcW w:w="1276" w:type="dxa"/>
            <w:shd w:val="clear" w:color="000000" w:fill="F2F2F2"/>
            <w:noWrap/>
            <w:vAlign w:val="center"/>
            <w:hideMark/>
          </w:tcPr>
          <w:p w14:paraId="5AC31CB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354 400,00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0A31002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2" w:type="dxa"/>
            <w:shd w:val="clear" w:color="000000" w:fill="F2F2F2"/>
            <w:vAlign w:val="center"/>
            <w:hideMark/>
          </w:tcPr>
          <w:p w14:paraId="14DECA8E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D6168" w:rsidRPr="007D6168" w14:paraId="26C5FE78" w14:textId="77777777" w:rsidTr="007D6168">
        <w:trPr>
          <w:trHeight w:val="25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19BD1230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61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6" w:type="dxa"/>
            <w:shd w:val="clear" w:color="auto" w:fill="auto"/>
            <w:noWrap/>
            <w:vAlign w:val="center"/>
            <w:hideMark/>
          </w:tcPr>
          <w:p w14:paraId="056F834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Всего за 2025 год</w:t>
            </w:r>
          </w:p>
        </w:tc>
        <w:tc>
          <w:tcPr>
            <w:tcW w:w="2836" w:type="dxa"/>
            <w:shd w:val="clear" w:color="auto" w:fill="auto"/>
            <w:noWrap/>
            <w:vAlign w:val="center"/>
            <w:hideMark/>
          </w:tcPr>
          <w:p w14:paraId="220CB581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61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14:paraId="5C9BE6DC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61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F46D5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12D61B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1 004 400,00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AC9230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6168">
              <w:rPr>
                <w:b/>
                <w:bCs/>
                <w:color w:val="000000"/>
                <w:sz w:val="18"/>
                <w:szCs w:val="18"/>
              </w:rPr>
              <w:t>1 004 400,00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B71271D" w14:textId="63498665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5EF637C2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616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D6168" w:rsidRPr="007D6168" w14:paraId="5CA12E21" w14:textId="77777777" w:rsidTr="007D6168">
        <w:trPr>
          <w:trHeight w:val="34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14C0182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42" w:type="dxa"/>
            <w:gridSpan w:val="2"/>
            <w:shd w:val="clear" w:color="auto" w:fill="auto"/>
            <w:noWrap/>
            <w:vAlign w:val="center"/>
            <w:hideMark/>
          </w:tcPr>
          <w:p w14:paraId="286AC8B0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color w:val="000000"/>
                <w:sz w:val="19"/>
                <w:szCs w:val="19"/>
              </w:rPr>
            </w:pPr>
            <w:r w:rsidRPr="007D6168">
              <w:rPr>
                <w:b/>
                <w:bCs/>
                <w:color w:val="000000"/>
                <w:sz w:val="19"/>
                <w:szCs w:val="19"/>
              </w:rPr>
              <w:t>Всего расходы на ПСД за 2023-2025 годы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14:paraId="23A1D6D7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BBB3D9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EF5915" w14:textId="24E9008D" w:rsidR="007D6168" w:rsidRPr="007D6168" w:rsidRDefault="007D5092" w:rsidP="007D509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7 355 727,00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395EE3" w14:textId="77FAA4F3" w:rsidR="007D6168" w:rsidRPr="007D6168" w:rsidRDefault="007D5092" w:rsidP="007D5092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7 355 727,00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5F9DF4A" w14:textId="16B5BEB0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6DF7F5E4" w14:textId="77777777" w:rsidR="007D6168" w:rsidRPr="007D6168" w:rsidRDefault="007D6168" w:rsidP="007D6168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7D6168">
              <w:rPr>
                <w:color w:val="000000"/>
                <w:sz w:val="19"/>
                <w:szCs w:val="19"/>
              </w:rPr>
              <w:t> </w:t>
            </w:r>
          </w:p>
        </w:tc>
      </w:tr>
    </w:tbl>
    <w:p w14:paraId="4C3E1063" w14:textId="77777777" w:rsidR="00C5049A" w:rsidRDefault="00C5049A">
      <w:pPr>
        <w:widowControl/>
        <w:autoSpaceDE/>
        <w:autoSpaceDN/>
        <w:adjustRightInd/>
        <w:ind w:firstLine="0"/>
        <w:jc w:val="left"/>
        <w:rPr>
          <w:szCs w:val="26"/>
        </w:rPr>
      </w:pPr>
    </w:p>
    <w:p w14:paraId="0407934A" w14:textId="77777777" w:rsidR="00C5049A" w:rsidRPr="002324DA" w:rsidRDefault="00C5049A">
      <w:pPr>
        <w:widowControl/>
        <w:autoSpaceDE/>
        <w:autoSpaceDN/>
        <w:adjustRightInd/>
        <w:ind w:firstLine="0"/>
        <w:jc w:val="left"/>
        <w:rPr>
          <w:szCs w:val="26"/>
          <w:lang w:val="en-US"/>
        </w:rPr>
        <w:sectPr w:rsidR="00C5049A" w:rsidRPr="002324DA" w:rsidSect="007151B9">
          <w:pgSz w:w="16838" w:h="11906" w:orient="landscape" w:code="9"/>
          <w:pgMar w:top="1247" w:right="1134" w:bottom="567" w:left="1134" w:header="397" w:footer="709" w:gutter="0"/>
          <w:cols w:space="708"/>
          <w:formProt w:val="0"/>
          <w:titlePg/>
          <w:docGrid w:linePitch="360"/>
        </w:sectPr>
      </w:pPr>
    </w:p>
    <w:p w14:paraId="18861394" w14:textId="77777777" w:rsidR="00EE07C0" w:rsidRPr="00552B43" w:rsidRDefault="00EE07C0" w:rsidP="00552B43">
      <w:pPr>
        <w:widowControl/>
        <w:autoSpaceDE/>
        <w:autoSpaceDN/>
        <w:adjustRightInd/>
        <w:ind w:firstLine="0"/>
        <w:jc w:val="left"/>
        <w:rPr>
          <w:szCs w:val="26"/>
          <w:lang w:val="en-US"/>
        </w:rPr>
      </w:pPr>
    </w:p>
    <w:sectPr w:rsidR="00EE07C0" w:rsidRPr="00552B43" w:rsidSect="00AE5AE1">
      <w:pgSz w:w="11906" w:h="16838" w:code="9"/>
      <w:pgMar w:top="1134" w:right="567" w:bottom="1134" w:left="1247" w:header="397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83AEB1" w14:textId="77777777" w:rsidR="00AF16D3" w:rsidRDefault="00AF16D3">
      <w:r>
        <w:separator/>
      </w:r>
    </w:p>
  </w:endnote>
  <w:endnote w:type="continuationSeparator" w:id="0">
    <w:p w14:paraId="6FA1C76D" w14:textId="77777777" w:rsidR="00AF16D3" w:rsidRDefault="00AF1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9685626"/>
      <w:docPartObj>
        <w:docPartGallery w:val="Page Numbers (Bottom of Page)"/>
        <w:docPartUnique/>
      </w:docPartObj>
    </w:sdtPr>
    <w:sdtContent>
      <w:p w14:paraId="10C17BC7" w14:textId="11D3500C" w:rsidR="00C03E89" w:rsidRDefault="00C03E8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C7A">
          <w:rPr>
            <w:noProof/>
          </w:rPr>
          <w:t>13</w:t>
        </w:r>
        <w:r>
          <w:fldChar w:fldCharType="end"/>
        </w:r>
      </w:p>
    </w:sdtContent>
  </w:sdt>
  <w:p w14:paraId="1EC266A5" w14:textId="77777777" w:rsidR="00C03E89" w:rsidRDefault="00C03E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205984" w14:textId="77777777" w:rsidR="00AF16D3" w:rsidRDefault="00AF16D3">
      <w:r>
        <w:separator/>
      </w:r>
    </w:p>
  </w:footnote>
  <w:footnote w:type="continuationSeparator" w:id="0">
    <w:p w14:paraId="712E5713" w14:textId="77777777" w:rsidR="00AF16D3" w:rsidRDefault="00AF16D3">
      <w:r>
        <w:continuationSeparator/>
      </w:r>
    </w:p>
  </w:footnote>
  <w:footnote w:id="1">
    <w:p w14:paraId="0B4AA71F" w14:textId="3208F8C0" w:rsidR="00C03E89" w:rsidRDefault="00C03E89" w:rsidP="00BC6C68">
      <w:pPr>
        <w:pStyle w:val="af0"/>
      </w:pPr>
      <w:r>
        <w:rPr>
          <w:rStyle w:val="af2"/>
        </w:rPr>
        <w:footnoteRef/>
      </w:r>
      <w:r>
        <w:t xml:space="preserve"> Данные об исполнении муниципальных контрактов по капитальному ремонту учреждений образования взяты с официального сайта </w:t>
      </w:r>
      <w:hyperlink r:id="rId1" w:history="1">
        <w:r w:rsidRPr="008F638D">
          <w:rPr>
            <w:rStyle w:val="a7"/>
          </w:rPr>
          <w:t>https://zakupki.gov.ru</w:t>
        </w:r>
      </w:hyperlink>
      <w:r>
        <w:t xml:space="preserve"> в единой сети интернет, ниже по тексту в скобках указана дата исполнения контракта по капитальному ремонту объектов капитального строительства и АПС. </w:t>
      </w:r>
    </w:p>
    <w:p w14:paraId="0A5B12AE" w14:textId="0541238E" w:rsidR="00C03E89" w:rsidRDefault="00C03E89">
      <w:pPr>
        <w:pStyle w:val="af0"/>
      </w:pPr>
    </w:p>
  </w:footnote>
  <w:footnote w:id="2">
    <w:p w14:paraId="26B8F527" w14:textId="7748DF6E" w:rsidR="00C03E89" w:rsidRDefault="00C03E89">
      <w:pPr>
        <w:pStyle w:val="af0"/>
      </w:pPr>
      <w:r>
        <w:rPr>
          <w:rStyle w:val="af2"/>
        </w:rPr>
        <w:footnoteRef/>
      </w:r>
      <w:r>
        <w:t xml:space="preserve"> В Приложении №1 по графе 8 этап реализации ПСД отмечен как «в процессе».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6D7D9" w14:textId="77777777" w:rsidR="00C03E89" w:rsidRDefault="00C03E89" w:rsidP="00F057D9">
    <w:pPr>
      <w:pStyle w:val="a4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7595F" w14:textId="25508E21" w:rsidR="00C03E89" w:rsidRDefault="00C03E89" w:rsidP="00CC3586">
    <w:pPr>
      <w:shd w:val="clear" w:color="auto" w:fill="FFFFFF"/>
      <w:tabs>
        <w:tab w:val="left" w:pos="3840"/>
        <w:tab w:val="center" w:pos="4820"/>
      </w:tabs>
      <w:ind w:firstLine="0"/>
      <w:jc w:val="center"/>
      <w:rPr>
        <w:color w:val="000000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768C"/>
    <w:multiLevelType w:val="hybridMultilevel"/>
    <w:tmpl w:val="66AC74E8"/>
    <w:lvl w:ilvl="0" w:tplc="F7C6E8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0374CC"/>
    <w:multiLevelType w:val="multilevel"/>
    <w:tmpl w:val="F578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F6496"/>
    <w:multiLevelType w:val="hybridMultilevel"/>
    <w:tmpl w:val="640E0D4C"/>
    <w:lvl w:ilvl="0" w:tplc="636467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D8C5E4E"/>
    <w:multiLevelType w:val="hybridMultilevel"/>
    <w:tmpl w:val="6790554C"/>
    <w:lvl w:ilvl="0" w:tplc="B9C8E7A4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06203C"/>
    <w:multiLevelType w:val="multilevel"/>
    <w:tmpl w:val="D004D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9B73C4"/>
    <w:multiLevelType w:val="hybridMultilevel"/>
    <w:tmpl w:val="098C8EFC"/>
    <w:lvl w:ilvl="0" w:tplc="025A79C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4472308"/>
    <w:multiLevelType w:val="hybridMultilevel"/>
    <w:tmpl w:val="CF80E828"/>
    <w:lvl w:ilvl="0" w:tplc="C60668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5371A71"/>
    <w:multiLevelType w:val="multilevel"/>
    <w:tmpl w:val="63D424A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Calibri"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eastAsia="Calibri" w:hint="default"/>
        <w:b/>
      </w:rPr>
    </w:lvl>
  </w:abstractNum>
  <w:abstractNum w:abstractNumId="8">
    <w:nsid w:val="190C12B6"/>
    <w:multiLevelType w:val="multilevel"/>
    <w:tmpl w:val="22BCF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6A4035"/>
    <w:multiLevelType w:val="hybridMultilevel"/>
    <w:tmpl w:val="A6429AF6"/>
    <w:lvl w:ilvl="0" w:tplc="8A3A70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E317A77"/>
    <w:multiLevelType w:val="hybridMultilevel"/>
    <w:tmpl w:val="3196A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4B6497"/>
    <w:multiLevelType w:val="multilevel"/>
    <w:tmpl w:val="6F4C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E05B80"/>
    <w:multiLevelType w:val="multilevel"/>
    <w:tmpl w:val="2D046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E72255"/>
    <w:multiLevelType w:val="hybridMultilevel"/>
    <w:tmpl w:val="908A9D18"/>
    <w:lvl w:ilvl="0" w:tplc="D4C65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E8A14EE"/>
    <w:multiLevelType w:val="multilevel"/>
    <w:tmpl w:val="3E70C9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>
    <w:nsid w:val="2FA45DFB"/>
    <w:multiLevelType w:val="hybridMultilevel"/>
    <w:tmpl w:val="FD30A276"/>
    <w:lvl w:ilvl="0" w:tplc="F7C6E81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04D3D6D"/>
    <w:multiLevelType w:val="multilevel"/>
    <w:tmpl w:val="9586A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503C22"/>
    <w:multiLevelType w:val="multilevel"/>
    <w:tmpl w:val="3F06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E91836"/>
    <w:multiLevelType w:val="hybridMultilevel"/>
    <w:tmpl w:val="70E689A8"/>
    <w:lvl w:ilvl="0" w:tplc="2E608A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5A54B88"/>
    <w:multiLevelType w:val="multilevel"/>
    <w:tmpl w:val="D996CF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eastAsia="Calibri" w:hint="default"/>
        <w:b/>
      </w:rPr>
    </w:lvl>
  </w:abstractNum>
  <w:abstractNum w:abstractNumId="20">
    <w:nsid w:val="384A40AA"/>
    <w:multiLevelType w:val="hybridMultilevel"/>
    <w:tmpl w:val="A0DE0168"/>
    <w:lvl w:ilvl="0" w:tplc="67F0F9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8C057D7"/>
    <w:multiLevelType w:val="hybridMultilevel"/>
    <w:tmpl w:val="4A66914C"/>
    <w:lvl w:ilvl="0" w:tplc="04190017">
      <w:start w:val="1"/>
      <w:numFmt w:val="lowerLetter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3DAD563E"/>
    <w:multiLevelType w:val="hybridMultilevel"/>
    <w:tmpl w:val="37A08460"/>
    <w:lvl w:ilvl="0" w:tplc="9664F8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3E9E6A14"/>
    <w:multiLevelType w:val="multilevel"/>
    <w:tmpl w:val="9E0E20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5256347"/>
    <w:multiLevelType w:val="hybridMultilevel"/>
    <w:tmpl w:val="B84AA680"/>
    <w:lvl w:ilvl="0" w:tplc="473EA1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6AD3161"/>
    <w:multiLevelType w:val="multilevel"/>
    <w:tmpl w:val="22DA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476C97"/>
    <w:multiLevelType w:val="hybridMultilevel"/>
    <w:tmpl w:val="70E689A8"/>
    <w:lvl w:ilvl="0" w:tplc="2E608A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ED87560"/>
    <w:multiLevelType w:val="hybridMultilevel"/>
    <w:tmpl w:val="7294191E"/>
    <w:lvl w:ilvl="0" w:tplc="A12EFBA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F983ABF"/>
    <w:multiLevelType w:val="multilevel"/>
    <w:tmpl w:val="8C728A34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>
    <w:nsid w:val="58306B39"/>
    <w:multiLevelType w:val="multilevel"/>
    <w:tmpl w:val="6FA22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A67F62"/>
    <w:multiLevelType w:val="multilevel"/>
    <w:tmpl w:val="6BB8F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DB0F79"/>
    <w:multiLevelType w:val="hybridMultilevel"/>
    <w:tmpl w:val="B5B21038"/>
    <w:lvl w:ilvl="0" w:tplc="0419000F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93E3EFE"/>
    <w:multiLevelType w:val="hybridMultilevel"/>
    <w:tmpl w:val="DC900824"/>
    <w:lvl w:ilvl="0" w:tplc="E8BABEDE">
      <w:start w:val="1"/>
      <w:numFmt w:val="decimal"/>
      <w:lvlText w:val="%1."/>
      <w:lvlJc w:val="left"/>
      <w:pPr>
        <w:tabs>
          <w:tab w:val="num" w:pos="1925"/>
        </w:tabs>
        <w:ind w:left="1925" w:hanging="1215"/>
      </w:pPr>
      <w:rPr>
        <w:sz w:val="26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3">
    <w:nsid w:val="70AA7366"/>
    <w:multiLevelType w:val="hybridMultilevel"/>
    <w:tmpl w:val="43D4A6C2"/>
    <w:lvl w:ilvl="0" w:tplc="B1A6B7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5A20639"/>
    <w:multiLevelType w:val="multilevel"/>
    <w:tmpl w:val="D6B8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6A32EC"/>
    <w:multiLevelType w:val="multilevel"/>
    <w:tmpl w:val="16A2C2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eastAsia="Calibri" w:hint="default"/>
        <w:b/>
      </w:rPr>
    </w:lvl>
    <w:lvl w:ilvl="2">
      <w:start w:val="1"/>
      <w:numFmt w:val="decimal"/>
      <w:lvlText w:val="%3)"/>
      <w:lvlJc w:val="left"/>
      <w:pPr>
        <w:ind w:left="1572" w:hanging="720"/>
      </w:pPr>
      <w:rPr>
        <w:rFonts w:hint="default"/>
        <w:b w:val="0"/>
        <w:bCs/>
        <w:i/>
        <w:iCs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eastAsia="Calibri" w:hint="default"/>
        <w:b/>
      </w:rPr>
    </w:lvl>
  </w:abstractNum>
  <w:abstractNum w:abstractNumId="36">
    <w:nsid w:val="7C5F1844"/>
    <w:multiLevelType w:val="multilevel"/>
    <w:tmpl w:val="5A2E2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5E3DC6"/>
    <w:multiLevelType w:val="hybridMultilevel"/>
    <w:tmpl w:val="330CE47E"/>
    <w:lvl w:ilvl="0" w:tplc="B9C8E7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F26009"/>
    <w:multiLevelType w:val="multilevel"/>
    <w:tmpl w:val="2428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943143"/>
    <w:multiLevelType w:val="hybridMultilevel"/>
    <w:tmpl w:val="203E5342"/>
    <w:lvl w:ilvl="0" w:tplc="9296FC1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0"/>
  </w:num>
  <w:num w:numId="3">
    <w:abstractNumId w:val="33"/>
  </w:num>
  <w:num w:numId="4">
    <w:abstractNumId w:val="14"/>
  </w:num>
  <w:num w:numId="5">
    <w:abstractNumId w:val="24"/>
  </w:num>
  <w:num w:numId="6">
    <w:abstractNumId w:val="5"/>
  </w:num>
  <w:num w:numId="7">
    <w:abstractNumId w:val="20"/>
  </w:num>
  <w:num w:numId="8">
    <w:abstractNumId w:val="0"/>
  </w:num>
  <w:num w:numId="9">
    <w:abstractNumId w:val="15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</w:num>
  <w:num w:numId="13">
    <w:abstractNumId w:val="23"/>
  </w:num>
  <w:num w:numId="14">
    <w:abstractNumId w:val="18"/>
  </w:num>
  <w:num w:numId="15">
    <w:abstractNumId w:val="26"/>
  </w:num>
  <w:num w:numId="16">
    <w:abstractNumId w:val="39"/>
  </w:num>
  <w:num w:numId="17">
    <w:abstractNumId w:val="21"/>
  </w:num>
  <w:num w:numId="18">
    <w:abstractNumId w:val="37"/>
  </w:num>
  <w:num w:numId="19">
    <w:abstractNumId w:val="35"/>
  </w:num>
  <w:num w:numId="20">
    <w:abstractNumId w:val="19"/>
  </w:num>
  <w:num w:numId="21">
    <w:abstractNumId w:val="22"/>
  </w:num>
  <w:num w:numId="22">
    <w:abstractNumId w:val="3"/>
  </w:num>
  <w:num w:numId="23">
    <w:abstractNumId w:val="7"/>
  </w:num>
  <w:num w:numId="24">
    <w:abstractNumId w:val="27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4"/>
  </w:num>
  <w:num w:numId="28">
    <w:abstractNumId w:val="30"/>
  </w:num>
  <w:num w:numId="29">
    <w:abstractNumId w:val="34"/>
  </w:num>
  <w:num w:numId="30">
    <w:abstractNumId w:val="17"/>
  </w:num>
  <w:num w:numId="31">
    <w:abstractNumId w:val="38"/>
  </w:num>
  <w:num w:numId="32">
    <w:abstractNumId w:val="1"/>
  </w:num>
  <w:num w:numId="33">
    <w:abstractNumId w:val="8"/>
  </w:num>
  <w:num w:numId="34">
    <w:abstractNumId w:val="28"/>
  </w:num>
  <w:num w:numId="35">
    <w:abstractNumId w:val="16"/>
  </w:num>
  <w:num w:numId="36">
    <w:abstractNumId w:val="25"/>
  </w:num>
  <w:num w:numId="37">
    <w:abstractNumId w:val="12"/>
  </w:num>
  <w:num w:numId="38">
    <w:abstractNumId w:val="11"/>
  </w:num>
  <w:num w:numId="39">
    <w:abstractNumId w:val="29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375"/>
    <w:rsid w:val="00000CA0"/>
    <w:rsid w:val="00000F71"/>
    <w:rsid w:val="0000174A"/>
    <w:rsid w:val="00001A87"/>
    <w:rsid w:val="00002480"/>
    <w:rsid w:val="00002637"/>
    <w:rsid w:val="000032BC"/>
    <w:rsid w:val="000040B8"/>
    <w:rsid w:val="0000531C"/>
    <w:rsid w:val="00005C82"/>
    <w:rsid w:val="00007B45"/>
    <w:rsid w:val="00011690"/>
    <w:rsid w:val="00012375"/>
    <w:rsid w:val="000129F3"/>
    <w:rsid w:val="00012D49"/>
    <w:rsid w:val="00012F01"/>
    <w:rsid w:val="000135C1"/>
    <w:rsid w:val="00014403"/>
    <w:rsid w:val="00014618"/>
    <w:rsid w:val="00014CEF"/>
    <w:rsid w:val="00016856"/>
    <w:rsid w:val="0001698C"/>
    <w:rsid w:val="00016FB8"/>
    <w:rsid w:val="000174EE"/>
    <w:rsid w:val="000216A5"/>
    <w:rsid w:val="0002260C"/>
    <w:rsid w:val="00023693"/>
    <w:rsid w:val="00024C02"/>
    <w:rsid w:val="00024E0A"/>
    <w:rsid w:val="00025D2D"/>
    <w:rsid w:val="00026135"/>
    <w:rsid w:val="00027AA8"/>
    <w:rsid w:val="00027CB4"/>
    <w:rsid w:val="00030A3F"/>
    <w:rsid w:val="00031F33"/>
    <w:rsid w:val="000326AE"/>
    <w:rsid w:val="00032BA1"/>
    <w:rsid w:val="00033AE7"/>
    <w:rsid w:val="000345EF"/>
    <w:rsid w:val="000346F3"/>
    <w:rsid w:val="000347B1"/>
    <w:rsid w:val="00034CA7"/>
    <w:rsid w:val="0003572B"/>
    <w:rsid w:val="00035B43"/>
    <w:rsid w:val="00035D02"/>
    <w:rsid w:val="000363DB"/>
    <w:rsid w:val="00037B59"/>
    <w:rsid w:val="000408CD"/>
    <w:rsid w:val="00040F4B"/>
    <w:rsid w:val="0004175C"/>
    <w:rsid w:val="00045651"/>
    <w:rsid w:val="000456F6"/>
    <w:rsid w:val="00045A33"/>
    <w:rsid w:val="00045CD8"/>
    <w:rsid w:val="00054A01"/>
    <w:rsid w:val="0005515C"/>
    <w:rsid w:val="00055D53"/>
    <w:rsid w:val="0005762B"/>
    <w:rsid w:val="000578BD"/>
    <w:rsid w:val="0006142A"/>
    <w:rsid w:val="00063452"/>
    <w:rsid w:val="00063C32"/>
    <w:rsid w:val="00064AB2"/>
    <w:rsid w:val="0006665A"/>
    <w:rsid w:val="00067BE5"/>
    <w:rsid w:val="00070076"/>
    <w:rsid w:val="0007036A"/>
    <w:rsid w:val="00070A2E"/>
    <w:rsid w:val="0007279D"/>
    <w:rsid w:val="00072B07"/>
    <w:rsid w:val="00073949"/>
    <w:rsid w:val="000758F2"/>
    <w:rsid w:val="00076411"/>
    <w:rsid w:val="0007702A"/>
    <w:rsid w:val="000772F5"/>
    <w:rsid w:val="00077877"/>
    <w:rsid w:val="00080AA5"/>
    <w:rsid w:val="00080B34"/>
    <w:rsid w:val="000818CF"/>
    <w:rsid w:val="00082CE0"/>
    <w:rsid w:val="00082EBB"/>
    <w:rsid w:val="00084439"/>
    <w:rsid w:val="0008592B"/>
    <w:rsid w:val="00086958"/>
    <w:rsid w:val="00086D46"/>
    <w:rsid w:val="000907FF"/>
    <w:rsid w:val="00090CA9"/>
    <w:rsid w:val="00091056"/>
    <w:rsid w:val="00091100"/>
    <w:rsid w:val="000919EC"/>
    <w:rsid w:val="00093040"/>
    <w:rsid w:val="00093997"/>
    <w:rsid w:val="00094EB1"/>
    <w:rsid w:val="000956E7"/>
    <w:rsid w:val="00095E56"/>
    <w:rsid w:val="00096E3C"/>
    <w:rsid w:val="00096ED7"/>
    <w:rsid w:val="0009717D"/>
    <w:rsid w:val="000A1E9F"/>
    <w:rsid w:val="000A23C2"/>
    <w:rsid w:val="000A407A"/>
    <w:rsid w:val="000A4543"/>
    <w:rsid w:val="000A5CC9"/>
    <w:rsid w:val="000A68F4"/>
    <w:rsid w:val="000A732D"/>
    <w:rsid w:val="000A7746"/>
    <w:rsid w:val="000A78EB"/>
    <w:rsid w:val="000A7C07"/>
    <w:rsid w:val="000A7F86"/>
    <w:rsid w:val="000B0270"/>
    <w:rsid w:val="000B0C14"/>
    <w:rsid w:val="000B1F9E"/>
    <w:rsid w:val="000B221F"/>
    <w:rsid w:val="000B3FA9"/>
    <w:rsid w:val="000B4CE4"/>
    <w:rsid w:val="000B6070"/>
    <w:rsid w:val="000B6B09"/>
    <w:rsid w:val="000B7377"/>
    <w:rsid w:val="000B7FB8"/>
    <w:rsid w:val="000C02E6"/>
    <w:rsid w:val="000C0947"/>
    <w:rsid w:val="000C0FBA"/>
    <w:rsid w:val="000C125C"/>
    <w:rsid w:val="000C344F"/>
    <w:rsid w:val="000C6A2B"/>
    <w:rsid w:val="000C72BC"/>
    <w:rsid w:val="000C78D6"/>
    <w:rsid w:val="000D0423"/>
    <w:rsid w:val="000D044C"/>
    <w:rsid w:val="000D0B85"/>
    <w:rsid w:val="000D2626"/>
    <w:rsid w:val="000D3012"/>
    <w:rsid w:val="000D34DC"/>
    <w:rsid w:val="000D39F8"/>
    <w:rsid w:val="000D418A"/>
    <w:rsid w:val="000D432A"/>
    <w:rsid w:val="000D652A"/>
    <w:rsid w:val="000D6B71"/>
    <w:rsid w:val="000E090B"/>
    <w:rsid w:val="000E0BD6"/>
    <w:rsid w:val="000E240D"/>
    <w:rsid w:val="000E3A55"/>
    <w:rsid w:val="000E3E91"/>
    <w:rsid w:val="000E4C60"/>
    <w:rsid w:val="000F0C73"/>
    <w:rsid w:val="000F0ECC"/>
    <w:rsid w:val="000F2850"/>
    <w:rsid w:val="000F2D5B"/>
    <w:rsid w:val="000F2D8D"/>
    <w:rsid w:val="000F4864"/>
    <w:rsid w:val="000F4B0A"/>
    <w:rsid w:val="000F503B"/>
    <w:rsid w:val="000F52FC"/>
    <w:rsid w:val="000F6F62"/>
    <w:rsid w:val="000F7278"/>
    <w:rsid w:val="00100F1A"/>
    <w:rsid w:val="00101D0E"/>
    <w:rsid w:val="00102518"/>
    <w:rsid w:val="00102B58"/>
    <w:rsid w:val="00102E65"/>
    <w:rsid w:val="00103195"/>
    <w:rsid w:val="0010417F"/>
    <w:rsid w:val="001053DD"/>
    <w:rsid w:val="00105B29"/>
    <w:rsid w:val="00105D57"/>
    <w:rsid w:val="00111021"/>
    <w:rsid w:val="001116B9"/>
    <w:rsid w:val="001118D1"/>
    <w:rsid w:val="00111ABA"/>
    <w:rsid w:val="00112321"/>
    <w:rsid w:val="00112CAD"/>
    <w:rsid w:val="001135FD"/>
    <w:rsid w:val="001146C8"/>
    <w:rsid w:val="00115A31"/>
    <w:rsid w:val="00115B64"/>
    <w:rsid w:val="00116E1F"/>
    <w:rsid w:val="0011718D"/>
    <w:rsid w:val="00117D23"/>
    <w:rsid w:val="00120B8C"/>
    <w:rsid w:val="0012100E"/>
    <w:rsid w:val="001217F4"/>
    <w:rsid w:val="001219B2"/>
    <w:rsid w:val="001220B2"/>
    <w:rsid w:val="001226BD"/>
    <w:rsid w:val="00122D35"/>
    <w:rsid w:val="00122DDD"/>
    <w:rsid w:val="001235F9"/>
    <w:rsid w:val="00123F54"/>
    <w:rsid w:val="00125525"/>
    <w:rsid w:val="00125690"/>
    <w:rsid w:val="00125ACA"/>
    <w:rsid w:val="00126768"/>
    <w:rsid w:val="00127C3F"/>
    <w:rsid w:val="00127EC8"/>
    <w:rsid w:val="00130B67"/>
    <w:rsid w:val="001322B9"/>
    <w:rsid w:val="00132780"/>
    <w:rsid w:val="00132F18"/>
    <w:rsid w:val="00133E5E"/>
    <w:rsid w:val="001349C8"/>
    <w:rsid w:val="0013501A"/>
    <w:rsid w:val="00135BDE"/>
    <w:rsid w:val="00137082"/>
    <w:rsid w:val="00137AC5"/>
    <w:rsid w:val="001419B3"/>
    <w:rsid w:val="00141A3F"/>
    <w:rsid w:val="00143B1B"/>
    <w:rsid w:val="00145512"/>
    <w:rsid w:val="0014678C"/>
    <w:rsid w:val="00146EDD"/>
    <w:rsid w:val="00150A68"/>
    <w:rsid w:val="0015173E"/>
    <w:rsid w:val="00152139"/>
    <w:rsid w:val="0015485D"/>
    <w:rsid w:val="0015651C"/>
    <w:rsid w:val="001569C3"/>
    <w:rsid w:val="001571D7"/>
    <w:rsid w:val="001575C4"/>
    <w:rsid w:val="001603C3"/>
    <w:rsid w:val="001611C4"/>
    <w:rsid w:val="00161EA3"/>
    <w:rsid w:val="001622AC"/>
    <w:rsid w:val="00162FED"/>
    <w:rsid w:val="00166E19"/>
    <w:rsid w:val="00167EBF"/>
    <w:rsid w:val="001720FA"/>
    <w:rsid w:val="0017218B"/>
    <w:rsid w:val="0017389D"/>
    <w:rsid w:val="00173D1A"/>
    <w:rsid w:val="001755EF"/>
    <w:rsid w:val="001762A1"/>
    <w:rsid w:val="00177478"/>
    <w:rsid w:val="001774C4"/>
    <w:rsid w:val="00180293"/>
    <w:rsid w:val="00183035"/>
    <w:rsid w:val="00183099"/>
    <w:rsid w:val="00183797"/>
    <w:rsid w:val="0018435A"/>
    <w:rsid w:val="0018551A"/>
    <w:rsid w:val="00185EFB"/>
    <w:rsid w:val="00186548"/>
    <w:rsid w:val="00190AFC"/>
    <w:rsid w:val="001954D4"/>
    <w:rsid w:val="00196FF2"/>
    <w:rsid w:val="0019745B"/>
    <w:rsid w:val="00197DD5"/>
    <w:rsid w:val="001A0425"/>
    <w:rsid w:val="001A114A"/>
    <w:rsid w:val="001A1618"/>
    <w:rsid w:val="001A1703"/>
    <w:rsid w:val="001A1784"/>
    <w:rsid w:val="001A228F"/>
    <w:rsid w:val="001A327D"/>
    <w:rsid w:val="001A6D00"/>
    <w:rsid w:val="001B024D"/>
    <w:rsid w:val="001B1D6E"/>
    <w:rsid w:val="001B21F3"/>
    <w:rsid w:val="001B2A2A"/>
    <w:rsid w:val="001B3486"/>
    <w:rsid w:val="001B36E8"/>
    <w:rsid w:val="001B3B67"/>
    <w:rsid w:val="001B406D"/>
    <w:rsid w:val="001B5704"/>
    <w:rsid w:val="001B5874"/>
    <w:rsid w:val="001B6FDB"/>
    <w:rsid w:val="001C001C"/>
    <w:rsid w:val="001C10FF"/>
    <w:rsid w:val="001C12F8"/>
    <w:rsid w:val="001C1E81"/>
    <w:rsid w:val="001C2A35"/>
    <w:rsid w:val="001C38B9"/>
    <w:rsid w:val="001C3C92"/>
    <w:rsid w:val="001C5157"/>
    <w:rsid w:val="001C548C"/>
    <w:rsid w:val="001C553E"/>
    <w:rsid w:val="001C57EF"/>
    <w:rsid w:val="001C6170"/>
    <w:rsid w:val="001C6AFE"/>
    <w:rsid w:val="001C6D11"/>
    <w:rsid w:val="001C724A"/>
    <w:rsid w:val="001C76AD"/>
    <w:rsid w:val="001D0102"/>
    <w:rsid w:val="001D0988"/>
    <w:rsid w:val="001D1A1F"/>
    <w:rsid w:val="001D210B"/>
    <w:rsid w:val="001D36C7"/>
    <w:rsid w:val="001D3877"/>
    <w:rsid w:val="001D38BE"/>
    <w:rsid w:val="001D3DDF"/>
    <w:rsid w:val="001D6232"/>
    <w:rsid w:val="001D632F"/>
    <w:rsid w:val="001D6579"/>
    <w:rsid w:val="001D65F2"/>
    <w:rsid w:val="001D7193"/>
    <w:rsid w:val="001D721C"/>
    <w:rsid w:val="001E180E"/>
    <w:rsid w:val="001E3616"/>
    <w:rsid w:val="001E65CA"/>
    <w:rsid w:val="001E6B70"/>
    <w:rsid w:val="001F0889"/>
    <w:rsid w:val="001F1269"/>
    <w:rsid w:val="001F185D"/>
    <w:rsid w:val="001F346E"/>
    <w:rsid w:val="001F38B4"/>
    <w:rsid w:val="001F444C"/>
    <w:rsid w:val="001F4736"/>
    <w:rsid w:val="001F4C80"/>
    <w:rsid w:val="001F51C2"/>
    <w:rsid w:val="001F7C71"/>
    <w:rsid w:val="001F7F13"/>
    <w:rsid w:val="002000CC"/>
    <w:rsid w:val="002015A0"/>
    <w:rsid w:val="00201657"/>
    <w:rsid w:val="002024CF"/>
    <w:rsid w:val="002026D8"/>
    <w:rsid w:val="002035BA"/>
    <w:rsid w:val="002043BA"/>
    <w:rsid w:val="00204FA1"/>
    <w:rsid w:val="00206AD1"/>
    <w:rsid w:val="00207AB8"/>
    <w:rsid w:val="00207B63"/>
    <w:rsid w:val="002107F8"/>
    <w:rsid w:val="00211979"/>
    <w:rsid w:val="00211E50"/>
    <w:rsid w:val="0021313C"/>
    <w:rsid w:val="00213C93"/>
    <w:rsid w:val="0021422B"/>
    <w:rsid w:val="0021552D"/>
    <w:rsid w:val="002158C8"/>
    <w:rsid w:val="00215B16"/>
    <w:rsid w:val="00217776"/>
    <w:rsid w:val="0022219C"/>
    <w:rsid w:val="00222302"/>
    <w:rsid w:val="00222BDE"/>
    <w:rsid w:val="00223CB3"/>
    <w:rsid w:val="00224F67"/>
    <w:rsid w:val="00225503"/>
    <w:rsid w:val="0022562D"/>
    <w:rsid w:val="00226462"/>
    <w:rsid w:val="00227616"/>
    <w:rsid w:val="00227AB7"/>
    <w:rsid w:val="00230535"/>
    <w:rsid w:val="00232420"/>
    <w:rsid w:val="002324DA"/>
    <w:rsid w:val="00234788"/>
    <w:rsid w:val="0023497F"/>
    <w:rsid w:val="00235D57"/>
    <w:rsid w:val="0023605F"/>
    <w:rsid w:val="00237A13"/>
    <w:rsid w:val="00237D67"/>
    <w:rsid w:val="00237E7F"/>
    <w:rsid w:val="0024063F"/>
    <w:rsid w:val="00240B2C"/>
    <w:rsid w:val="00241362"/>
    <w:rsid w:val="00241B32"/>
    <w:rsid w:val="0024264E"/>
    <w:rsid w:val="00242DB5"/>
    <w:rsid w:val="00244593"/>
    <w:rsid w:val="0024498F"/>
    <w:rsid w:val="00244B0E"/>
    <w:rsid w:val="0025096D"/>
    <w:rsid w:val="00250B52"/>
    <w:rsid w:val="00251D0F"/>
    <w:rsid w:val="00253B6A"/>
    <w:rsid w:val="00253D94"/>
    <w:rsid w:val="00255305"/>
    <w:rsid w:val="002558E8"/>
    <w:rsid w:val="002571BA"/>
    <w:rsid w:val="00257365"/>
    <w:rsid w:val="00260204"/>
    <w:rsid w:val="0026092D"/>
    <w:rsid w:val="00261014"/>
    <w:rsid w:val="00262C85"/>
    <w:rsid w:val="002634D7"/>
    <w:rsid w:val="00263CC9"/>
    <w:rsid w:val="00265DCF"/>
    <w:rsid w:val="002661D7"/>
    <w:rsid w:val="00267A5D"/>
    <w:rsid w:val="002701F8"/>
    <w:rsid w:val="0027165D"/>
    <w:rsid w:val="00272847"/>
    <w:rsid w:val="00272BA7"/>
    <w:rsid w:val="0027379C"/>
    <w:rsid w:val="00273E7F"/>
    <w:rsid w:val="0027476D"/>
    <w:rsid w:val="00274F2C"/>
    <w:rsid w:val="0027586F"/>
    <w:rsid w:val="00280AD5"/>
    <w:rsid w:val="002814B7"/>
    <w:rsid w:val="002821C2"/>
    <w:rsid w:val="00282980"/>
    <w:rsid w:val="002845B3"/>
    <w:rsid w:val="002850CC"/>
    <w:rsid w:val="00286435"/>
    <w:rsid w:val="00286612"/>
    <w:rsid w:val="00286A0E"/>
    <w:rsid w:val="00290B0F"/>
    <w:rsid w:val="00293C6F"/>
    <w:rsid w:val="00295E0B"/>
    <w:rsid w:val="0029663A"/>
    <w:rsid w:val="002A0CBD"/>
    <w:rsid w:val="002A3F75"/>
    <w:rsid w:val="002A4942"/>
    <w:rsid w:val="002A57B9"/>
    <w:rsid w:val="002A5DDB"/>
    <w:rsid w:val="002A645E"/>
    <w:rsid w:val="002A6804"/>
    <w:rsid w:val="002A6989"/>
    <w:rsid w:val="002A7F0E"/>
    <w:rsid w:val="002B0BB7"/>
    <w:rsid w:val="002B1B4C"/>
    <w:rsid w:val="002B1D0C"/>
    <w:rsid w:val="002B2A27"/>
    <w:rsid w:val="002B4E9C"/>
    <w:rsid w:val="002B6912"/>
    <w:rsid w:val="002C1741"/>
    <w:rsid w:val="002C238D"/>
    <w:rsid w:val="002C29CE"/>
    <w:rsid w:val="002C2A5B"/>
    <w:rsid w:val="002C30A0"/>
    <w:rsid w:val="002C31D7"/>
    <w:rsid w:val="002C37DE"/>
    <w:rsid w:val="002C37EE"/>
    <w:rsid w:val="002C4069"/>
    <w:rsid w:val="002C58F9"/>
    <w:rsid w:val="002C59A3"/>
    <w:rsid w:val="002C5B53"/>
    <w:rsid w:val="002C6E52"/>
    <w:rsid w:val="002C7B3E"/>
    <w:rsid w:val="002C7FE5"/>
    <w:rsid w:val="002D1F09"/>
    <w:rsid w:val="002D2481"/>
    <w:rsid w:val="002D296F"/>
    <w:rsid w:val="002D3179"/>
    <w:rsid w:val="002D3676"/>
    <w:rsid w:val="002D3DB4"/>
    <w:rsid w:val="002D3F67"/>
    <w:rsid w:val="002D58D1"/>
    <w:rsid w:val="002D67CC"/>
    <w:rsid w:val="002D6E79"/>
    <w:rsid w:val="002D76DB"/>
    <w:rsid w:val="002D7B17"/>
    <w:rsid w:val="002D7E75"/>
    <w:rsid w:val="002E0063"/>
    <w:rsid w:val="002E0CB4"/>
    <w:rsid w:val="002E17EE"/>
    <w:rsid w:val="002E246B"/>
    <w:rsid w:val="002E2A9B"/>
    <w:rsid w:val="002E6087"/>
    <w:rsid w:val="002E689F"/>
    <w:rsid w:val="002E6D7A"/>
    <w:rsid w:val="002E7991"/>
    <w:rsid w:val="002E7F76"/>
    <w:rsid w:val="002F0D38"/>
    <w:rsid w:val="002F1D08"/>
    <w:rsid w:val="002F2B60"/>
    <w:rsid w:val="002F2C96"/>
    <w:rsid w:val="002F32CE"/>
    <w:rsid w:val="002F4484"/>
    <w:rsid w:val="002F4AD1"/>
    <w:rsid w:val="002F5299"/>
    <w:rsid w:val="002F5B73"/>
    <w:rsid w:val="002F5E88"/>
    <w:rsid w:val="002F692D"/>
    <w:rsid w:val="00300FA4"/>
    <w:rsid w:val="00301B5A"/>
    <w:rsid w:val="00302090"/>
    <w:rsid w:val="0030294B"/>
    <w:rsid w:val="00302E94"/>
    <w:rsid w:val="00304DA6"/>
    <w:rsid w:val="00304F02"/>
    <w:rsid w:val="00306BC4"/>
    <w:rsid w:val="00310DFD"/>
    <w:rsid w:val="003115FE"/>
    <w:rsid w:val="003131E3"/>
    <w:rsid w:val="003138A0"/>
    <w:rsid w:val="00313AC8"/>
    <w:rsid w:val="003152D9"/>
    <w:rsid w:val="0031598F"/>
    <w:rsid w:val="00315D4E"/>
    <w:rsid w:val="00316C7A"/>
    <w:rsid w:val="003173C9"/>
    <w:rsid w:val="003207C3"/>
    <w:rsid w:val="00322715"/>
    <w:rsid w:val="0032432D"/>
    <w:rsid w:val="00324B0B"/>
    <w:rsid w:val="003265FA"/>
    <w:rsid w:val="00327114"/>
    <w:rsid w:val="003277F4"/>
    <w:rsid w:val="00327EBF"/>
    <w:rsid w:val="00330B42"/>
    <w:rsid w:val="00332518"/>
    <w:rsid w:val="003329BA"/>
    <w:rsid w:val="00332DF9"/>
    <w:rsid w:val="0033321F"/>
    <w:rsid w:val="00333F2D"/>
    <w:rsid w:val="00334853"/>
    <w:rsid w:val="003355CD"/>
    <w:rsid w:val="00335D80"/>
    <w:rsid w:val="00336175"/>
    <w:rsid w:val="00336BA2"/>
    <w:rsid w:val="0033702D"/>
    <w:rsid w:val="00340C8B"/>
    <w:rsid w:val="00341119"/>
    <w:rsid w:val="003416D1"/>
    <w:rsid w:val="00341D1F"/>
    <w:rsid w:val="00343E17"/>
    <w:rsid w:val="0034426A"/>
    <w:rsid w:val="00344CB5"/>
    <w:rsid w:val="003467AB"/>
    <w:rsid w:val="003473BB"/>
    <w:rsid w:val="003505C6"/>
    <w:rsid w:val="00350C62"/>
    <w:rsid w:val="0035149D"/>
    <w:rsid w:val="00351542"/>
    <w:rsid w:val="00351616"/>
    <w:rsid w:val="003518FC"/>
    <w:rsid w:val="00351941"/>
    <w:rsid w:val="0035284A"/>
    <w:rsid w:val="00352A97"/>
    <w:rsid w:val="00354CD7"/>
    <w:rsid w:val="0035606B"/>
    <w:rsid w:val="00356A15"/>
    <w:rsid w:val="003575C1"/>
    <w:rsid w:val="00357D59"/>
    <w:rsid w:val="00357EA6"/>
    <w:rsid w:val="00360074"/>
    <w:rsid w:val="003601D4"/>
    <w:rsid w:val="003607C7"/>
    <w:rsid w:val="00360D32"/>
    <w:rsid w:val="003611AC"/>
    <w:rsid w:val="00364159"/>
    <w:rsid w:val="00364EEC"/>
    <w:rsid w:val="003654C8"/>
    <w:rsid w:val="0036592D"/>
    <w:rsid w:val="00365F30"/>
    <w:rsid w:val="00366F6E"/>
    <w:rsid w:val="00367D11"/>
    <w:rsid w:val="003710D4"/>
    <w:rsid w:val="0037173A"/>
    <w:rsid w:val="00371979"/>
    <w:rsid w:val="00375651"/>
    <w:rsid w:val="00375685"/>
    <w:rsid w:val="00375A93"/>
    <w:rsid w:val="003778F8"/>
    <w:rsid w:val="00380D3D"/>
    <w:rsid w:val="00381C36"/>
    <w:rsid w:val="00381DBE"/>
    <w:rsid w:val="003821CE"/>
    <w:rsid w:val="00382B27"/>
    <w:rsid w:val="00384A41"/>
    <w:rsid w:val="003858AC"/>
    <w:rsid w:val="00385968"/>
    <w:rsid w:val="00386123"/>
    <w:rsid w:val="00386581"/>
    <w:rsid w:val="00386953"/>
    <w:rsid w:val="00386F4D"/>
    <w:rsid w:val="00387D28"/>
    <w:rsid w:val="003915A3"/>
    <w:rsid w:val="00391A0A"/>
    <w:rsid w:val="00391B29"/>
    <w:rsid w:val="00391FA2"/>
    <w:rsid w:val="00392A3F"/>
    <w:rsid w:val="00393DFE"/>
    <w:rsid w:val="00394342"/>
    <w:rsid w:val="00395B68"/>
    <w:rsid w:val="0039615F"/>
    <w:rsid w:val="0039622B"/>
    <w:rsid w:val="00396EDB"/>
    <w:rsid w:val="003975CE"/>
    <w:rsid w:val="003A00F3"/>
    <w:rsid w:val="003A1D6D"/>
    <w:rsid w:val="003A276E"/>
    <w:rsid w:val="003A4287"/>
    <w:rsid w:val="003A50B7"/>
    <w:rsid w:val="003A54D7"/>
    <w:rsid w:val="003A5B8B"/>
    <w:rsid w:val="003A5B9D"/>
    <w:rsid w:val="003A61BB"/>
    <w:rsid w:val="003A7989"/>
    <w:rsid w:val="003B12CD"/>
    <w:rsid w:val="003B40F2"/>
    <w:rsid w:val="003B4FD3"/>
    <w:rsid w:val="003B7F8B"/>
    <w:rsid w:val="003C1DAD"/>
    <w:rsid w:val="003C3954"/>
    <w:rsid w:val="003C4C03"/>
    <w:rsid w:val="003C53A8"/>
    <w:rsid w:val="003C6CE4"/>
    <w:rsid w:val="003C7674"/>
    <w:rsid w:val="003C7D3B"/>
    <w:rsid w:val="003D0065"/>
    <w:rsid w:val="003D1315"/>
    <w:rsid w:val="003D1605"/>
    <w:rsid w:val="003D1983"/>
    <w:rsid w:val="003D36CB"/>
    <w:rsid w:val="003D3FC5"/>
    <w:rsid w:val="003D5E4E"/>
    <w:rsid w:val="003D715C"/>
    <w:rsid w:val="003E07FB"/>
    <w:rsid w:val="003E0BE1"/>
    <w:rsid w:val="003E2458"/>
    <w:rsid w:val="003E3138"/>
    <w:rsid w:val="003E4B03"/>
    <w:rsid w:val="003E6EC1"/>
    <w:rsid w:val="003E7AA3"/>
    <w:rsid w:val="003E7B82"/>
    <w:rsid w:val="003F14B5"/>
    <w:rsid w:val="003F18E0"/>
    <w:rsid w:val="003F264B"/>
    <w:rsid w:val="003F3548"/>
    <w:rsid w:val="00400AFE"/>
    <w:rsid w:val="00400DE1"/>
    <w:rsid w:val="00400E95"/>
    <w:rsid w:val="0040172E"/>
    <w:rsid w:val="00403018"/>
    <w:rsid w:val="00405E62"/>
    <w:rsid w:val="004115CF"/>
    <w:rsid w:val="0041248A"/>
    <w:rsid w:val="00412E02"/>
    <w:rsid w:val="00412F79"/>
    <w:rsid w:val="0041547F"/>
    <w:rsid w:val="00416063"/>
    <w:rsid w:val="0041650D"/>
    <w:rsid w:val="0041661D"/>
    <w:rsid w:val="00417305"/>
    <w:rsid w:val="004179D5"/>
    <w:rsid w:val="0042064B"/>
    <w:rsid w:val="0042082C"/>
    <w:rsid w:val="00420AF0"/>
    <w:rsid w:val="0042208F"/>
    <w:rsid w:val="0042335F"/>
    <w:rsid w:val="00423524"/>
    <w:rsid w:val="0042352F"/>
    <w:rsid w:val="00424073"/>
    <w:rsid w:val="00426A50"/>
    <w:rsid w:val="00426C8C"/>
    <w:rsid w:val="00430738"/>
    <w:rsid w:val="00431EC1"/>
    <w:rsid w:val="00432C80"/>
    <w:rsid w:val="00434B6B"/>
    <w:rsid w:val="0043562D"/>
    <w:rsid w:val="00435640"/>
    <w:rsid w:val="00441607"/>
    <w:rsid w:val="00441798"/>
    <w:rsid w:val="00442BD3"/>
    <w:rsid w:val="00443AB2"/>
    <w:rsid w:val="00443FF1"/>
    <w:rsid w:val="00444490"/>
    <w:rsid w:val="0044480C"/>
    <w:rsid w:val="00444CF4"/>
    <w:rsid w:val="00445AE0"/>
    <w:rsid w:val="00450FC6"/>
    <w:rsid w:val="0045202B"/>
    <w:rsid w:val="00452463"/>
    <w:rsid w:val="00452918"/>
    <w:rsid w:val="00452E27"/>
    <w:rsid w:val="00453048"/>
    <w:rsid w:val="00455972"/>
    <w:rsid w:val="0045601B"/>
    <w:rsid w:val="0045610C"/>
    <w:rsid w:val="004577DC"/>
    <w:rsid w:val="0046155A"/>
    <w:rsid w:val="00463728"/>
    <w:rsid w:val="00464BF9"/>
    <w:rsid w:val="004650EC"/>
    <w:rsid w:val="00465514"/>
    <w:rsid w:val="004666C0"/>
    <w:rsid w:val="00466BAD"/>
    <w:rsid w:val="00466BD1"/>
    <w:rsid w:val="00467478"/>
    <w:rsid w:val="004674BE"/>
    <w:rsid w:val="004704D2"/>
    <w:rsid w:val="00470E76"/>
    <w:rsid w:val="004710B3"/>
    <w:rsid w:val="0047132F"/>
    <w:rsid w:val="004719F4"/>
    <w:rsid w:val="004731CA"/>
    <w:rsid w:val="004731EB"/>
    <w:rsid w:val="00474021"/>
    <w:rsid w:val="0047516E"/>
    <w:rsid w:val="004762AE"/>
    <w:rsid w:val="00477245"/>
    <w:rsid w:val="00477455"/>
    <w:rsid w:val="004776AA"/>
    <w:rsid w:val="00482E8D"/>
    <w:rsid w:val="004834CC"/>
    <w:rsid w:val="00483D3A"/>
    <w:rsid w:val="004843E3"/>
    <w:rsid w:val="00484425"/>
    <w:rsid w:val="0048495F"/>
    <w:rsid w:val="00484AAD"/>
    <w:rsid w:val="00485142"/>
    <w:rsid w:val="004852C8"/>
    <w:rsid w:val="00491788"/>
    <w:rsid w:val="00491796"/>
    <w:rsid w:val="0049202C"/>
    <w:rsid w:val="00492752"/>
    <w:rsid w:val="0049401F"/>
    <w:rsid w:val="004953BA"/>
    <w:rsid w:val="00495ECC"/>
    <w:rsid w:val="00496407"/>
    <w:rsid w:val="0049660F"/>
    <w:rsid w:val="004A1049"/>
    <w:rsid w:val="004A1FC6"/>
    <w:rsid w:val="004A2670"/>
    <w:rsid w:val="004A474F"/>
    <w:rsid w:val="004A4F71"/>
    <w:rsid w:val="004A54A5"/>
    <w:rsid w:val="004A6C76"/>
    <w:rsid w:val="004A721A"/>
    <w:rsid w:val="004A78D7"/>
    <w:rsid w:val="004A7A25"/>
    <w:rsid w:val="004B09E7"/>
    <w:rsid w:val="004B0A9B"/>
    <w:rsid w:val="004B0C9D"/>
    <w:rsid w:val="004B3C44"/>
    <w:rsid w:val="004B51FE"/>
    <w:rsid w:val="004B520E"/>
    <w:rsid w:val="004B6B7E"/>
    <w:rsid w:val="004B7515"/>
    <w:rsid w:val="004B7754"/>
    <w:rsid w:val="004C08BF"/>
    <w:rsid w:val="004C1769"/>
    <w:rsid w:val="004C28A7"/>
    <w:rsid w:val="004C5D99"/>
    <w:rsid w:val="004C6698"/>
    <w:rsid w:val="004C6B3F"/>
    <w:rsid w:val="004C6C3F"/>
    <w:rsid w:val="004C7D15"/>
    <w:rsid w:val="004C7F24"/>
    <w:rsid w:val="004D1C89"/>
    <w:rsid w:val="004D34AB"/>
    <w:rsid w:val="004D3986"/>
    <w:rsid w:val="004D3E2C"/>
    <w:rsid w:val="004D4298"/>
    <w:rsid w:val="004D4AE4"/>
    <w:rsid w:val="004D5624"/>
    <w:rsid w:val="004D56F2"/>
    <w:rsid w:val="004D5E8C"/>
    <w:rsid w:val="004D6217"/>
    <w:rsid w:val="004D78D2"/>
    <w:rsid w:val="004D7E64"/>
    <w:rsid w:val="004E04D1"/>
    <w:rsid w:val="004E172D"/>
    <w:rsid w:val="004E1F96"/>
    <w:rsid w:val="004E3448"/>
    <w:rsid w:val="004E37AA"/>
    <w:rsid w:val="004E3859"/>
    <w:rsid w:val="004E590A"/>
    <w:rsid w:val="004F02FE"/>
    <w:rsid w:val="004F2404"/>
    <w:rsid w:val="004F284C"/>
    <w:rsid w:val="004F375B"/>
    <w:rsid w:val="004F459D"/>
    <w:rsid w:val="004F5285"/>
    <w:rsid w:val="004F563B"/>
    <w:rsid w:val="004F62F5"/>
    <w:rsid w:val="0050314D"/>
    <w:rsid w:val="005031A3"/>
    <w:rsid w:val="0050588C"/>
    <w:rsid w:val="00505BA4"/>
    <w:rsid w:val="005060C4"/>
    <w:rsid w:val="005063B1"/>
    <w:rsid w:val="0050655B"/>
    <w:rsid w:val="0050733E"/>
    <w:rsid w:val="005118DF"/>
    <w:rsid w:val="0051268A"/>
    <w:rsid w:val="00513681"/>
    <w:rsid w:val="00513DAD"/>
    <w:rsid w:val="005145EF"/>
    <w:rsid w:val="0051500F"/>
    <w:rsid w:val="005154C0"/>
    <w:rsid w:val="005159E8"/>
    <w:rsid w:val="00515D27"/>
    <w:rsid w:val="00516F66"/>
    <w:rsid w:val="00517693"/>
    <w:rsid w:val="005176B2"/>
    <w:rsid w:val="00520866"/>
    <w:rsid w:val="00520F7A"/>
    <w:rsid w:val="005220EE"/>
    <w:rsid w:val="00522C72"/>
    <w:rsid w:val="0052315D"/>
    <w:rsid w:val="0052362A"/>
    <w:rsid w:val="00523EDD"/>
    <w:rsid w:val="00525DCC"/>
    <w:rsid w:val="00526763"/>
    <w:rsid w:val="00526A08"/>
    <w:rsid w:val="005306DE"/>
    <w:rsid w:val="00531DF1"/>
    <w:rsid w:val="00531E94"/>
    <w:rsid w:val="005324B1"/>
    <w:rsid w:val="00532541"/>
    <w:rsid w:val="0053284D"/>
    <w:rsid w:val="00533F86"/>
    <w:rsid w:val="00534284"/>
    <w:rsid w:val="00534ECF"/>
    <w:rsid w:val="005368F8"/>
    <w:rsid w:val="005378E9"/>
    <w:rsid w:val="00537E29"/>
    <w:rsid w:val="0054070B"/>
    <w:rsid w:val="005409BE"/>
    <w:rsid w:val="0054437F"/>
    <w:rsid w:val="0054457C"/>
    <w:rsid w:val="0054592F"/>
    <w:rsid w:val="00547273"/>
    <w:rsid w:val="00547A51"/>
    <w:rsid w:val="00547B5F"/>
    <w:rsid w:val="00547E97"/>
    <w:rsid w:val="005506FD"/>
    <w:rsid w:val="00550FF4"/>
    <w:rsid w:val="005522F0"/>
    <w:rsid w:val="00552B43"/>
    <w:rsid w:val="00553252"/>
    <w:rsid w:val="0055476B"/>
    <w:rsid w:val="00555209"/>
    <w:rsid w:val="0055541B"/>
    <w:rsid w:val="005557C1"/>
    <w:rsid w:val="005558C3"/>
    <w:rsid w:val="005563EF"/>
    <w:rsid w:val="00556410"/>
    <w:rsid w:val="00557D2B"/>
    <w:rsid w:val="00557D5A"/>
    <w:rsid w:val="00560E9B"/>
    <w:rsid w:val="00561252"/>
    <w:rsid w:val="00563AD4"/>
    <w:rsid w:val="00565895"/>
    <w:rsid w:val="00565E83"/>
    <w:rsid w:val="00566AC9"/>
    <w:rsid w:val="00567295"/>
    <w:rsid w:val="005674B2"/>
    <w:rsid w:val="0057096F"/>
    <w:rsid w:val="00571464"/>
    <w:rsid w:val="00572F7D"/>
    <w:rsid w:val="00575898"/>
    <w:rsid w:val="00575C16"/>
    <w:rsid w:val="005760DA"/>
    <w:rsid w:val="0057646E"/>
    <w:rsid w:val="00576B9D"/>
    <w:rsid w:val="00576F2B"/>
    <w:rsid w:val="005776DE"/>
    <w:rsid w:val="0058070F"/>
    <w:rsid w:val="005814F1"/>
    <w:rsid w:val="00581830"/>
    <w:rsid w:val="0058194F"/>
    <w:rsid w:val="00582DDA"/>
    <w:rsid w:val="00582F8E"/>
    <w:rsid w:val="005832B1"/>
    <w:rsid w:val="00584228"/>
    <w:rsid w:val="00585945"/>
    <w:rsid w:val="00590456"/>
    <w:rsid w:val="005909BB"/>
    <w:rsid w:val="00590ADE"/>
    <w:rsid w:val="00591669"/>
    <w:rsid w:val="00592437"/>
    <w:rsid w:val="005929FC"/>
    <w:rsid w:val="0059388F"/>
    <w:rsid w:val="00594087"/>
    <w:rsid w:val="0059436E"/>
    <w:rsid w:val="005953CB"/>
    <w:rsid w:val="00595913"/>
    <w:rsid w:val="00597837"/>
    <w:rsid w:val="005A3D3E"/>
    <w:rsid w:val="005A4CFC"/>
    <w:rsid w:val="005A55C1"/>
    <w:rsid w:val="005A5881"/>
    <w:rsid w:val="005A5F8D"/>
    <w:rsid w:val="005A6245"/>
    <w:rsid w:val="005A65FC"/>
    <w:rsid w:val="005A6C79"/>
    <w:rsid w:val="005A7754"/>
    <w:rsid w:val="005B01B5"/>
    <w:rsid w:val="005B1AE5"/>
    <w:rsid w:val="005B1B8A"/>
    <w:rsid w:val="005B1F0D"/>
    <w:rsid w:val="005B263B"/>
    <w:rsid w:val="005B2E35"/>
    <w:rsid w:val="005B418D"/>
    <w:rsid w:val="005B6343"/>
    <w:rsid w:val="005B6826"/>
    <w:rsid w:val="005C1512"/>
    <w:rsid w:val="005C2699"/>
    <w:rsid w:val="005C3294"/>
    <w:rsid w:val="005C3DDD"/>
    <w:rsid w:val="005C3EB8"/>
    <w:rsid w:val="005C40E0"/>
    <w:rsid w:val="005C436D"/>
    <w:rsid w:val="005C4651"/>
    <w:rsid w:val="005C6DE2"/>
    <w:rsid w:val="005C76DB"/>
    <w:rsid w:val="005D019B"/>
    <w:rsid w:val="005D1530"/>
    <w:rsid w:val="005D1558"/>
    <w:rsid w:val="005D1A9A"/>
    <w:rsid w:val="005D1C53"/>
    <w:rsid w:val="005D246F"/>
    <w:rsid w:val="005D3112"/>
    <w:rsid w:val="005D3677"/>
    <w:rsid w:val="005D3D11"/>
    <w:rsid w:val="005D4296"/>
    <w:rsid w:val="005D68BA"/>
    <w:rsid w:val="005D72FC"/>
    <w:rsid w:val="005E0D2E"/>
    <w:rsid w:val="005E158D"/>
    <w:rsid w:val="005E2091"/>
    <w:rsid w:val="005E5BB5"/>
    <w:rsid w:val="005E610F"/>
    <w:rsid w:val="005E6EB5"/>
    <w:rsid w:val="005E7BC1"/>
    <w:rsid w:val="005E7EAB"/>
    <w:rsid w:val="005F087D"/>
    <w:rsid w:val="005F1968"/>
    <w:rsid w:val="005F3FBA"/>
    <w:rsid w:val="005F45EB"/>
    <w:rsid w:val="005F5377"/>
    <w:rsid w:val="005F7019"/>
    <w:rsid w:val="005F76A6"/>
    <w:rsid w:val="006047BA"/>
    <w:rsid w:val="00605412"/>
    <w:rsid w:val="00605B5E"/>
    <w:rsid w:val="00605D4C"/>
    <w:rsid w:val="00606BF6"/>
    <w:rsid w:val="00610A7F"/>
    <w:rsid w:val="006123C0"/>
    <w:rsid w:val="00613ED6"/>
    <w:rsid w:val="006149BC"/>
    <w:rsid w:val="00614AA6"/>
    <w:rsid w:val="006158B6"/>
    <w:rsid w:val="00617E15"/>
    <w:rsid w:val="00617F70"/>
    <w:rsid w:val="00620635"/>
    <w:rsid w:val="00620B27"/>
    <w:rsid w:val="006221BD"/>
    <w:rsid w:val="00622649"/>
    <w:rsid w:val="00622798"/>
    <w:rsid w:val="0062291F"/>
    <w:rsid w:val="0062398C"/>
    <w:rsid w:val="006245FA"/>
    <w:rsid w:val="00624630"/>
    <w:rsid w:val="006247FA"/>
    <w:rsid w:val="0062555A"/>
    <w:rsid w:val="00627B8A"/>
    <w:rsid w:val="00627DC0"/>
    <w:rsid w:val="00630191"/>
    <w:rsid w:val="0063216F"/>
    <w:rsid w:val="00632305"/>
    <w:rsid w:val="00634A4E"/>
    <w:rsid w:val="00636CED"/>
    <w:rsid w:val="00640AC4"/>
    <w:rsid w:val="00641135"/>
    <w:rsid w:val="00641D9B"/>
    <w:rsid w:val="00642248"/>
    <w:rsid w:val="006438F4"/>
    <w:rsid w:val="00644308"/>
    <w:rsid w:val="006454B4"/>
    <w:rsid w:val="00647758"/>
    <w:rsid w:val="00647F8F"/>
    <w:rsid w:val="00650333"/>
    <w:rsid w:val="00651CE4"/>
    <w:rsid w:val="00652369"/>
    <w:rsid w:val="00652BD4"/>
    <w:rsid w:val="00652E2D"/>
    <w:rsid w:val="00653AC6"/>
    <w:rsid w:val="006554A6"/>
    <w:rsid w:val="006561B7"/>
    <w:rsid w:val="00656FFA"/>
    <w:rsid w:val="00657045"/>
    <w:rsid w:val="00657F79"/>
    <w:rsid w:val="00661555"/>
    <w:rsid w:val="00661B77"/>
    <w:rsid w:val="00663149"/>
    <w:rsid w:val="0066475D"/>
    <w:rsid w:val="00665404"/>
    <w:rsid w:val="0066791E"/>
    <w:rsid w:val="00670C79"/>
    <w:rsid w:val="00670C8F"/>
    <w:rsid w:val="00670E20"/>
    <w:rsid w:val="0067120A"/>
    <w:rsid w:val="0067122B"/>
    <w:rsid w:val="006759DF"/>
    <w:rsid w:val="006763A8"/>
    <w:rsid w:val="00677C81"/>
    <w:rsid w:val="00680E86"/>
    <w:rsid w:val="0068139B"/>
    <w:rsid w:val="0068165E"/>
    <w:rsid w:val="006863C9"/>
    <w:rsid w:val="00687504"/>
    <w:rsid w:val="00687587"/>
    <w:rsid w:val="00687D71"/>
    <w:rsid w:val="0069182A"/>
    <w:rsid w:val="00693206"/>
    <w:rsid w:val="00693B56"/>
    <w:rsid w:val="006956A7"/>
    <w:rsid w:val="006970AB"/>
    <w:rsid w:val="00697B0D"/>
    <w:rsid w:val="006A0D2E"/>
    <w:rsid w:val="006A2DE2"/>
    <w:rsid w:val="006A321E"/>
    <w:rsid w:val="006A49C2"/>
    <w:rsid w:val="006A7761"/>
    <w:rsid w:val="006B00ED"/>
    <w:rsid w:val="006B0A2D"/>
    <w:rsid w:val="006B0DBB"/>
    <w:rsid w:val="006B0E2E"/>
    <w:rsid w:val="006B1196"/>
    <w:rsid w:val="006B13DF"/>
    <w:rsid w:val="006B2503"/>
    <w:rsid w:val="006B42A1"/>
    <w:rsid w:val="006B4685"/>
    <w:rsid w:val="006B51FC"/>
    <w:rsid w:val="006B5D4E"/>
    <w:rsid w:val="006B6441"/>
    <w:rsid w:val="006C1208"/>
    <w:rsid w:val="006C14BF"/>
    <w:rsid w:val="006C1C4E"/>
    <w:rsid w:val="006C247E"/>
    <w:rsid w:val="006C2B54"/>
    <w:rsid w:val="006C3084"/>
    <w:rsid w:val="006C4E4E"/>
    <w:rsid w:val="006C5DF8"/>
    <w:rsid w:val="006C62B3"/>
    <w:rsid w:val="006C7166"/>
    <w:rsid w:val="006D0705"/>
    <w:rsid w:val="006D0AAA"/>
    <w:rsid w:val="006D0C86"/>
    <w:rsid w:val="006D158F"/>
    <w:rsid w:val="006D15F3"/>
    <w:rsid w:val="006D2365"/>
    <w:rsid w:val="006D23C4"/>
    <w:rsid w:val="006D4270"/>
    <w:rsid w:val="006D45D0"/>
    <w:rsid w:val="006E0025"/>
    <w:rsid w:val="006E04C3"/>
    <w:rsid w:val="006E1F7C"/>
    <w:rsid w:val="006E2097"/>
    <w:rsid w:val="006E236E"/>
    <w:rsid w:val="006E316B"/>
    <w:rsid w:val="006E371E"/>
    <w:rsid w:val="006E3A74"/>
    <w:rsid w:val="006E43D6"/>
    <w:rsid w:val="006E7B7F"/>
    <w:rsid w:val="006F0230"/>
    <w:rsid w:val="006F07C9"/>
    <w:rsid w:val="006F10C3"/>
    <w:rsid w:val="006F1E3F"/>
    <w:rsid w:val="006F5F8D"/>
    <w:rsid w:val="006F6F9C"/>
    <w:rsid w:val="006F7F00"/>
    <w:rsid w:val="00700174"/>
    <w:rsid w:val="007009B1"/>
    <w:rsid w:val="00700F97"/>
    <w:rsid w:val="00701F0D"/>
    <w:rsid w:val="00702630"/>
    <w:rsid w:val="00702FA6"/>
    <w:rsid w:val="00703C8C"/>
    <w:rsid w:val="00710999"/>
    <w:rsid w:val="00710A6F"/>
    <w:rsid w:val="00711495"/>
    <w:rsid w:val="007118AE"/>
    <w:rsid w:val="00711D6B"/>
    <w:rsid w:val="00711FFE"/>
    <w:rsid w:val="00713C2F"/>
    <w:rsid w:val="007151B9"/>
    <w:rsid w:val="007154FE"/>
    <w:rsid w:val="00715C63"/>
    <w:rsid w:val="00715CFE"/>
    <w:rsid w:val="00717A85"/>
    <w:rsid w:val="007207E7"/>
    <w:rsid w:val="00724C63"/>
    <w:rsid w:val="00724E06"/>
    <w:rsid w:val="00725BC9"/>
    <w:rsid w:val="00727072"/>
    <w:rsid w:val="007309F3"/>
    <w:rsid w:val="0073241F"/>
    <w:rsid w:val="007324CE"/>
    <w:rsid w:val="0073262E"/>
    <w:rsid w:val="00732CCE"/>
    <w:rsid w:val="00733EDF"/>
    <w:rsid w:val="00734596"/>
    <w:rsid w:val="00735BB4"/>
    <w:rsid w:val="00736619"/>
    <w:rsid w:val="007374BF"/>
    <w:rsid w:val="00740545"/>
    <w:rsid w:val="00740B3B"/>
    <w:rsid w:val="00741762"/>
    <w:rsid w:val="00742A82"/>
    <w:rsid w:val="00744202"/>
    <w:rsid w:val="00745024"/>
    <w:rsid w:val="007469B2"/>
    <w:rsid w:val="00747079"/>
    <w:rsid w:val="00752E1F"/>
    <w:rsid w:val="00752F33"/>
    <w:rsid w:val="00753143"/>
    <w:rsid w:val="00753382"/>
    <w:rsid w:val="00753E49"/>
    <w:rsid w:val="00753F97"/>
    <w:rsid w:val="0075502E"/>
    <w:rsid w:val="007553B1"/>
    <w:rsid w:val="00755DC3"/>
    <w:rsid w:val="007561F1"/>
    <w:rsid w:val="007563FD"/>
    <w:rsid w:val="007571D3"/>
    <w:rsid w:val="007572E9"/>
    <w:rsid w:val="00757797"/>
    <w:rsid w:val="00761B44"/>
    <w:rsid w:val="00761BD0"/>
    <w:rsid w:val="00763F26"/>
    <w:rsid w:val="007648F8"/>
    <w:rsid w:val="00764D1D"/>
    <w:rsid w:val="007655D9"/>
    <w:rsid w:val="0076644B"/>
    <w:rsid w:val="00766A88"/>
    <w:rsid w:val="00767589"/>
    <w:rsid w:val="0077036D"/>
    <w:rsid w:val="007722C0"/>
    <w:rsid w:val="00772CB0"/>
    <w:rsid w:val="00774DDD"/>
    <w:rsid w:val="00775CD0"/>
    <w:rsid w:val="00776FB2"/>
    <w:rsid w:val="0078022D"/>
    <w:rsid w:val="007824AD"/>
    <w:rsid w:val="00782ED6"/>
    <w:rsid w:val="00784ACC"/>
    <w:rsid w:val="00784CC3"/>
    <w:rsid w:val="00787EF8"/>
    <w:rsid w:val="007916B8"/>
    <w:rsid w:val="007920DF"/>
    <w:rsid w:val="00792420"/>
    <w:rsid w:val="007928EE"/>
    <w:rsid w:val="00793CAF"/>
    <w:rsid w:val="00794260"/>
    <w:rsid w:val="0079436E"/>
    <w:rsid w:val="00795921"/>
    <w:rsid w:val="007965E8"/>
    <w:rsid w:val="00796A39"/>
    <w:rsid w:val="007976CF"/>
    <w:rsid w:val="00797C73"/>
    <w:rsid w:val="007A01FE"/>
    <w:rsid w:val="007A0498"/>
    <w:rsid w:val="007A0639"/>
    <w:rsid w:val="007A0E4C"/>
    <w:rsid w:val="007A18C0"/>
    <w:rsid w:val="007A22BE"/>
    <w:rsid w:val="007A33D5"/>
    <w:rsid w:val="007A3528"/>
    <w:rsid w:val="007A3B4F"/>
    <w:rsid w:val="007A4CB5"/>
    <w:rsid w:val="007A6EA6"/>
    <w:rsid w:val="007A791C"/>
    <w:rsid w:val="007B078D"/>
    <w:rsid w:val="007B0939"/>
    <w:rsid w:val="007B1AD8"/>
    <w:rsid w:val="007B1F68"/>
    <w:rsid w:val="007B2729"/>
    <w:rsid w:val="007B2A16"/>
    <w:rsid w:val="007B2B5B"/>
    <w:rsid w:val="007B4476"/>
    <w:rsid w:val="007B6479"/>
    <w:rsid w:val="007B6D9A"/>
    <w:rsid w:val="007B7027"/>
    <w:rsid w:val="007B716A"/>
    <w:rsid w:val="007B7A9B"/>
    <w:rsid w:val="007C1BE5"/>
    <w:rsid w:val="007C2E11"/>
    <w:rsid w:val="007C4B5B"/>
    <w:rsid w:val="007C6047"/>
    <w:rsid w:val="007C6330"/>
    <w:rsid w:val="007C66C0"/>
    <w:rsid w:val="007C76D2"/>
    <w:rsid w:val="007D0353"/>
    <w:rsid w:val="007D0712"/>
    <w:rsid w:val="007D38C6"/>
    <w:rsid w:val="007D46E5"/>
    <w:rsid w:val="007D4DF4"/>
    <w:rsid w:val="007D5092"/>
    <w:rsid w:val="007D58E2"/>
    <w:rsid w:val="007D5E38"/>
    <w:rsid w:val="007D6168"/>
    <w:rsid w:val="007D619C"/>
    <w:rsid w:val="007D6DCA"/>
    <w:rsid w:val="007D7EEE"/>
    <w:rsid w:val="007D7F7E"/>
    <w:rsid w:val="007E044D"/>
    <w:rsid w:val="007E199A"/>
    <w:rsid w:val="007E25EE"/>
    <w:rsid w:val="007E2F60"/>
    <w:rsid w:val="007E306C"/>
    <w:rsid w:val="007E3291"/>
    <w:rsid w:val="007E395A"/>
    <w:rsid w:val="007E3ED9"/>
    <w:rsid w:val="007E67F5"/>
    <w:rsid w:val="007E7D1A"/>
    <w:rsid w:val="007F02C9"/>
    <w:rsid w:val="007F0665"/>
    <w:rsid w:val="007F2014"/>
    <w:rsid w:val="007F3576"/>
    <w:rsid w:val="007F35E1"/>
    <w:rsid w:val="007F45F6"/>
    <w:rsid w:val="007F53C2"/>
    <w:rsid w:val="007F7D0E"/>
    <w:rsid w:val="00800A18"/>
    <w:rsid w:val="008016EB"/>
    <w:rsid w:val="00802712"/>
    <w:rsid w:val="00803006"/>
    <w:rsid w:val="008036DC"/>
    <w:rsid w:val="008052AC"/>
    <w:rsid w:val="0080554A"/>
    <w:rsid w:val="0080667A"/>
    <w:rsid w:val="008073FA"/>
    <w:rsid w:val="00807E76"/>
    <w:rsid w:val="00810488"/>
    <w:rsid w:val="00811D83"/>
    <w:rsid w:val="00812F83"/>
    <w:rsid w:val="0081344F"/>
    <w:rsid w:val="00813C07"/>
    <w:rsid w:val="00813CAA"/>
    <w:rsid w:val="00814005"/>
    <w:rsid w:val="008140D8"/>
    <w:rsid w:val="008145B8"/>
    <w:rsid w:val="00815611"/>
    <w:rsid w:val="008165F4"/>
    <w:rsid w:val="008223A8"/>
    <w:rsid w:val="008225E2"/>
    <w:rsid w:val="00822628"/>
    <w:rsid w:val="008249F3"/>
    <w:rsid w:val="00826C15"/>
    <w:rsid w:val="008307E3"/>
    <w:rsid w:val="00831A97"/>
    <w:rsid w:val="00832D7D"/>
    <w:rsid w:val="008330BE"/>
    <w:rsid w:val="00833855"/>
    <w:rsid w:val="00833AE0"/>
    <w:rsid w:val="00836710"/>
    <w:rsid w:val="00840343"/>
    <w:rsid w:val="008411BD"/>
    <w:rsid w:val="00842FEB"/>
    <w:rsid w:val="0084412D"/>
    <w:rsid w:val="0084460D"/>
    <w:rsid w:val="00844EAB"/>
    <w:rsid w:val="00845384"/>
    <w:rsid w:val="008462C4"/>
    <w:rsid w:val="00846E76"/>
    <w:rsid w:val="008474B1"/>
    <w:rsid w:val="00847859"/>
    <w:rsid w:val="00847AE2"/>
    <w:rsid w:val="0085044B"/>
    <w:rsid w:val="0085086F"/>
    <w:rsid w:val="00850FC3"/>
    <w:rsid w:val="008510CD"/>
    <w:rsid w:val="008532A2"/>
    <w:rsid w:val="0085414D"/>
    <w:rsid w:val="00854F3C"/>
    <w:rsid w:val="008559A7"/>
    <w:rsid w:val="008563FE"/>
    <w:rsid w:val="008571C0"/>
    <w:rsid w:val="00857CDA"/>
    <w:rsid w:val="008602CD"/>
    <w:rsid w:val="00861927"/>
    <w:rsid w:val="00862D4F"/>
    <w:rsid w:val="008630E5"/>
    <w:rsid w:val="0086325E"/>
    <w:rsid w:val="008637F8"/>
    <w:rsid w:val="00863AE9"/>
    <w:rsid w:val="008640E9"/>
    <w:rsid w:val="00864204"/>
    <w:rsid w:val="00865072"/>
    <w:rsid w:val="008652DC"/>
    <w:rsid w:val="00865406"/>
    <w:rsid w:val="0086596F"/>
    <w:rsid w:val="00865DBB"/>
    <w:rsid w:val="00867BA5"/>
    <w:rsid w:val="00871C57"/>
    <w:rsid w:val="00873AED"/>
    <w:rsid w:val="00874847"/>
    <w:rsid w:val="00875A4C"/>
    <w:rsid w:val="00876C9B"/>
    <w:rsid w:val="008779F7"/>
    <w:rsid w:val="0088017C"/>
    <w:rsid w:val="008805C6"/>
    <w:rsid w:val="008810B8"/>
    <w:rsid w:val="00883BC8"/>
    <w:rsid w:val="00884116"/>
    <w:rsid w:val="008859A9"/>
    <w:rsid w:val="008859F7"/>
    <w:rsid w:val="00886964"/>
    <w:rsid w:val="00886EA6"/>
    <w:rsid w:val="00886FED"/>
    <w:rsid w:val="0088735D"/>
    <w:rsid w:val="00890664"/>
    <w:rsid w:val="0089108D"/>
    <w:rsid w:val="0089188A"/>
    <w:rsid w:val="0089255C"/>
    <w:rsid w:val="00892606"/>
    <w:rsid w:val="0089293D"/>
    <w:rsid w:val="00893D07"/>
    <w:rsid w:val="008942BB"/>
    <w:rsid w:val="00894562"/>
    <w:rsid w:val="008948FD"/>
    <w:rsid w:val="0089502E"/>
    <w:rsid w:val="00895781"/>
    <w:rsid w:val="008957CE"/>
    <w:rsid w:val="00895CF7"/>
    <w:rsid w:val="008961CD"/>
    <w:rsid w:val="00897853"/>
    <w:rsid w:val="008A194F"/>
    <w:rsid w:val="008A249E"/>
    <w:rsid w:val="008A2E77"/>
    <w:rsid w:val="008A3D8B"/>
    <w:rsid w:val="008A42D4"/>
    <w:rsid w:val="008A46FA"/>
    <w:rsid w:val="008A5A46"/>
    <w:rsid w:val="008A5FAE"/>
    <w:rsid w:val="008B32F6"/>
    <w:rsid w:val="008B46CB"/>
    <w:rsid w:val="008B59F0"/>
    <w:rsid w:val="008B6F38"/>
    <w:rsid w:val="008C0806"/>
    <w:rsid w:val="008C0F23"/>
    <w:rsid w:val="008C111F"/>
    <w:rsid w:val="008C15F8"/>
    <w:rsid w:val="008C2462"/>
    <w:rsid w:val="008C2CE1"/>
    <w:rsid w:val="008C37F3"/>
    <w:rsid w:val="008C3C0B"/>
    <w:rsid w:val="008C519E"/>
    <w:rsid w:val="008C51D3"/>
    <w:rsid w:val="008C5FC6"/>
    <w:rsid w:val="008C6155"/>
    <w:rsid w:val="008C6924"/>
    <w:rsid w:val="008D093B"/>
    <w:rsid w:val="008D15F6"/>
    <w:rsid w:val="008D249B"/>
    <w:rsid w:val="008D3513"/>
    <w:rsid w:val="008D4B7A"/>
    <w:rsid w:val="008D5FAB"/>
    <w:rsid w:val="008D6370"/>
    <w:rsid w:val="008D7A29"/>
    <w:rsid w:val="008E3213"/>
    <w:rsid w:val="008E34A1"/>
    <w:rsid w:val="008E4069"/>
    <w:rsid w:val="008E4F37"/>
    <w:rsid w:val="008E567D"/>
    <w:rsid w:val="008E5B8A"/>
    <w:rsid w:val="008E5F25"/>
    <w:rsid w:val="008E686D"/>
    <w:rsid w:val="008E70E1"/>
    <w:rsid w:val="008E7D09"/>
    <w:rsid w:val="008E7DDC"/>
    <w:rsid w:val="008F0D52"/>
    <w:rsid w:val="008F29F2"/>
    <w:rsid w:val="008F2DCB"/>
    <w:rsid w:val="008F4E69"/>
    <w:rsid w:val="008F596C"/>
    <w:rsid w:val="008F63DE"/>
    <w:rsid w:val="008F773B"/>
    <w:rsid w:val="008F796B"/>
    <w:rsid w:val="008F7FE6"/>
    <w:rsid w:val="009002FB"/>
    <w:rsid w:val="0090119C"/>
    <w:rsid w:val="0090344F"/>
    <w:rsid w:val="00903615"/>
    <w:rsid w:val="00904E12"/>
    <w:rsid w:val="0090728A"/>
    <w:rsid w:val="00912C1E"/>
    <w:rsid w:val="00912E2C"/>
    <w:rsid w:val="00912F1D"/>
    <w:rsid w:val="009135F0"/>
    <w:rsid w:val="009136FF"/>
    <w:rsid w:val="00913A87"/>
    <w:rsid w:val="00915825"/>
    <w:rsid w:val="00916932"/>
    <w:rsid w:val="009203F2"/>
    <w:rsid w:val="0092200F"/>
    <w:rsid w:val="009221A4"/>
    <w:rsid w:val="00924040"/>
    <w:rsid w:val="00924AE6"/>
    <w:rsid w:val="00926C2C"/>
    <w:rsid w:val="00927730"/>
    <w:rsid w:val="00927F34"/>
    <w:rsid w:val="00930774"/>
    <w:rsid w:val="00930A0D"/>
    <w:rsid w:val="00931FBA"/>
    <w:rsid w:val="009333EE"/>
    <w:rsid w:val="0093433B"/>
    <w:rsid w:val="00934EAB"/>
    <w:rsid w:val="0093671F"/>
    <w:rsid w:val="00936F99"/>
    <w:rsid w:val="0094298B"/>
    <w:rsid w:val="009452D3"/>
    <w:rsid w:val="00945C89"/>
    <w:rsid w:val="00946B62"/>
    <w:rsid w:val="00946D49"/>
    <w:rsid w:val="00950BAB"/>
    <w:rsid w:val="00950E79"/>
    <w:rsid w:val="00953D70"/>
    <w:rsid w:val="00954492"/>
    <w:rsid w:val="00954914"/>
    <w:rsid w:val="00954FA1"/>
    <w:rsid w:val="00955312"/>
    <w:rsid w:val="009557FD"/>
    <w:rsid w:val="009561CE"/>
    <w:rsid w:val="00956D99"/>
    <w:rsid w:val="00956F42"/>
    <w:rsid w:val="009574B9"/>
    <w:rsid w:val="0096090F"/>
    <w:rsid w:val="00960B02"/>
    <w:rsid w:val="00961731"/>
    <w:rsid w:val="009636B0"/>
    <w:rsid w:val="0096378E"/>
    <w:rsid w:val="009651A2"/>
    <w:rsid w:val="009676EF"/>
    <w:rsid w:val="00967C37"/>
    <w:rsid w:val="0097025A"/>
    <w:rsid w:val="0097056D"/>
    <w:rsid w:val="00971F10"/>
    <w:rsid w:val="009720A0"/>
    <w:rsid w:val="00972516"/>
    <w:rsid w:val="00973D1B"/>
    <w:rsid w:val="00973F62"/>
    <w:rsid w:val="00974541"/>
    <w:rsid w:val="00974B56"/>
    <w:rsid w:val="009763E0"/>
    <w:rsid w:val="00980826"/>
    <w:rsid w:val="0098479A"/>
    <w:rsid w:val="009850A3"/>
    <w:rsid w:val="00985A84"/>
    <w:rsid w:val="00986CA4"/>
    <w:rsid w:val="00990262"/>
    <w:rsid w:val="00990354"/>
    <w:rsid w:val="00990F9F"/>
    <w:rsid w:val="0099197A"/>
    <w:rsid w:val="00992D98"/>
    <w:rsid w:val="00993A0C"/>
    <w:rsid w:val="00993EE8"/>
    <w:rsid w:val="0099478E"/>
    <w:rsid w:val="00995220"/>
    <w:rsid w:val="00995C0B"/>
    <w:rsid w:val="00996DA2"/>
    <w:rsid w:val="00997159"/>
    <w:rsid w:val="00997498"/>
    <w:rsid w:val="00997651"/>
    <w:rsid w:val="009A076B"/>
    <w:rsid w:val="009A11C8"/>
    <w:rsid w:val="009A1582"/>
    <w:rsid w:val="009A239D"/>
    <w:rsid w:val="009A3632"/>
    <w:rsid w:val="009A3B5E"/>
    <w:rsid w:val="009A67CE"/>
    <w:rsid w:val="009A7670"/>
    <w:rsid w:val="009A7D68"/>
    <w:rsid w:val="009B1177"/>
    <w:rsid w:val="009B2BC2"/>
    <w:rsid w:val="009B4980"/>
    <w:rsid w:val="009B5B33"/>
    <w:rsid w:val="009B635A"/>
    <w:rsid w:val="009B7081"/>
    <w:rsid w:val="009C0A9B"/>
    <w:rsid w:val="009C244C"/>
    <w:rsid w:val="009C2675"/>
    <w:rsid w:val="009C3556"/>
    <w:rsid w:val="009C3FE9"/>
    <w:rsid w:val="009C5B50"/>
    <w:rsid w:val="009C7160"/>
    <w:rsid w:val="009C770D"/>
    <w:rsid w:val="009D0DE4"/>
    <w:rsid w:val="009D2066"/>
    <w:rsid w:val="009D27A0"/>
    <w:rsid w:val="009D2817"/>
    <w:rsid w:val="009D2B77"/>
    <w:rsid w:val="009D3C1C"/>
    <w:rsid w:val="009D5D98"/>
    <w:rsid w:val="009D5FA6"/>
    <w:rsid w:val="009E2925"/>
    <w:rsid w:val="009E33BF"/>
    <w:rsid w:val="009E36A1"/>
    <w:rsid w:val="009E3E6F"/>
    <w:rsid w:val="009E4976"/>
    <w:rsid w:val="009E57B0"/>
    <w:rsid w:val="009E6B9A"/>
    <w:rsid w:val="009F13F2"/>
    <w:rsid w:val="009F195D"/>
    <w:rsid w:val="009F20AE"/>
    <w:rsid w:val="009F2283"/>
    <w:rsid w:val="009F289D"/>
    <w:rsid w:val="009F4131"/>
    <w:rsid w:val="009F4464"/>
    <w:rsid w:val="009F49BD"/>
    <w:rsid w:val="009F530B"/>
    <w:rsid w:val="009F671E"/>
    <w:rsid w:val="009F7781"/>
    <w:rsid w:val="00A01D12"/>
    <w:rsid w:val="00A0242D"/>
    <w:rsid w:val="00A024D3"/>
    <w:rsid w:val="00A02C63"/>
    <w:rsid w:val="00A0342D"/>
    <w:rsid w:val="00A03498"/>
    <w:rsid w:val="00A039CF"/>
    <w:rsid w:val="00A03DDB"/>
    <w:rsid w:val="00A04A78"/>
    <w:rsid w:val="00A05BC8"/>
    <w:rsid w:val="00A06439"/>
    <w:rsid w:val="00A06EAC"/>
    <w:rsid w:val="00A07401"/>
    <w:rsid w:val="00A07DCB"/>
    <w:rsid w:val="00A10AF9"/>
    <w:rsid w:val="00A12CC0"/>
    <w:rsid w:val="00A1640B"/>
    <w:rsid w:val="00A16C29"/>
    <w:rsid w:val="00A16D78"/>
    <w:rsid w:val="00A1798C"/>
    <w:rsid w:val="00A17B1A"/>
    <w:rsid w:val="00A17BAB"/>
    <w:rsid w:val="00A20735"/>
    <w:rsid w:val="00A20ABC"/>
    <w:rsid w:val="00A22970"/>
    <w:rsid w:val="00A22AE0"/>
    <w:rsid w:val="00A22D67"/>
    <w:rsid w:val="00A233B0"/>
    <w:rsid w:val="00A2340C"/>
    <w:rsid w:val="00A23A35"/>
    <w:rsid w:val="00A23EDE"/>
    <w:rsid w:val="00A2705F"/>
    <w:rsid w:val="00A316C0"/>
    <w:rsid w:val="00A32CC7"/>
    <w:rsid w:val="00A33A2A"/>
    <w:rsid w:val="00A341BA"/>
    <w:rsid w:val="00A3562E"/>
    <w:rsid w:val="00A362C4"/>
    <w:rsid w:val="00A362E1"/>
    <w:rsid w:val="00A36678"/>
    <w:rsid w:val="00A41541"/>
    <w:rsid w:val="00A43ED9"/>
    <w:rsid w:val="00A453B9"/>
    <w:rsid w:val="00A45DC0"/>
    <w:rsid w:val="00A45E38"/>
    <w:rsid w:val="00A479BE"/>
    <w:rsid w:val="00A47B02"/>
    <w:rsid w:val="00A518B5"/>
    <w:rsid w:val="00A52756"/>
    <w:rsid w:val="00A566B5"/>
    <w:rsid w:val="00A56A71"/>
    <w:rsid w:val="00A577AD"/>
    <w:rsid w:val="00A620EE"/>
    <w:rsid w:val="00A6221E"/>
    <w:rsid w:val="00A6354C"/>
    <w:rsid w:val="00A635CF"/>
    <w:rsid w:val="00A63923"/>
    <w:rsid w:val="00A63AAC"/>
    <w:rsid w:val="00A64387"/>
    <w:rsid w:val="00A64A57"/>
    <w:rsid w:val="00A65093"/>
    <w:rsid w:val="00A70C24"/>
    <w:rsid w:val="00A7156D"/>
    <w:rsid w:val="00A72536"/>
    <w:rsid w:val="00A72CFD"/>
    <w:rsid w:val="00A7352F"/>
    <w:rsid w:val="00A747E3"/>
    <w:rsid w:val="00A7631C"/>
    <w:rsid w:val="00A7786A"/>
    <w:rsid w:val="00A81A51"/>
    <w:rsid w:val="00A82F3C"/>
    <w:rsid w:val="00A831E9"/>
    <w:rsid w:val="00A839E7"/>
    <w:rsid w:val="00A84AC9"/>
    <w:rsid w:val="00A90054"/>
    <w:rsid w:val="00A909DB"/>
    <w:rsid w:val="00A91E68"/>
    <w:rsid w:val="00A92D09"/>
    <w:rsid w:val="00A93F73"/>
    <w:rsid w:val="00A95C1A"/>
    <w:rsid w:val="00A964E2"/>
    <w:rsid w:val="00A9744D"/>
    <w:rsid w:val="00A978EE"/>
    <w:rsid w:val="00A97A01"/>
    <w:rsid w:val="00AA1F5F"/>
    <w:rsid w:val="00AA3080"/>
    <w:rsid w:val="00AA3291"/>
    <w:rsid w:val="00AA45E9"/>
    <w:rsid w:val="00AA5250"/>
    <w:rsid w:val="00AA5ADF"/>
    <w:rsid w:val="00AA78FB"/>
    <w:rsid w:val="00AA7FEA"/>
    <w:rsid w:val="00AB0F78"/>
    <w:rsid w:val="00AB17BD"/>
    <w:rsid w:val="00AB1BAA"/>
    <w:rsid w:val="00AB2BE7"/>
    <w:rsid w:val="00AB2CE9"/>
    <w:rsid w:val="00AB4B16"/>
    <w:rsid w:val="00AB636C"/>
    <w:rsid w:val="00AB69B6"/>
    <w:rsid w:val="00AC03B5"/>
    <w:rsid w:val="00AC2718"/>
    <w:rsid w:val="00AD2474"/>
    <w:rsid w:val="00AD2CF4"/>
    <w:rsid w:val="00AD492A"/>
    <w:rsid w:val="00AD52E7"/>
    <w:rsid w:val="00AD5A2C"/>
    <w:rsid w:val="00AD741C"/>
    <w:rsid w:val="00AE1F9F"/>
    <w:rsid w:val="00AE2D04"/>
    <w:rsid w:val="00AE2D53"/>
    <w:rsid w:val="00AE3B39"/>
    <w:rsid w:val="00AE478D"/>
    <w:rsid w:val="00AE489A"/>
    <w:rsid w:val="00AE5370"/>
    <w:rsid w:val="00AE5AE1"/>
    <w:rsid w:val="00AE6D6C"/>
    <w:rsid w:val="00AE74BA"/>
    <w:rsid w:val="00AF0ED5"/>
    <w:rsid w:val="00AF16D3"/>
    <w:rsid w:val="00AF20E8"/>
    <w:rsid w:val="00AF22DE"/>
    <w:rsid w:val="00AF2673"/>
    <w:rsid w:val="00AF2E08"/>
    <w:rsid w:val="00AF4BE5"/>
    <w:rsid w:val="00AF52B2"/>
    <w:rsid w:val="00AF5AF9"/>
    <w:rsid w:val="00AF5BBD"/>
    <w:rsid w:val="00B00146"/>
    <w:rsid w:val="00B00A7F"/>
    <w:rsid w:val="00B0156F"/>
    <w:rsid w:val="00B0181E"/>
    <w:rsid w:val="00B01AE6"/>
    <w:rsid w:val="00B02710"/>
    <w:rsid w:val="00B02F95"/>
    <w:rsid w:val="00B03DA0"/>
    <w:rsid w:val="00B05617"/>
    <w:rsid w:val="00B07F33"/>
    <w:rsid w:val="00B10602"/>
    <w:rsid w:val="00B10BDB"/>
    <w:rsid w:val="00B12493"/>
    <w:rsid w:val="00B14692"/>
    <w:rsid w:val="00B153D6"/>
    <w:rsid w:val="00B1554B"/>
    <w:rsid w:val="00B212CC"/>
    <w:rsid w:val="00B214F7"/>
    <w:rsid w:val="00B21F0C"/>
    <w:rsid w:val="00B23BDC"/>
    <w:rsid w:val="00B25B2C"/>
    <w:rsid w:val="00B268F0"/>
    <w:rsid w:val="00B26CE5"/>
    <w:rsid w:val="00B27D95"/>
    <w:rsid w:val="00B30617"/>
    <w:rsid w:val="00B30C17"/>
    <w:rsid w:val="00B31B6C"/>
    <w:rsid w:val="00B324E4"/>
    <w:rsid w:val="00B325D7"/>
    <w:rsid w:val="00B325DE"/>
    <w:rsid w:val="00B328C5"/>
    <w:rsid w:val="00B34864"/>
    <w:rsid w:val="00B361D9"/>
    <w:rsid w:val="00B366BE"/>
    <w:rsid w:val="00B4029C"/>
    <w:rsid w:val="00B4370E"/>
    <w:rsid w:val="00B437A5"/>
    <w:rsid w:val="00B43B91"/>
    <w:rsid w:val="00B4462A"/>
    <w:rsid w:val="00B44843"/>
    <w:rsid w:val="00B45954"/>
    <w:rsid w:val="00B515E8"/>
    <w:rsid w:val="00B52A50"/>
    <w:rsid w:val="00B52C1E"/>
    <w:rsid w:val="00B53139"/>
    <w:rsid w:val="00B53393"/>
    <w:rsid w:val="00B55033"/>
    <w:rsid w:val="00B561FC"/>
    <w:rsid w:val="00B564D7"/>
    <w:rsid w:val="00B56A2C"/>
    <w:rsid w:val="00B572F5"/>
    <w:rsid w:val="00B576A8"/>
    <w:rsid w:val="00B606F2"/>
    <w:rsid w:val="00B60CEB"/>
    <w:rsid w:val="00B62216"/>
    <w:rsid w:val="00B6239E"/>
    <w:rsid w:val="00B6410A"/>
    <w:rsid w:val="00B6426A"/>
    <w:rsid w:val="00B643C9"/>
    <w:rsid w:val="00B716E6"/>
    <w:rsid w:val="00B72FF1"/>
    <w:rsid w:val="00B74F34"/>
    <w:rsid w:val="00B7538A"/>
    <w:rsid w:val="00B753E7"/>
    <w:rsid w:val="00B75CB0"/>
    <w:rsid w:val="00B761F4"/>
    <w:rsid w:val="00B77D6C"/>
    <w:rsid w:val="00B804D1"/>
    <w:rsid w:val="00B809AE"/>
    <w:rsid w:val="00B80F56"/>
    <w:rsid w:val="00B81CFF"/>
    <w:rsid w:val="00B831BA"/>
    <w:rsid w:val="00B83BEA"/>
    <w:rsid w:val="00B83E7E"/>
    <w:rsid w:val="00B840CA"/>
    <w:rsid w:val="00B904B8"/>
    <w:rsid w:val="00B905CA"/>
    <w:rsid w:val="00B90983"/>
    <w:rsid w:val="00B9181F"/>
    <w:rsid w:val="00B94AA0"/>
    <w:rsid w:val="00B96FA3"/>
    <w:rsid w:val="00B979E1"/>
    <w:rsid w:val="00BA0433"/>
    <w:rsid w:val="00BA25CC"/>
    <w:rsid w:val="00BA39AC"/>
    <w:rsid w:val="00BA3A53"/>
    <w:rsid w:val="00BA43EE"/>
    <w:rsid w:val="00BA4429"/>
    <w:rsid w:val="00BB0AB1"/>
    <w:rsid w:val="00BB21E1"/>
    <w:rsid w:val="00BB56D0"/>
    <w:rsid w:val="00BB7726"/>
    <w:rsid w:val="00BC0C30"/>
    <w:rsid w:val="00BC1156"/>
    <w:rsid w:val="00BC36F4"/>
    <w:rsid w:val="00BC3880"/>
    <w:rsid w:val="00BC3DC5"/>
    <w:rsid w:val="00BC6C68"/>
    <w:rsid w:val="00BD056D"/>
    <w:rsid w:val="00BD056F"/>
    <w:rsid w:val="00BD46CA"/>
    <w:rsid w:val="00BD46E7"/>
    <w:rsid w:val="00BD5217"/>
    <w:rsid w:val="00BD6FCB"/>
    <w:rsid w:val="00BE0345"/>
    <w:rsid w:val="00BE1075"/>
    <w:rsid w:val="00BE1899"/>
    <w:rsid w:val="00BE1D86"/>
    <w:rsid w:val="00BE27A8"/>
    <w:rsid w:val="00BE30A5"/>
    <w:rsid w:val="00BE35B9"/>
    <w:rsid w:val="00BE3BF0"/>
    <w:rsid w:val="00BE4D82"/>
    <w:rsid w:val="00BE5CAD"/>
    <w:rsid w:val="00BE66A6"/>
    <w:rsid w:val="00BE7E17"/>
    <w:rsid w:val="00BF12A9"/>
    <w:rsid w:val="00BF1C11"/>
    <w:rsid w:val="00BF2426"/>
    <w:rsid w:val="00BF2707"/>
    <w:rsid w:val="00BF2A5A"/>
    <w:rsid w:val="00BF2CCA"/>
    <w:rsid w:val="00BF30F2"/>
    <w:rsid w:val="00BF34A2"/>
    <w:rsid w:val="00BF3901"/>
    <w:rsid w:val="00BF467D"/>
    <w:rsid w:val="00BF5982"/>
    <w:rsid w:val="00BF6E65"/>
    <w:rsid w:val="00BF6E93"/>
    <w:rsid w:val="00BF7D95"/>
    <w:rsid w:val="00C0113D"/>
    <w:rsid w:val="00C0320C"/>
    <w:rsid w:val="00C03E89"/>
    <w:rsid w:val="00C05123"/>
    <w:rsid w:val="00C054BE"/>
    <w:rsid w:val="00C0602C"/>
    <w:rsid w:val="00C062A8"/>
    <w:rsid w:val="00C064C9"/>
    <w:rsid w:val="00C065FD"/>
    <w:rsid w:val="00C06825"/>
    <w:rsid w:val="00C100F4"/>
    <w:rsid w:val="00C102C9"/>
    <w:rsid w:val="00C10719"/>
    <w:rsid w:val="00C11C99"/>
    <w:rsid w:val="00C11FFB"/>
    <w:rsid w:val="00C12825"/>
    <w:rsid w:val="00C14C67"/>
    <w:rsid w:val="00C15828"/>
    <w:rsid w:val="00C159DE"/>
    <w:rsid w:val="00C15BBB"/>
    <w:rsid w:val="00C17E8D"/>
    <w:rsid w:val="00C2106D"/>
    <w:rsid w:val="00C21D34"/>
    <w:rsid w:val="00C2243C"/>
    <w:rsid w:val="00C234D2"/>
    <w:rsid w:val="00C2447A"/>
    <w:rsid w:val="00C252BC"/>
    <w:rsid w:val="00C2546B"/>
    <w:rsid w:val="00C26DC2"/>
    <w:rsid w:val="00C26F22"/>
    <w:rsid w:val="00C27290"/>
    <w:rsid w:val="00C27E4D"/>
    <w:rsid w:val="00C31C27"/>
    <w:rsid w:val="00C32513"/>
    <w:rsid w:val="00C32E38"/>
    <w:rsid w:val="00C335BC"/>
    <w:rsid w:val="00C35858"/>
    <w:rsid w:val="00C372CD"/>
    <w:rsid w:val="00C41BBF"/>
    <w:rsid w:val="00C44D40"/>
    <w:rsid w:val="00C45199"/>
    <w:rsid w:val="00C4748A"/>
    <w:rsid w:val="00C5049A"/>
    <w:rsid w:val="00C50B2F"/>
    <w:rsid w:val="00C50D03"/>
    <w:rsid w:val="00C51722"/>
    <w:rsid w:val="00C53553"/>
    <w:rsid w:val="00C54A58"/>
    <w:rsid w:val="00C56E39"/>
    <w:rsid w:val="00C617C8"/>
    <w:rsid w:val="00C6281E"/>
    <w:rsid w:val="00C634AA"/>
    <w:rsid w:val="00C65642"/>
    <w:rsid w:val="00C66C42"/>
    <w:rsid w:val="00C6730A"/>
    <w:rsid w:val="00C6765E"/>
    <w:rsid w:val="00C6791A"/>
    <w:rsid w:val="00C71BD2"/>
    <w:rsid w:val="00C727D2"/>
    <w:rsid w:val="00C729BC"/>
    <w:rsid w:val="00C73117"/>
    <w:rsid w:val="00C73F0B"/>
    <w:rsid w:val="00C73FB1"/>
    <w:rsid w:val="00C7623C"/>
    <w:rsid w:val="00C76884"/>
    <w:rsid w:val="00C77737"/>
    <w:rsid w:val="00C80C66"/>
    <w:rsid w:val="00C84448"/>
    <w:rsid w:val="00C84605"/>
    <w:rsid w:val="00C8520B"/>
    <w:rsid w:val="00C8681E"/>
    <w:rsid w:val="00C87969"/>
    <w:rsid w:val="00C9068F"/>
    <w:rsid w:val="00C92124"/>
    <w:rsid w:val="00C93F7E"/>
    <w:rsid w:val="00C945C6"/>
    <w:rsid w:val="00C949E5"/>
    <w:rsid w:val="00C95797"/>
    <w:rsid w:val="00C9664D"/>
    <w:rsid w:val="00C97318"/>
    <w:rsid w:val="00CA0D2A"/>
    <w:rsid w:val="00CA172B"/>
    <w:rsid w:val="00CA2002"/>
    <w:rsid w:val="00CA228F"/>
    <w:rsid w:val="00CA243A"/>
    <w:rsid w:val="00CA3107"/>
    <w:rsid w:val="00CA4429"/>
    <w:rsid w:val="00CA52EB"/>
    <w:rsid w:val="00CA63B9"/>
    <w:rsid w:val="00CB07B4"/>
    <w:rsid w:val="00CB1DEC"/>
    <w:rsid w:val="00CB240E"/>
    <w:rsid w:val="00CB2936"/>
    <w:rsid w:val="00CB334B"/>
    <w:rsid w:val="00CB4506"/>
    <w:rsid w:val="00CB6064"/>
    <w:rsid w:val="00CB7094"/>
    <w:rsid w:val="00CC1A23"/>
    <w:rsid w:val="00CC1CCE"/>
    <w:rsid w:val="00CC2DAB"/>
    <w:rsid w:val="00CC2FFE"/>
    <w:rsid w:val="00CC3586"/>
    <w:rsid w:val="00CC4D3A"/>
    <w:rsid w:val="00CC5007"/>
    <w:rsid w:val="00CC5EB4"/>
    <w:rsid w:val="00CC7541"/>
    <w:rsid w:val="00CC7DA9"/>
    <w:rsid w:val="00CD05A7"/>
    <w:rsid w:val="00CD0EEE"/>
    <w:rsid w:val="00CD1B87"/>
    <w:rsid w:val="00CD2E52"/>
    <w:rsid w:val="00CD32D2"/>
    <w:rsid w:val="00CD44B4"/>
    <w:rsid w:val="00CD5B21"/>
    <w:rsid w:val="00CD5E70"/>
    <w:rsid w:val="00CD7455"/>
    <w:rsid w:val="00CE0532"/>
    <w:rsid w:val="00CE162F"/>
    <w:rsid w:val="00CE2AD1"/>
    <w:rsid w:val="00CE330E"/>
    <w:rsid w:val="00CE3462"/>
    <w:rsid w:val="00CE5B24"/>
    <w:rsid w:val="00CE701E"/>
    <w:rsid w:val="00CE7335"/>
    <w:rsid w:val="00CE7B16"/>
    <w:rsid w:val="00CF115F"/>
    <w:rsid w:val="00CF1341"/>
    <w:rsid w:val="00CF1B91"/>
    <w:rsid w:val="00CF1B9D"/>
    <w:rsid w:val="00CF1ED4"/>
    <w:rsid w:val="00CF222C"/>
    <w:rsid w:val="00CF22EA"/>
    <w:rsid w:val="00CF234E"/>
    <w:rsid w:val="00CF2821"/>
    <w:rsid w:val="00CF2A68"/>
    <w:rsid w:val="00CF38BB"/>
    <w:rsid w:val="00CF5ED1"/>
    <w:rsid w:val="00CF639B"/>
    <w:rsid w:val="00CF7D9C"/>
    <w:rsid w:val="00D0124E"/>
    <w:rsid w:val="00D012F9"/>
    <w:rsid w:val="00D02270"/>
    <w:rsid w:val="00D02C66"/>
    <w:rsid w:val="00D04B30"/>
    <w:rsid w:val="00D050DC"/>
    <w:rsid w:val="00D05506"/>
    <w:rsid w:val="00D06613"/>
    <w:rsid w:val="00D11CC6"/>
    <w:rsid w:val="00D1264C"/>
    <w:rsid w:val="00D12846"/>
    <w:rsid w:val="00D136E5"/>
    <w:rsid w:val="00D14006"/>
    <w:rsid w:val="00D14B92"/>
    <w:rsid w:val="00D1529C"/>
    <w:rsid w:val="00D15827"/>
    <w:rsid w:val="00D16213"/>
    <w:rsid w:val="00D1691B"/>
    <w:rsid w:val="00D1758F"/>
    <w:rsid w:val="00D17BAC"/>
    <w:rsid w:val="00D17D8F"/>
    <w:rsid w:val="00D17FE7"/>
    <w:rsid w:val="00D203CE"/>
    <w:rsid w:val="00D210E2"/>
    <w:rsid w:val="00D216E5"/>
    <w:rsid w:val="00D239CC"/>
    <w:rsid w:val="00D26F40"/>
    <w:rsid w:val="00D27876"/>
    <w:rsid w:val="00D27DEB"/>
    <w:rsid w:val="00D30177"/>
    <w:rsid w:val="00D316F4"/>
    <w:rsid w:val="00D3284B"/>
    <w:rsid w:val="00D32E48"/>
    <w:rsid w:val="00D3480B"/>
    <w:rsid w:val="00D35601"/>
    <w:rsid w:val="00D36495"/>
    <w:rsid w:val="00D37718"/>
    <w:rsid w:val="00D37858"/>
    <w:rsid w:val="00D41440"/>
    <w:rsid w:val="00D430BE"/>
    <w:rsid w:val="00D43171"/>
    <w:rsid w:val="00D43976"/>
    <w:rsid w:val="00D44A50"/>
    <w:rsid w:val="00D45180"/>
    <w:rsid w:val="00D45257"/>
    <w:rsid w:val="00D4591E"/>
    <w:rsid w:val="00D46C01"/>
    <w:rsid w:val="00D475DB"/>
    <w:rsid w:val="00D475F8"/>
    <w:rsid w:val="00D507BB"/>
    <w:rsid w:val="00D50C9A"/>
    <w:rsid w:val="00D5101E"/>
    <w:rsid w:val="00D54D48"/>
    <w:rsid w:val="00D551F1"/>
    <w:rsid w:val="00D55638"/>
    <w:rsid w:val="00D5687D"/>
    <w:rsid w:val="00D5769A"/>
    <w:rsid w:val="00D60969"/>
    <w:rsid w:val="00D60CB9"/>
    <w:rsid w:val="00D613B2"/>
    <w:rsid w:val="00D63140"/>
    <w:rsid w:val="00D63657"/>
    <w:rsid w:val="00D649FF"/>
    <w:rsid w:val="00D6590F"/>
    <w:rsid w:val="00D65E4C"/>
    <w:rsid w:val="00D7502E"/>
    <w:rsid w:val="00D803E9"/>
    <w:rsid w:val="00D80624"/>
    <w:rsid w:val="00D81EB6"/>
    <w:rsid w:val="00D8351C"/>
    <w:rsid w:val="00D843A0"/>
    <w:rsid w:val="00D84D53"/>
    <w:rsid w:val="00D84E7A"/>
    <w:rsid w:val="00D85117"/>
    <w:rsid w:val="00D851AD"/>
    <w:rsid w:val="00D858E0"/>
    <w:rsid w:val="00D8658D"/>
    <w:rsid w:val="00D868AE"/>
    <w:rsid w:val="00D87A05"/>
    <w:rsid w:val="00D92E6E"/>
    <w:rsid w:val="00D94086"/>
    <w:rsid w:val="00DA057D"/>
    <w:rsid w:val="00DA1C97"/>
    <w:rsid w:val="00DA38C2"/>
    <w:rsid w:val="00DA38F3"/>
    <w:rsid w:val="00DA5F5B"/>
    <w:rsid w:val="00DA6300"/>
    <w:rsid w:val="00DB20E9"/>
    <w:rsid w:val="00DB2DC7"/>
    <w:rsid w:val="00DB304F"/>
    <w:rsid w:val="00DB324B"/>
    <w:rsid w:val="00DB346D"/>
    <w:rsid w:val="00DB384E"/>
    <w:rsid w:val="00DB4699"/>
    <w:rsid w:val="00DB5EFD"/>
    <w:rsid w:val="00DB6513"/>
    <w:rsid w:val="00DB671E"/>
    <w:rsid w:val="00DB7132"/>
    <w:rsid w:val="00DC0875"/>
    <w:rsid w:val="00DC1EC4"/>
    <w:rsid w:val="00DC39F9"/>
    <w:rsid w:val="00DC46D2"/>
    <w:rsid w:val="00DC46D3"/>
    <w:rsid w:val="00DC555B"/>
    <w:rsid w:val="00DC68F1"/>
    <w:rsid w:val="00DC7982"/>
    <w:rsid w:val="00DC7AA8"/>
    <w:rsid w:val="00DC7B34"/>
    <w:rsid w:val="00DD02AD"/>
    <w:rsid w:val="00DD0CC7"/>
    <w:rsid w:val="00DD176D"/>
    <w:rsid w:val="00DD3112"/>
    <w:rsid w:val="00DD5526"/>
    <w:rsid w:val="00DD5BBD"/>
    <w:rsid w:val="00DD5FFC"/>
    <w:rsid w:val="00DD72D2"/>
    <w:rsid w:val="00DD73E9"/>
    <w:rsid w:val="00DE0717"/>
    <w:rsid w:val="00DE0826"/>
    <w:rsid w:val="00DE2337"/>
    <w:rsid w:val="00DE266E"/>
    <w:rsid w:val="00DE3C13"/>
    <w:rsid w:val="00DE3E5B"/>
    <w:rsid w:val="00DE40F8"/>
    <w:rsid w:val="00DE57F4"/>
    <w:rsid w:val="00DF126C"/>
    <w:rsid w:val="00DF12AC"/>
    <w:rsid w:val="00DF13F1"/>
    <w:rsid w:val="00DF387A"/>
    <w:rsid w:val="00DF3EEF"/>
    <w:rsid w:val="00DF59CE"/>
    <w:rsid w:val="00DF6139"/>
    <w:rsid w:val="00DF63FE"/>
    <w:rsid w:val="00DF6609"/>
    <w:rsid w:val="00DF661D"/>
    <w:rsid w:val="00DF6F24"/>
    <w:rsid w:val="00DF6F8E"/>
    <w:rsid w:val="00DF79AF"/>
    <w:rsid w:val="00E004D6"/>
    <w:rsid w:val="00E0057D"/>
    <w:rsid w:val="00E01819"/>
    <w:rsid w:val="00E01B93"/>
    <w:rsid w:val="00E02545"/>
    <w:rsid w:val="00E05AE2"/>
    <w:rsid w:val="00E05E6A"/>
    <w:rsid w:val="00E06BC6"/>
    <w:rsid w:val="00E07DA0"/>
    <w:rsid w:val="00E11245"/>
    <w:rsid w:val="00E121CA"/>
    <w:rsid w:val="00E133ED"/>
    <w:rsid w:val="00E134EF"/>
    <w:rsid w:val="00E153C6"/>
    <w:rsid w:val="00E15B3C"/>
    <w:rsid w:val="00E160F9"/>
    <w:rsid w:val="00E17C7B"/>
    <w:rsid w:val="00E202E3"/>
    <w:rsid w:val="00E22DEB"/>
    <w:rsid w:val="00E23512"/>
    <w:rsid w:val="00E2449A"/>
    <w:rsid w:val="00E255E8"/>
    <w:rsid w:val="00E264DF"/>
    <w:rsid w:val="00E267C1"/>
    <w:rsid w:val="00E269EC"/>
    <w:rsid w:val="00E26A32"/>
    <w:rsid w:val="00E26D49"/>
    <w:rsid w:val="00E2704B"/>
    <w:rsid w:val="00E277FB"/>
    <w:rsid w:val="00E27B1D"/>
    <w:rsid w:val="00E302E7"/>
    <w:rsid w:val="00E3160D"/>
    <w:rsid w:val="00E317F8"/>
    <w:rsid w:val="00E32FE7"/>
    <w:rsid w:val="00E34BCF"/>
    <w:rsid w:val="00E34EFC"/>
    <w:rsid w:val="00E37447"/>
    <w:rsid w:val="00E374EC"/>
    <w:rsid w:val="00E400CB"/>
    <w:rsid w:val="00E402CD"/>
    <w:rsid w:val="00E4312C"/>
    <w:rsid w:val="00E4359F"/>
    <w:rsid w:val="00E44B35"/>
    <w:rsid w:val="00E45005"/>
    <w:rsid w:val="00E45735"/>
    <w:rsid w:val="00E45E79"/>
    <w:rsid w:val="00E473F3"/>
    <w:rsid w:val="00E477EC"/>
    <w:rsid w:val="00E50340"/>
    <w:rsid w:val="00E516D8"/>
    <w:rsid w:val="00E55043"/>
    <w:rsid w:val="00E555D4"/>
    <w:rsid w:val="00E5690D"/>
    <w:rsid w:val="00E5783C"/>
    <w:rsid w:val="00E57F55"/>
    <w:rsid w:val="00E60715"/>
    <w:rsid w:val="00E609C9"/>
    <w:rsid w:val="00E611C7"/>
    <w:rsid w:val="00E63118"/>
    <w:rsid w:val="00E6360E"/>
    <w:rsid w:val="00E64A26"/>
    <w:rsid w:val="00E662B2"/>
    <w:rsid w:val="00E663F4"/>
    <w:rsid w:val="00E6726C"/>
    <w:rsid w:val="00E6730B"/>
    <w:rsid w:val="00E673BB"/>
    <w:rsid w:val="00E70272"/>
    <w:rsid w:val="00E7054D"/>
    <w:rsid w:val="00E71F91"/>
    <w:rsid w:val="00E73280"/>
    <w:rsid w:val="00E735C1"/>
    <w:rsid w:val="00E73646"/>
    <w:rsid w:val="00E7414A"/>
    <w:rsid w:val="00E74763"/>
    <w:rsid w:val="00E74775"/>
    <w:rsid w:val="00E7613B"/>
    <w:rsid w:val="00E7619C"/>
    <w:rsid w:val="00E76824"/>
    <w:rsid w:val="00E774B3"/>
    <w:rsid w:val="00E80B55"/>
    <w:rsid w:val="00E810E7"/>
    <w:rsid w:val="00E85489"/>
    <w:rsid w:val="00E858BD"/>
    <w:rsid w:val="00E907C4"/>
    <w:rsid w:val="00E9098F"/>
    <w:rsid w:val="00E90AAC"/>
    <w:rsid w:val="00E94047"/>
    <w:rsid w:val="00E94B6B"/>
    <w:rsid w:val="00E97F44"/>
    <w:rsid w:val="00EA06CB"/>
    <w:rsid w:val="00EA0B60"/>
    <w:rsid w:val="00EA2D1A"/>
    <w:rsid w:val="00EA372D"/>
    <w:rsid w:val="00EA3F63"/>
    <w:rsid w:val="00EA4A26"/>
    <w:rsid w:val="00EA4E13"/>
    <w:rsid w:val="00EA5310"/>
    <w:rsid w:val="00EA55CB"/>
    <w:rsid w:val="00EA6A28"/>
    <w:rsid w:val="00EA6BE4"/>
    <w:rsid w:val="00EA7205"/>
    <w:rsid w:val="00EA7711"/>
    <w:rsid w:val="00EB03B1"/>
    <w:rsid w:val="00EB0918"/>
    <w:rsid w:val="00EB0F66"/>
    <w:rsid w:val="00EB14BF"/>
    <w:rsid w:val="00EB1EE2"/>
    <w:rsid w:val="00EB7311"/>
    <w:rsid w:val="00EB753C"/>
    <w:rsid w:val="00EB7BF9"/>
    <w:rsid w:val="00EC30AB"/>
    <w:rsid w:val="00EC3403"/>
    <w:rsid w:val="00EC491C"/>
    <w:rsid w:val="00EC4B7A"/>
    <w:rsid w:val="00EC4EA4"/>
    <w:rsid w:val="00EC4FB8"/>
    <w:rsid w:val="00EC50BD"/>
    <w:rsid w:val="00EC7463"/>
    <w:rsid w:val="00EC7500"/>
    <w:rsid w:val="00ED0233"/>
    <w:rsid w:val="00ED11E5"/>
    <w:rsid w:val="00ED1330"/>
    <w:rsid w:val="00ED182E"/>
    <w:rsid w:val="00ED1AD6"/>
    <w:rsid w:val="00ED1C67"/>
    <w:rsid w:val="00ED2F7D"/>
    <w:rsid w:val="00ED33F3"/>
    <w:rsid w:val="00ED5808"/>
    <w:rsid w:val="00ED5BB4"/>
    <w:rsid w:val="00ED644B"/>
    <w:rsid w:val="00ED66E4"/>
    <w:rsid w:val="00ED71CF"/>
    <w:rsid w:val="00ED7E9F"/>
    <w:rsid w:val="00EE07C0"/>
    <w:rsid w:val="00EE19F3"/>
    <w:rsid w:val="00EE1BE8"/>
    <w:rsid w:val="00EE1F83"/>
    <w:rsid w:val="00EE2079"/>
    <w:rsid w:val="00EE25D4"/>
    <w:rsid w:val="00EE32EB"/>
    <w:rsid w:val="00EE38FB"/>
    <w:rsid w:val="00EE469F"/>
    <w:rsid w:val="00EE48E9"/>
    <w:rsid w:val="00EE4BB1"/>
    <w:rsid w:val="00EE56AB"/>
    <w:rsid w:val="00EE5A77"/>
    <w:rsid w:val="00EE6213"/>
    <w:rsid w:val="00EE6D17"/>
    <w:rsid w:val="00EE7246"/>
    <w:rsid w:val="00EF091A"/>
    <w:rsid w:val="00EF0DAD"/>
    <w:rsid w:val="00EF0EC8"/>
    <w:rsid w:val="00EF1E61"/>
    <w:rsid w:val="00EF340C"/>
    <w:rsid w:val="00EF4DD8"/>
    <w:rsid w:val="00EF52F9"/>
    <w:rsid w:val="00EF531A"/>
    <w:rsid w:val="00EF5D69"/>
    <w:rsid w:val="00EF5F68"/>
    <w:rsid w:val="00F000FC"/>
    <w:rsid w:val="00F00432"/>
    <w:rsid w:val="00F008AE"/>
    <w:rsid w:val="00F04376"/>
    <w:rsid w:val="00F04396"/>
    <w:rsid w:val="00F04709"/>
    <w:rsid w:val="00F04791"/>
    <w:rsid w:val="00F057D9"/>
    <w:rsid w:val="00F05ACD"/>
    <w:rsid w:val="00F05D2E"/>
    <w:rsid w:val="00F06095"/>
    <w:rsid w:val="00F06C66"/>
    <w:rsid w:val="00F077F2"/>
    <w:rsid w:val="00F07F97"/>
    <w:rsid w:val="00F1107A"/>
    <w:rsid w:val="00F14216"/>
    <w:rsid w:val="00F14CC8"/>
    <w:rsid w:val="00F15BC3"/>
    <w:rsid w:val="00F15F0A"/>
    <w:rsid w:val="00F164C1"/>
    <w:rsid w:val="00F16C97"/>
    <w:rsid w:val="00F2019B"/>
    <w:rsid w:val="00F20AE0"/>
    <w:rsid w:val="00F20F42"/>
    <w:rsid w:val="00F21713"/>
    <w:rsid w:val="00F21EA1"/>
    <w:rsid w:val="00F2289A"/>
    <w:rsid w:val="00F22C50"/>
    <w:rsid w:val="00F22D7C"/>
    <w:rsid w:val="00F23487"/>
    <w:rsid w:val="00F24C66"/>
    <w:rsid w:val="00F25848"/>
    <w:rsid w:val="00F26399"/>
    <w:rsid w:val="00F27E2E"/>
    <w:rsid w:val="00F304CD"/>
    <w:rsid w:val="00F3054B"/>
    <w:rsid w:val="00F30965"/>
    <w:rsid w:val="00F316BF"/>
    <w:rsid w:val="00F32559"/>
    <w:rsid w:val="00F329AA"/>
    <w:rsid w:val="00F32E06"/>
    <w:rsid w:val="00F334B0"/>
    <w:rsid w:val="00F33DCA"/>
    <w:rsid w:val="00F3494B"/>
    <w:rsid w:val="00F36CCD"/>
    <w:rsid w:val="00F3795F"/>
    <w:rsid w:val="00F41683"/>
    <w:rsid w:val="00F424BC"/>
    <w:rsid w:val="00F42889"/>
    <w:rsid w:val="00F42E2F"/>
    <w:rsid w:val="00F4436D"/>
    <w:rsid w:val="00F44973"/>
    <w:rsid w:val="00F44CAD"/>
    <w:rsid w:val="00F455C8"/>
    <w:rsid w:val="00F459F1"/>
    <w:rsid w:val="00F470AB"/>
    <w:rsid w:val="00F51D27"/>
    <w:rsid w:val="00F5206B"/>
    <w:rsid w:val="00F52878"/>
    <w:rsid w:val="00F5293F"/>
    <w:rsid w:val="00F5308C"/>
    <w:rsid w:val="00F534F9"/>
    <w:rsid w:val="00F5381F"/>
    <w:rsid w:val="00F542D4"/>
    <w:rsid w:val="00F5435B"/>
    <w:rsid w:val="00F553A8"/>
    <w:rsid w:val="00F5544B"/>
    <w:rsid w:val="00F55CCA"/>
    <w:rsid w:val="00F56997"/>
    <w:rsid w:val="00F5708B"/>
    <w:rsid w:val="00F623D1"/>
    <w:rsid w:val="00F62650"/>
    <w:rsid w:val="00F62705"/>
    <w:rsid w:val="00F649CB"/>
    <w:rsid w:val="00F65115"/>
    <w:rsid w:val="00F65196"/>
    <w:rsid w:val="00F6604B"/>
    <w:rsid w:val="00F660C7"/>
    <w:rsid w:val="00F66375"/>
    <w:rsid w:val="00F6645F"/>
    <w:rsid w:val="00F6755F"/>
    <w:rsid w:val="00F71C81"/>
    <w:rsid w:val="00F7321A"/>
    <w:rsid w:val="00F743BF"/>
    <w:rsid w:val="00F748EB"/>
    <w:rsid w:val="00F75134"/>
    <w:rsid w:val="00F77011"/>
    <w:rsid w:val="00F77045"/>
    <w:rsid w:val="00F77567"/>
    <w:rsid w:val="00F7795A"/>
    <w:rsid w:val="00F77C12"/>
    <w:rsid w:val="00F809DB"/>
    <w:rsid w:val="00F80A9E"/>
    <w:rsid w:val="00F80DDC"/>
    <w:rsid w:val="00F814DF"/>
    <w:rsid w:val="00F81DC7"/>
    <w:rsid w:val="00F8256C"/>
    <w:rsid w:val="00F82924"/>
    <w:rsid w:val="00F82E16"/>
    <w:rsid w:val="00F83B4D"/>
    <w:rsid w:val="00F83CA9"/>
    <w:rsid w:val="00F84517"/>
    <w:rsid w:val="00F84812"/>
    <w:rsid w:val="00F84F67"/>
    <w:rsid w:val="00F8534D"/>
    <w:rsid w:val="00F85F53"/>
    <w:rsid w:val="00F86857"/>
    <w:rsid w:val="00F87413"/>
    <w:rsid w:val="00F87888"/>
    <w:rsid w:val="00F91C06"/>
    <w:rsid w:val="00F92469"/>
    <w:rsid w:val="00F92669"/>
    <w:rsid w:val="00F93CF9"/>
    <w:rsid w:val="00F96AFC"/>
    <w:rsid w:val="00FA11A9"/>
    <w:rsid w:val="00FA1528"/>
    <w:rsid w:val="00FA1B0A"/>
    <w:rsid w:val="00FA2969"/>
    <w:rsid w:val="00FA31F5"/>
    <w:rsid w:val="00FA35B2"/>
    <w:rsid w:val="00FA5BE1"/>
    <w:rsid w:val="00FA61C1"/>
    <w:rsid w:val="00FA727F"/>
    <w:rsid w:val="00FB07A4"/>
    <w:rsid w:val="00FB093B"/>
    <w:rsid w:val="00FB3248"/>
    <w:rsid w:val="00FB34C8"/>
    <w:rsid w:val="00FB43FF"/>
    <w:rsid w:val="00FB5973"/>
    <w:rsid w:val="00FB5ADA"/>
    <w:rsid w:val="00FB61B8"/>
    <w:rsid w:val="00FB6502"/>
    <w:rsid w:val="00FB6DD9"/>
    <w:rsid w:val="00FB7543"/>
    <w:rsid w:val="00FC0435"/>
    <w:rsid w:val="00FC0572"/>
    <w:rsid w:val="00FC0DE8"/>
    <w:rsid w:val="00FC11F3"/>
    <w:rsid w:val="00FC365F"/>
    <w:rsid w:val="00FC590C"/>
    <w:rsid w:val="00FC5CCA"/>
    <w:rsid w:val="00FC70D0"/>
    <w:rsid w:val="00FD053C"/>
    <w:rsid w:val="00FD0F34"/>
    <w:rsid w:val="00FD4C5D"/>
    <w:rsid w:val="00FD4CDC"/>
    <w:rsid w:val="00FD5B82"/>
    <w:rsid w:val="00FD60B9"/>
    <w:rsid w:val="00FD7560"/>
    <w:rsid w:val="00FE0EF0"/>
    <w:rsid w:val="00FE10F3"/>
    <w:rsid w:val="00FE1612"/>
    <w:rsid w:val="00FE3E97"/>
    <w:rsid w:val="00FE441B"/>
    <w:rsid w:val="00FE50A6"/>
    <w:rsid w:val="00FE612F"/>
    <w:rsid w:val="00FE6FB9"/>
    <w:rsid w:val="00FE7ED2"/>
    <w:rsid w:val="00FF14BA"/>
    <w:rsid w:val="00FF1C38"/>
    <w:rsid w:val="00FF3BF4"/>
    <w:rsid w:val="00FF540F"/>
    <w:rsid w:val="00FF5AAB"/>
    <w:rsid w:val="00FF664E"/>
    <w:rsid w:val="00FF6BED"/>
    <w:rsid w:val="00FF6EEE"/>
    <w:rsid w:val="00FF7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1881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33"/>
    <w:pPr>
      <w:widowControl w:val="0"/>
      <w:autoSpaceDE w:val="0"/>
      <w:autoSpaceDN w:val="0"/>
      <w:adjustRightInd w:val="0"/>
      <w:ind w:firstLine="709"/>
      <w:jc w:val="both"/>
    </w:pPr>
    <w:rPr>
      <w:sz w:val="26"/>
    </w:rPr>
  </w:style>
  <w:style w:type="paragraph" w:styleId="1">
    <w:name w:val="heading 1"/>
    <w:basedOn w:val="a"/>
    <w:next w:val="a"/>
    <w:link w:val="10"/>
    <w:qFormat/>
    <w:rsid w:val="00F853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530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53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5A55C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A31F5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FA31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6B9D"/>
    <w:rPr>
      <w:sz w:val="26"/>
    </w:rPr>
  </w:style>
  <w:style w:type="character" w:styleId="a7">
    <w:name w:val="Hyperlink"/>
    <w:uiPriority w:val="99"/>
    <w:rsid w:val="007E3ED9"/>
    <w:rPr>
      <w:color w:val="0000FF"/>
      <w:u w:val="single"/>
    </w:rPr>
  </w:style>
  <w:style w:type="paragraph" w:customStyle="1" w:styleId="ConsPlusNormal">
    <w:name w:val="ConsPlusNormal"/>
    <w:rsid w:val="009C0A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link w:val="a9"/>
    <w:rsid w:val="00045C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045CD8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rsid w:val="005031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FontStyle12">
    <w:name w:val="Font Style12"/>
    <w:rsid w:val="005031A3"/>
    <w:rPr>
      <w:rFonts w:ascii="Times New Roman" w:hAnsi="Times New Roman" w:cs="Times New Roman" w:hint="default"/>
      <w:sz w:val="26"/>
      <w:szCs w:val="26"/>
    </w:rPr>
  </w:style>
  <w:style w:type="paragraph" w:customStyle="1" w:styleId="p14">
    <w:name w:val="p14"/>
    <w:basedOn w:val="a"/>
    <w:rsid w:val="005031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Cell">
    <w:name w:val="ConsPlusCell"/>
    <w:rsid w:val="00CA0D2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1">
    <w:name w:val="Знак2"/>
    <w:basedOn w:val="a"/>
    <w:rsid w:val="00776FB2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styleId="ab">
    <w:name w:val="Body Text Indent"/>
    <w:basedOn w:val="a"/>
    <w:link w:val="ac"/>
    <w:uiPriority w:val="99"/>
    <w:rsid w:val="00E2704B"/>
    <w:pPr>
      <w:widowControl/>
      <w:autoSpaceDE/>
      <w:autoSpaceDN/>
      <w:adjustRightInd/>
    </w:pPr>
    <w:rPr>
      <w:sz w:val="28"/>
    </w:rPr>
  </w:style>
  <w:style w:type="character" w:customStyle="1" w:styleId="ac">
    <w:name w:val="Основной текст с отступом Знак"/>
    <w:link w:val="ab"/>
    <w:uiPriority w:val="99"/>
    <w:rsid w:val="00E2704B"/>
    <w:rPr>
      <w:sz w:val="28"/>
    </w:rPr>
  </w:style>
  <w:style w:type="paragraph" w:customStyle="1" w:styleId="ad">
    <w:name w:val="Базовый"/>
    <w:rsid w:val="006B5D4E"/>
    <w:pPr>
      <w:widowControl w:val="0"/>
      <w:tabs>
        <w:tab w:val="left" w:pos="708"/>
      </w:tabs>
      <w:autoSpaceDE w:val="0"/>
      <w:autoSpaceDN w:val="0"/>
      <w:adjustRightInd w:val="0"/>
      <w:spacing w:line="276" w:lineRule="auto"/>
      <w:ind w:firstLine="709"/>
      <w:jc w:val="both"/>
    </w:pPr>
    <w:rPr>
      <w:rFonts w:ascii="Calibri" w:eastAsia="Calibri" w:cs="Calibri"/>
      <w:color w:val="00000A"/>
      <w:kern w:val="1"/>
      <w:sz w:val="26"/>
      <w:szCs w:val="26"/>
      <w:lang w:eastAsia="zh-CN"/>
    </w:rPr>
  </w:style>
  <w:style w:type="character" w:customStyle="1" w:styleId="ae">
    <w:name w:val="Абзац списка Знак"/>
    <w:link w:val="af"/>
    <w:uiPriority w:val="34"/>
    <w:locked/>
    <w:rsid w:val="00745024"/>
    <w:rPr>
      <w:sz w:val="24"/>
      <w:szCs w:val="24"/>
    </w:rPr>
  </w:style>
  <w:style w:type="paragraph" w:styleId="af">
    <w:name w:val="List Paragraph"/>
    <w:basedOn w:val="a"/>
    <w:link w:val="ae"/>
    <w:uiPriority w:val="34"/>
    <w:qFormat/>
    <w:rsid w:val="00745024"/>
    <w:pPr>
      <w:widowControl/>
      <w:autoSpaceDE/>
      <w:autoSpaceDN/>
      <w:adjustRightInd/>
      <w:ind w:left="720" w:firstLine="0"/>
      <w:contextualSpacing/>
      <w:jc w:val="left"/>
    </w:pPr>
    <w:rPr>
      <w:sz w:val="24"/>
      <w:szCs w:val="24"/>
    </w:rPr>
  </w:style>
  <w:style w:type="character" w:customStyle="1" w:styleId="s3">
    <w:name w:val="s3"/>
    <w:basedOn w:val="a0"/>
    <w:rsid w:val="00EF1E61"/>
  </w:style>
  <w:style w:type="paragraph" w:customStyle="1" w:styleId="p3">
    <w:name w:val="p3"/>
    <w:basedOn w:val="a"/>
    <w:rsid w:val="00EF1E61"/>
    <w:pPr>
      <w:widowControl/>
      <w:suppressAutoHyphens/>
      <w:autoSpaceDE/>
      <w:autoSpaceDN/>
      <w:adjustRightInd/>
      <w:spacing w:before="280" w:after="280"/>
      <w:ind w:firstLine="0"/>
      <w:jc w:val="left"/>
    </w:pPr>
    <w:rPr>
      <w:sz w:val="24"/>
      <w:szCs w:val="24"/>
      <w:lang w:eastAsia="zh-CN"/>
    </w:rPr>
  </w:style>
  <w:style w:type="character" w:customStyle="1" w:styleId="s6">
    <w:name w:val="s6"/>
    <w:basedOn w:val="a0"/>
    <w:rsid w:val="00F80DDC"/>
  </w:style>
  <w:style w:type="paragraph" w:styleId="af0">
    <w:name w:val="footnote text"/>
    <w:basedOn w:val="a"/>
    <w:link w:val="af1"/>
    <w:unhideWhenUsed/>
    <w:rsid w:val="00B83E7E"/>
    <w:rPr>
      <w:sz w:val="20"/>
    </w:rPr>
  </w:style>
  <w:style w:type="character" w:customStyle="1" w:styleId="af1">
    <w:name w:val="Текст сноски Знак"/>
    <w:basedOn w:val="a0"/>
    <w:link w:val="af0"/>
    <w:rsid w:val="00B83E7E"/>
  </w:style>
  <w:style w:type="character" w:styleId="af2">
    <w:name w:val="footnote reference"/>
    <w:basedOn w:val="a0"/>
    <w:semiHidden/>
    <w:unhideWhenUsed/>
    <w:rsid w:val="00B83E7E"/>
    <w:rPr>
      <w:vertAlign w:val="superscript"/>
    </w:rPr>
  </w:style>
  <w:style w:type="paragraph" w:customStyle="1" w:styleId="11">
    <w:name w:val="Обычный (веб)1"/>
    <w:basedOn w:val="a"/>
    <w:uiPriority w:val="99"/>
    <w:unhideWhenUsed/>
    <w:rsid w:val="00F8534D"/>
    <w:pPr>
      <w:widowControl/>
      <w:autoSpaceDE/>
      <w:autoSpaceDN/>
      <w:adjustRightInd/>
      <w:spacing w:after="200" w:line="276" w:lineRule="auto"/>
      <w:ind w:firstLine="0"/>
      <w:jc w:val="left"/>
    </w:pPr>
    <w:rPr>
      <w:rFonts w:eastAsia="Calibri"/>
      <w:sz w:val="24"/>
      <w:szCs w:val="24"/>
      <w:lang w:eastAsia="en-US"/>
    </w:rPr>
  </w:style>
  <w:style w:type="paragraph" w:customStyle="1" w:styleId="af3">
    <w:name w:val="Стиль Заключения"/>
    <w:basedOn w:val="1"/>
    <w:link w:val="af4"/>
    <w:autoRedefine/>
    <w:qFormat/>
    <w:rsid w:val="00F8534D"/>
    <w:pPr>
      <w:keepLines w:val="0"/>
      <w:widowControl/>
      <w:tabs>
        <w:tab w:val="left" w:pos="284"/>
      </w:tabs>
      <w:autoSpaceDE/>
      <w:autoSpaceDN/>
      <w:adjustRightInd/>
      <w:spacing w:before="240" w:after="120" w:line="276" w:lineRule="auto"/>
      <w:ind w:firstLine="0"/>
      <w:jc w:val="center"/>
    </w:pPr>
    <w:rPr>
      <w:bCs w:val="0"/>
      <w:kern w:val="32"/>
      <w:sz w:val="26"/>
      <w:szCs w:val="26"/>
      <w:lang w:eastAsia="en-US"/>
    </w:rPr>
  </w:style>
  <w:style w:type="character" w:customStyle="1" w:styleId="af4">
    <w:name w:val="Стиль Заключения Знак"/>
    <w:basedOn w:val="10"/>
    <w:link w:val="af3"/>
    <w:rsid w:val="00F8534D"/>
    <w:rPr>
      <w:rFonts w:asciiTheme="majorHAnsi" w:eastAsiaTheme="majorEastAsia" w:hAnsiTheme="majorHAnsi" w:cstheme="majorBidi"/>
      <w:b/>
      <w:bCs w:val="0"/>
      <w:color w:val="365F91" w:themeColor="accent1" w:themeShade="BF"/>
      <w:kern w:val="32"/>
      <w:sz w:val="26"/>
      <w:szCs w:val="26"/>
      <w:lang w:eastAsia="en-US"/>
    </w:rPr>
  </w:style>
  <w:style w:type="paragraph" w:customStyle="1" w:styleId="js-clipboard-title">
    <w:name w:val="js-clipboard-title"/>
    <w:basedOn w:val="a"/>
    <w:rsid w:val="00F8534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22">
    <w:name w:val="Body Text Indent 2"/>
    <w:basedOn w:val="a"/>
    <w:link w:val="23"/>
    <w:semiHidden/>
    <w:unhideWhenUsed/>
    <w:rsid w:val="00D6590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semiHidden/>
    <w:rsid w:val="00D6590F"/>
    <w:rPr>
      <w:sz w:val="26"/>
    </w:rPr>
  </w:style>
  <w:style w:type="paragraph" w:styleId="3">
    <w:name w:val="Body Text Indent 3"/>
    <w:basedOn w:val="a"/>
    <w:link w:val="30"/>
    <w:semiHidden/>
    <w:unhideWhenUsed/>
    <w:rsid w:val="00D6590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6590F"/>
    <w:rPr>
      <w:sz w:val="16"/>
      <w:szCs w:val="16"/>
    </w:rPr>
  </w:style>
  <w:style w:type="paragraph" w:customStyle="1" w:styleId="ConsPlusTitle">
    <w:name w:val="ConsPlusTitle"/>
    <w:rsid w:val="00800A18"/>
    <w:pPr>
      <w:widowControl w:val="0"/>
      <w:autoSpaceDE w:val="0"/>
      <w:autoSpaceDN w:val="0"/>
    </w:pPr>
    <w:rPr>
      <w:rFonts w:ascii="Arial" w:eastAsiaTheme="minorEastAsia" w:hAnsi="Arial" w:cs="Arial"/>
      <w:b/>
      <w:sz w:val="24"/>
      <w:szCs w:val="22"/>
    </w:rPr>
  </w:style>
  <w:style w:type="paragraph" w:customStyle="1" w:styleId="formattext">
    <w:name w:val="formattext"/>
    <w:basedOn w:val="a"/>
    <w:rsid w:val="003E7B8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F530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5">
    <w:name w:val="Strong"/>
    <w:basedOn w:val="a0"/>
    <w:uiPriority w:val="22"/>
    <w:qFormat/>
    <w:rsid w:val="009A3B5E"/>
    <w:rPr>
      <w:b/>
      <w:bCs/>
    </w:rPr>
  </w:style>
  <w:style w:type="character" w:customStyle="1" w:styleId="futurisfootnotegroup">
    <w:name w:val="futurisfootnotegroup"/>
    <w:basedOn w:val="a0"/>
    <w:rsid w:val="009A3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33"/>
    <w:pPr>
      <w:widowControl w:val="0"/>
      <w:autoSpaceDE w:val="0"/>
      <w:autoSpaceDN w:val="0"/>
      <w:adjustRightInd w:val="0"/>
      <w:ind w:firstLine="709"/>
      <w:jc w:val="both"/>
    </w:pPr>
    <w:rPr>
      <w:sz w:val="26"/>
    </w:rPr>
  </w:style>
  <w:style w:type="paragraph" w:styleId="1">
    <w:name w:val="heading 1"/>
    <w:basedOn w:val="a"/>
    <w:next w:val="a"/>
    <w:link w:val="10"/>
    <w:qFormat/>
    <w:rsid w:val="00F853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530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53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5A55C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A31F5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FA31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6B9D"/>
    <w:rPr>
      <w:sz w:val="26"/>
    </w:rPr>
  </w:style>
  <w:style w:type="character" w:styleId="a7">
    <w:name w:val="Hyperlink"/>
    <w:uiPriority w:val="99"/>
    <w:rsid w:val="007E3ED9"/>
    <w:rPr>
      <w:color w:val="0000FF"/>
      <w:u w:val="single"/>
    </w:rPr>
  </w:style>
  <w:style w:type="paragraph" w:customStyle="1" w:styleId="ConsPlusNormal">
    <w:name w:val="ConsPlusNormal"/>
    <w:rsid w:val="009C0A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link w:val="a9"/>
    <w:rsid w:val="00045C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045CD8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rsid w:val="005031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FontStyle12">
    <w:name w:val="Font Style12"/>
    <w:rsid w:val="005031A3"/>
    <w:rPr>
      <w:rFonts w:ascii="Times New Roman" w:hAnsi="Times New Roman" w:cs="Times New Roman" w:hint="default"/>
      <w:sz w:val="26"/>
      <w:szCs w:val="26"/>
    </w:rPr>
  </w:style>
  <w:style w:type="paragraph" w:customStyle="1" w:styleId="p14">
    <w:name w:val="p14"/>
    <w:basedOn w:val="a"/>
    <w:rsid w:val="005031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Cell">
    <w:name w:val="ConsPlusCell"/>
    <w:rsid w:val="00CA0D2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1">
    <w:name w:val="Знак2"/>
    <w:basedOn w:val="a"/>
    <w:rsid w:val="00776FB2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styleId="ab">
    <w:name w:val="Body Text Indent"/>
    <w:basedOn w:val="a"/>
    <w:link w:val="ac"/>
    <w:uiPriority w:val="99"/>
    <w:rsid w:val="00E2704B"/>
    <w:pPr>
      <w:widowControl/>
      <w:autoSpaceDE/>
      <w:autoSpaceDN/>
      <w:adjustRightInd/>
    </w:pPr>
    <w:rPr>
      <w:sz w:val="28"/>
    </w:rPr>
  </w:style>
  <w:style w:type="character" w:customStyle="1" w:styleId="ac">
    <w:name w:val="Основной текст с отступом Знак"/>
    <w:link w:val="ab"/>
    <w:uiPriority w:val="99"/>
    <w:rsid w:val="00E2704B"/>
    <w:rPr>
      <w:sz w:val="28"/>
    </w:rPr>
  </w:style>
  <w:style w:type="paragraph" w:customStyle="1" w:styleId="ad">
    <w:name w:val="Базовый"/>
    <w:rsid w:val="006B5D4E"/>
    <w:pPr>
      <w:widowControl w:val="0"/>
      <w:tabs>
        <w:tab w:val="left" w:pos="708"/>
      </w:tabs>
      <w:autoSpaceDE w:val="0"/>
      <w:autoSpaceDN w:val="0"/>
      <w:adjustRightInd w:val="0"/>
      <w:spacing w:line="276" w:lineRule="auto"/>
      <w:ind w:firstLine="709"/>
      <w:jc w:val="both"/>
    </w:pPr>
    <w:rPr>
      <w:rFonts w:ascii="Calibri" w:eastAsia="Calibri" w:cs="Calibri"/>
      <w:color w:val="00000A"/>
      <w:kern w:val="1"/>
      <w:sz w:val="26"/>
      <w:szCs w:val="26"/>
      <w:lang w:eastAsia="zh-CN"/>
    </w:rPr>
  </w:style>
  <w:style w:type="character" w:customStyle="1" w:styleId="ae">
    <w:name w:val="Абзац списка Знак"/>
    <w:link w:val="af"/>
    <w:uiPriority w:val="34"/>
    <w:locked/>
    <w:rsid w:val="00745024"/>
    <w:rPr>
      <w:sz w:val="24"/>
      <w:szCs w:val="24"/>
    </w:rPr>
  </w:style>
  <w:style w:type="paragraph" w:styleId="af">
    <w:name w:val="List Paragraph"/>
    <w:basedOn w:val="a"/>
    <w:link w:val="ae"/>
    <w:uiPriority w:val="34"/>
    <w:qFormat/>
    <w:rsid w:val="00745024"/>
    <w:pPr>
      <w:widowControl/>
      <w:autoSpaceDE/>
      <w:autoSpaceDN/>
      <w:adjustRightInd/>
      <w:ind w:left="720" w:firstLine="0"/>
      <w:contextualSpacing/>
      <w:jc w:val="left"/>
    </w:pPr>
    <w:rPr>
      <w:sz w:val="24"/>
      <w:szCs w:val="24"/>
    </w:rPr>
  </w:style>
  <w:style w:type="character" w:customStyle="1" w:styleId="s3">
    <w:name w:val="s3"/>
    <w:basedOn w:val="a0"/>
    <w:rsid w:val="00EF1E61"/>
  </w:style>
  <w:style w:type="paragraph" w:customStyle="1" w:styleId="p3">
    <w:name w:val="p3"/>
    <w:basedOn w:val="a"/>
    <w:rsid w:val="00EF1E61"/>
    <w:pPr>
      <w:widowControl/>
      <w:suppressAutoHyphens/>
      <w:autoSpaceDE/>
      <w:autoSpaceDN/>
      <w:adjustRightInd/>
      <w:spacing w:before="280" w:after="280"/>
      <w:ind w:firstLine="0"/>
      <w:jc w:val="left"/>
    </w:pPr>
    <w:rPr>
      <w:sz w:val="24"/>
      <w:szCs w:val="24"/>
      <w:lang w:eastAsia="zh-CN"/>
    </w:rPr>
  </w:style>
  <w:style w:type="character" w:customStyle="1" w:styleId="s6">
    <w:name w:val="s6"/>
    <w:basedOn w:val="a0"/>
    <w:rsid w:val="00F80DDC"/>
  </w:style>
  <w:style w:type="paragraph" w:styleId="af0">
    <w:name w:val="footnote text"/>
    <w:basedOn w:val="a"/>
    <w:link w:val="af1"/>
    <w:unhideWhenUsed/>
    <w:rsid w:val="00B83E7E"/>
    <w:rPr>
      <w:sz w:val="20"/>
    </w:rPr>
  </w:style>
  <w:style w:type="character" w:customStyle="1" w:styleId="af1">
    <w:name w:val="Текст сноски Знак"/>
    <w:basedOn w:val="a0"/>
    <w:link w:val="af0"/>
    <w:rsid w:val="00B83E7E"/>
  </w:style>
  <w:style w:type="character" w:styleId="af2">
    <w:name w:val="footnote reference"/>
    <w:basedOn w:val="a0"/>
    <w:semiHidden/>
    <w:unhideWhenUsed/>
    <w:rsid w:val="00B83E7E"/>
    <w:rPr>
      <w:vertAlign w:val="superscript"/>
    </w:rPr>
  </w:style>
  <w:style w:type="paragraph" w:customStyle="1" w:styleId="11">
    <w:name w:val="Обычный (веб)1"/>
    <w:basedOn w:val="a"/>
    <w:uiPriority w:val="99"/>
    <w:unhideWhenUsed/>
    <w:rsid w:val="00F8534D"/>
    <w:pPr>
      <w:widowControl/>
      <w:autoSpaceDE/>
      <w:autoSpaceDN/>
      <w:adjustRightInd/>
      <w:spacing w:after="200" w:line="276" w:lineRule="auto"/>
      <w:ind w:firstLine="0"/>
      <w:jc w:val="left"/>
    </w:pPr>
    <w:rPr>
      <w:rFonts w:eastAsia="Calibri"/>
      <w:sz w:val="24"/>
      <w:szCs w:val="24"/>
      <w:lang w:eastAsia="en-US"/>
    </w:rPr>
  </w:style>
  <w:style w:type="paragraph" w:customStyle="1" w:styleId="af3">
    <w:name w:val="Стиль Заключения"/>
    <w:basedOn w:val="1"/>
    <w:link w:val="af4"/>
    <w:autoRedefine/>
    <w:qFormat/>
    <w:rsid w:val="00F8534D"/>
    <w:pPr>
      <w:keepLines w:val="0"/>
      <w:widowControl/>
      <w:tabs>
        <w:tab w:val="left" w:pos="284"/>
      </w:tabs>
      <w:autoSpaceDE/>
      <w:autoSpaceDN/>
      <w:adjustRightInd/>
      <w:spacing w:before="240" w:after="120" w:line="276" w:lineRule="auto"/>
      <w:ind w:firstLine="0"/>
      <w:jc w:val="center"/>
    </w:pPr>
    <w:rPr>
      <w:bCs w:val="0"/>
      <w:kern w:val="32"/>
      <w:sz w:val="26"/>
      <w:szCs w:val="26"/>
      <w:lang w:eastAsia="en-US"/>
    </w:rPr>
  </w:style>
  <w:style w:type="character" w:customStyle="1" w:styleId="af4">
    <w:name w:val="Стиль Заключения Знак"/>
    <w:basedOn w:val="10"/>
    <w:link w:val="af3"/>
    <w:rsid w:val="00F8534D"/>
    <w:rPr>
      <w:rFonts w:asciiTheme="majorHAnsi" w:eastAsiaTheme="majorEastAsia" w:hAnsiTheme="majorHAnsi" w:cstheme="majorBidi"/>
      <w:b/>
      <w:bCs w:val="0"/>
      <w:color w:val="365F91" w:themeColor="accent1" w:themeShade="BF"/>
      <w:kern w:val="32"/>
      <w:sz w:val="26"/>
      <w:szCs w:val="26"/>
      <w:lang w:eastAsia="en-US"/>
    </w:rPr>
  </w:style>
  <w:style w:type="paragraph" w:customStyle="1" w:styleId="js-clipboard-title">
    <w:name w:val="js-clipboard-title"/>
    <w:basedOn w:val="a"/>
    <w:rsid w:val="00F8534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22">
    <w:name w:val="Body Text Indent 2"/>
    <w:basedOn w:val="a"/>
    <w:link w:val="23"/>
    <w:semiHidden/>
    <w:unhideWhenUsed/>
    <w:rsid w:val="00D6590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semiHidden/>
    <w:rsid w:val="00D6590F"/>
    <w:rPr>
      <w:sz w:val="26"/>
    </w:rPr>
  </w:style>
  <w:style w:type="paragraph" w:styleId="3">
    <w:name w:val="Body Text Indent 3"/>
    <w:basedOn w:val="a"/>
    <w:link w:val="30"/>
    <w:semiHidden/>
    <w:unhideWhenUsed/>
    <w:rsid w:val="00D6590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6590F"/>
    <w:rPr>
      <w:sz w:val="16"/>
      <w:szCs w:val="16"/>
    </w:rPr>
  </w:style>
  <w:style w:type="paragraph" w:customStyle="1" w:styleId="ConsPlusTitle">
    <w:name w:val="ConsPlusTitle"/>
    <w:rsid w:val="00800A18"/>
    <w:pPr>
      <w:widowControl w:val="0"/>
      <w:autoSpaceDE w:val="0"/>
      <w:autoSpaceDN w:val="0"/>
    </w:pPr>
    <w:rPr>
      <w:rFonts w:ascii="Arial" w:eastAsiaTheme="minorEastAsia" w:hAnsi="Arial" w:cs="Arial"/>
      <w:b/>
      <w:sz w:val="24"/>
      <w:szCs w:val="22"/>
    </w:rPr>
  </w:style>
  <w:style w:type="paragraph" w:customStyle="1" w:styleId="formattext">
    <w:name w:val="formattext"/>
    <w:basedOn w:val="a"/>
    <w:rsid w:val="003E7B8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F530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5">
    <w:name w:val="Strong"/>
    <w:basedOn w:val="a0"/>
    <w:uiPriority w:val="22"/>
    <w:qFormat/>
    <w:rsid w:val="009A3B5E"/>
    <w:rPr>
      <w:b/>
      <w:bCs/>
    </w:rPr>
  </w:style>
  <w:style w:type="character" w:customStyle="1" w:styleId="futurisfootnotegroup">
    <w:name w:val="futurisfootnotegroup"/>
    <w:basedOn w:val="a0"/>
    <w:rsid w:val="009A3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6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47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2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33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52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63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7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979010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8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013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6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82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03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84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8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123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812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595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2689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540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664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694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013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1411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2612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9771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2167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933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97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97445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9996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84541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72144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91587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01032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97858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4260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651236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092564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522253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295012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844295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20223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62414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1800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8754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485670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123153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929759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922305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820167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8106639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7167725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467697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5999447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10777739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86794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44946777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0179324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1096924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2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akupki.gov.ru/)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B4B8018A239D2159ECCE3EEA0D2EC6A1D359484363178AEF41B44B56F67EBAF3724F64E6033846456mBC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zakupki.gov.ru/)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zakupki.g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&#1080;&#1089;&#1090;&#1088;&#1072;&#1090;&#1086;&#1088;\Desktop\&#1041;&#1051;&#1040;&#1053;&#1050;-&#1050;&#1057;&#1055;%20(&#1069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EE5B3-FE1E-411D-8DDE-DE6E47C12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БЛАНК-КСП (ЭЗ)</Template>
  <TotalTime>154</TotalTime>
  <Pages>15</Pages>
  <Words>5056</Words>
  <Characters>28822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Горобец Елена Александровна</cp:lastModifiedBy>
  <cp:revision>6</cp:revision>
  <cp:lastPrinted>2026-07-10T06:51:00Z</cp:lastPrinted>
  <dcterms:created xsi:type="dcterms:W3CDTF">2026-07-10T06:20:00Z</dcterms:created>
  <dcterms:modified xsi:type="dcterms:W3CDTF">2026-08-20T05:05:00Z</dcterms:modified>
</cp:coreProperties>
</file>